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A6913A9">
      <w:pPr>
        <w:pStyle w:val="paragraph"/>
        <w:spacing w:after="240" w:afterAutospacing="0" w:before="0" w:beforeAutospacing="0" w:line="360" w:lineRule="auto"/>
        <w:jc w:val="center"/>
        <w:textAlignment w:val="center"/>
        <w:rPr>
          <w:rFonts w:ascii="Times New Roman" w:eastAsia="黑体" w:hAnsi="Times New Roman" w:hint="default"/>
          <w:color w:val="000000"/>
          <w:sz w:val="36"/>
          <w:szCs w:val="36"/>
          <w:lang w:eastAsia="zh-CN" w:val="en-US"/>
        </w:rPr>
      </w:pPr>
      <w:r>
        <w:rPr>
          <w:rFonts w:ascii="Times New Roman" w:hAnsi="Times New Roman"/>
          <w:color w:val="00000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12661900</wp:posOffset>
            </wp:positionH>
            <wp:positionV relativeFrom="topMargin">
              <wp:posOffset>12547600</wp:posOffset>
            </wp:positionV>
            <wp:extent cx="266700" cy="381000"/>
            <wp:wrapNone/>
            <wp:docPr id="1006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3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36"/>
          <w:szCs w:val="36"/>
        </w:rPr>
        <w:t>2025-2026</w:t>
      </w:r>
      <w:r>
        <w:rPr>
          <w:rFonts w:ascii="Times New Roman" w:eastAsia="黑体" w:hAnsi="Times New Roman"/>
          <w:color w:val="000000"/>
          <w:sz w:val="36"/>
          <w:szCs w:val="36"/>
        </w:rPr>
        <w:t>学年</w:t>
      </w:r>
      <w:r>
        <w:rPr>
          <w:rFonts w:ascii="Times New Roman" w:eastAsia="黑体" w:hAnsi="Times New Roman" w:hint="eastAsia"/>
          <w:color w:val="000000"/>
          <w:sz w:val="36"/>
          <w:szCs w:val="36"/>
          <w:lang w:eastAsia="zh-CN" w:val="en-US"/>
        </w:rPr>
        <w:t>八</w:t>
      </w:r>
      <w:r>
        <w:rPr>
          <w:rFonts w:ascii="Times New Roman" w:eastAsia="黑体" w:hAnsi="Times New Roman"/>
          <w:color w:val="000000"/>
          <w:sz w:val="36"/>
          <w:szCs w:val="36"/>
        </w:rPr>
        <w:t>年级上学期期中模拟卷</w:t>
      </w:r>
      <w:r>
        <w:rPr>
          <w:rFonts w:ascii="Times New Roman" w:eastAsia="黑体" w:hAnsi="Times New Roman" w:hint="eastAsia"/>
          <w:color w:val="000000"/>
          <w:sz w:val="36"/>
          <w:szCs w:val="36"/>
          <w:lang w:eastAsia="zh-CN" w:val="en-US"/>
        </w:rPr>
        <w:t>01</w:t>
      </w:r>
    </w:p>
    <w:p w14:paraId="4CC9D9CA">
      <w:pPr>
        <w:pStyle w:val="paragraph"/>
        <w:spacing w:after="240" w:afterAutospacing="0" w:before="0" w:beforeAutospacing="0" w:line="360" w:lineRule="auto"/>
        <w:jc w:val="center"/>
        <w:textAlignment w:val="center"/>
        <w:rPr>
          <w:rFonts w:ascii="Times New Roman" w:hAnsi="Times New Roman"/>
        </w:rPr>
      </w:pPr>
      <w:r>
        <w:rPr>
          <w:rFonts w:ascii="Times New Roman" w:eastAsia="黑体" w:hAnsi="Times New Roman"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t>数学·</w:t>
      </w:r>
      <w:r>
        <w:rPr>
          <w:rFonts w:ascii="Times New Roman" w:eastAsia="黑体" w:hAnsi="Times New Roman"/>
          <w:color w:val="000000"/>
          <w:sz w:val="36"/>
          <w:szCs w:val="36"/>
        </w:rPr>
        <w:t>全解全析</w:t>
      </w:r>
    </w:p>
    <w:p w14:paraId="6E9B1C5C">
      <w:pPr>
        <w:adjustRightInd w:val="0"/>
        <w:snapToGrid w:val="0"/>
        <w:spacing w:line="360" w:lineRule="auto"/>
        <w:jc w:val="center"/>
        <w:textAlignment w:val="center"/>
        <w:rPr>
          <w:rFonts w:ascii="Times New Roman" w:eastAsia="楷体" w:hAnsi="Times New Roman"/>
          <w:kern w:val="0"/>
        </w:rPr>
      </w:pPr>
      <w:r>
        <w:rPr>
          <w:rFonts w:ascii="Times New Roman" w:eastAsia="楷体" w:hAnsi="Times New Roman"/>
          <w:kern w:val="0"/>
        </w:rPr>
        <w:t>（考试时间：120分钟  试卷满分：120分）</w:t>
      </w:r>
    </w:p>
    <w:p w14:paraId="1150F418">
      <w:pPr>
        <w:overflowPunct w:val="0"/>
        <w:adjustRightInd w:val="0"/>
        <w:spacing w:line="360" w:lineRule="auto"/>
        <w:ind w:hanging="420" w:hangingChars="200" w:left="420"/>
        <w:textAlignment w:val="center"/>
        <w:rPr>
          <w:rFonts w:ascii="Times New Roman" w:eastAsia="黑体" w:hAnsi="Times New Roman"/>
          <w:b/>
          <w:spacing w:val="2"/>
          <w:kern w:val="0"/>
          <w:szCs w:val="21"/>
        </w:rPr>
      </w:pPr>
      <w:r>
        <w:rPr>
          <w:rFonts w:ascii="Times New Roman" w:eastAsia="黑体" w:hAnsi="Times New Roman"/>
          <w:b/>
          <w:spacing w:val="2"/>
          <w:kern w:val="0"/>
          <w:szCs w:val="21"/>
        </w:rPr>
        <w:t>注意事项：</w:t>
      </w:r>
    </w:p>
    <w:p w14:paraId="6BE7F1AA">
      <w:pPr>
        <w:overflowPunct w:val="0"/>
        <w:adjustRightInd w:val="0"/>
        <w:spacing w:line="360" w:lineRule="auto"/>
        <w:ind w:left="420" w:leftChars="200"/>
        <w:textAlignment w:val="center"/>
        <w:rPr>
          <w:rFonts w:ascii="Times New Roman" w:eastAsia="黑体" w:hAnsi="Times New Roman"/>
          <w:spacing w:val="2"/>
          <w:kern w:val="0"/>
          <w:szCs w:val="21"/>
        </w:rPr>
      </w:pPr>
      <w:r>
        <w:rPr>
          <w:rFonts w:ascii="Times New Roman" w:eastAsia="黑体" w:hAnsi="Times New Roman"/>
          <w:spacing w:val="2"/>
          <w:kern w:val="0"/>
          <w:szCs w:val="21"/>
        </w:rPr>
        <w:t>1．答卷前，考生务必将自己的姓名、准考证号等填写在答题卡和试卷指定位置上。</w:t>
      </w:r>
    </w:p>
    <w:p w14:paraId="01B21BA3">
      <w:pPr>
        <w:overflowPunct w:val="0"/>
        <w:adjustRightInd w:val="0"/>
        <w:spacing w:line="360" w:lineRule="auto"/>
        <w:ind w:left="420" w:leftChars="200"/>
        <w:textAlignment w:val="center"/>
        <w:rPr>
          <w:rFonts w:ascii="Times New Roman" w:eastAsia="黑体" w:hAnsi="Times New Roman"/>
          <w:spacing w:val="2"/>
          <w:kern w:val="0"/>
          <w:szCs w:val="21"/>
        </w:rPr>
      </w:pPr>
      <w:r>
        <w:rPr>
          <w:rFonts w:ascii="Times New Roman" w:eastAsia="黑体" w:hAnsi="Times New Roman"/>
          <w:spacing w:val="2"/>
          <w:kern w:val="0"/>
          <w:szCs w:val="21"/>
        </w:rPr>
        <w:t>2．回答选择题时，选出每小题答案后，用铅笔把答题卡上对应题目的答案标号涂黑。如需改动，用橡皮擦干净后，再选涂其他答案标号。回答非选择题时，将答案写在答题卡上。写在本试卷上无效。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 w14:paraId="184CBAAF">
      <w:pPr>
        <w:overflowPunct w:val="0"/>
        <w:adjustRightInd w:val="0"/>
        <w:spacing w:line="360" w:lineRule="auto"/>
        <w:ind w:left="420" w:leftChars="200"/>
        <w:textAlignment w:val="center"/>
        <w:rPr>
          <w:rFonts w:ascii="Times New Roman" w:eastAsia="黑体" w:hAnsi="Times New Roman"/>
          <w:spacing w:val="2"/>
          <w:kern w:val="0"/>
          <w:szCs w:val="21"/>
        </w:rPr>
      </w:pPr>
      <w:r>
        <w:rPr>
          <w:rFonts w:ascii="Times New Roman" w:eastAsia="黑体" w:hAnsi="Times New Roman"/>
          <w:spacing w:val="2"/>
          <w:kern w:val="0"/>
          <w:szCs w:val="21"/>
        </w:rPr>
        <w:t>3．考试结束后，将本试卷和答题卡一并交回。</w:t>
      </w:r>
    </w:p>
    <w:p w14:paraId="6529ED83">
      <w:pPr>
        <w:overflowPunct w:val="0"/>
        <w:adjustRightInd w:val="0"/>
        <w:spacing w:line="360" w:lineRule="auto"/>
        <w:ind w:left="420" w:leftChars="200"/>
        <w:textAlignment w:val="center"/>
        <w:rPr>
          <w:rFonts w:ascii="Times New Roman" w:eastAsia="黑体" w:hAnsi="Times New Roman"/>
          <w:color w:val="FF0000"/>
          <w:spacing w:val="2"/>
          <w:kern w:val="0"/>
          <w:szCs w:val="21"/>
        </w:rPr>
      </w:pPr>
      <w:r>
        <w:rPr>
          <w:rFonts w:ascii="Times New Roman" w:eastAsia="黑体" w:hAnsi="Times New Roman"/>
          <w:spacing w:val="2"/>
          <w:kern w:val="0"/>
          <w:szCs w:val="21"/>
        </w:rPr>
        <w:t>4．测试范围：</w:t>
      </w:r>
      <w:r>
        <w:rPr>
          <w:rFonts w:ascii="Times New Roman" w:eastAsia="黑体" w:hAnsi="Times New Roman" w:hint="eastAsia"/>
          <w:color w:val="FF0000"/>
          <w:spacing w:val="2"/>
          <w:kern w:val="0"/>
          <w:szCs w:val="21"/>
          <w:lang w:eastAsia="zh-CN" w:val="en-US"/>
        </w:rPr>
        <w:t>人教</w:t>
      </w:r>
      <w:r>
        <w:rPr>
          <w:rFonts w:ascii="Times New Roman" w:eastAsia="黑体" w:hAnsi="Times New Roman"/>
          <w:color w:val="FF0000"/>
          <w:spacing w:val="2"/>
          <w:kern w:val="0"/>
          <w:szCs w:val="21"/>
        </w:rPr>
        <w:t>版2024</w:t>
      </w:r>
      <w:r>
        <w:rPr>
          <w:rFonts w:ascii="Times New Roman" w:eastAsia="黑体" w:hAnsi="Times New Roman" w:hint="eastAsia"/>
          <w:color w:val="FF0000"/>
          <w:spacing w:val="2"/>
          <w:kern w:val="0"/>
          <w:szCs w:val="21"/>
          <w:lang w:eastAsia="zh-CN" w:val="en-US"/>
        </w:rPr>
        <w:t>八</w:t>
      </w:r>
      <w:r>
        <w:rPr>
          <w:rFonts w:ascii="Times New Roman" w:eastAsia="黑体" w:hAnsi="Times New Roman"/>
          <w:color w:val="FF0000"/>
          <w:spacing w:val="2"/>
          <w:kern w:val="0"/>
          <w:szCs w:val="21"/>
        </w:rPr>
        <w:t>年级数学上册第1</w:t>
      </w:r>
      <w:r>
        <w:rPr>
          <w:rFonts w:ascii="Times New Roman" w:eastAsia="黑体" w:hAnsi="Times New Roman" w:hint="eastAsia"/>
          <w:color w:val="FF0000"/>
          <w:spacing w:val="2"/>
          <w:kern w:val="0"/>
          <w:szCs w:val="21"/>
          <w:lang w:eastAsia="zh-CN" w:val="en-US"/>
        </w:rPr>
        <w:t>3</w:t>
      </w:r>
      <w:r>
        <w:rPr>
          <w:rFonts w:ascii="Times New Roman" w:eastAsia="黑体" w:hAnsi="Times New Roman"/>
          <w:color w:val="FF0000"/>
          <w:spacing w:val="2"/>
          <w:kern w:val="0"/>
          <w:szCs w:val="21"/>
        </w:rPr>
        <w:t>~</w:t>
      </w:r>
      <w:r>
        <w:rPr>
          <w:rFonts w:ascii="Times New Roman" w:eastAsia="黑体" w:hAnsi="Times New Roman" w:hint="eastAsia"/>
          <w:color w:val="FF0000"/>
          <w:spacing w:val="2"/>
          <w:kern w:val="0"/>
          <w:szCs w:val="21"/>
          <w:lang w:eastAsia="zh-CN" w:val="en-US"/>
        </w:rPr>
        <w:t>15</w:t>
      </w:r>
      <w:r>
        <w:rPr>
          <w:rFonts w:ascii="Times New Roman" w:eastAsia="黑体" w:hAnsi="Times New Roman"/>
          <w:color w:val="FF0000"/>
          <w:spacing w:val="2"/>
          <w:kern w:val="0"/>
          <w:szCs w:val="21"/>
        </w:rPr>
        <w:t>章（</w:t>
      </w:r>
      <w:r>
        <w:rPr>
          <w:rFonts w:ascii="Times New Roman" w:eastAsia="黑体" w:hAnsi="Times New Roman" w:hint="eastAsia"/>
          <w:color w:val="FF0000"/>
          <w:spacing w:val="2"/>
          <w:kern w:val="0"/>
          <w:szCs w:val="21"/>
          <w:lang w:eastAsia="zh-CN" w:val="en-US"/>
        </w:rPr>
        <w:t>三角形</w:t>
      </w:r>
      <w:r>
        <w:rPr>
          <w:rFonts w:ascii="Times New Roman" w:eastAsia="黑体" w:hAnsi="Times New Roman"/>
          <w:color w:val="FF0000"/>
          <w:spacing w:val="2"/>
          <w:kern w:val="0"/>
          <w:szCs w:val="21"/>
        </w:rPr>
        <w:t>+</w:t>
      </w:r>
      <w:r>
        <w:rPr>
          <w:rFonts w:ascii="Times New Roman" w:eastAsia="黑体" w:hAnsi="Times New Roman" w:hint="eastAsia"/>
          <w:color w:val="FF0000"/>
          <w:spacing w:val="2"/>
          <w:kern w:val="0"/>
          <w:szCs w:val="21"/>
          <w:lang w:eastAsia="zh-CN" w:val="en-US"/>
        </w:rPr>
        <w:t>全等三角形+轴对称</w:t>
      </w:r>
      <w:r>
        <w:rPr>
          <w:rFonts w:ascii="Times New Roman" w:eastAsia="黑体" w:hAnsi="Times New Roman"/>
          <w:color w:val="FF0000"/>
          <w:spacing w:val="2"/>
          <w:kern w:val="0"/>
          <w:szCs w:val="21"/>
        </w:rPr>
        <w:t>）。</w:t>
      </w:r>
    </w:p>
    <w:p w14:paraId="1C3EFF37">
      <w:pPr>
        <w:spacing w:line="336" w:lineRule="auto"/>
        <w:jc w:val="center"/>
        <w:textAlignment w:val="center"/>
        <w:rPr>
          <w:rFonts w:ascii="Times New Roman" w:eastAsia="黑体" w:hAnsi="Times New Roman"/>
          <w:kern w:val="0"/>
          <w:sz w:val="30"/>
          <w:szCs w:val="30"/>
        </w:rPr>
      </w:pPr>
      <w:r>
        <w:rPr>
          <w:rFonts w:ascii="Times New Roman" w:eastAsia="黑体" w:hAnsi="Times New Roman"/>
          <w:kern w:val="0"/>
          <w:sz w:val="30"/>
          <w:szCs w:val="30"/>
        </w:rPr>
        <w:t>第一部分（选择题 共30分）</w:t>
      </w:r>
    </w:p>
    <w:p w14:paraId="7A3D591E">
      <w:pPr>
        <w:spacing w:line="360" w:lineRule="auto"/>
        <w:jc w:val="left"/>
        <w:textAlignment w:val="center"/>
        <w:rPr>
          <w:rFonts w:ascii="Times New Roman" w:eastAsia="黑体" w:hAnsi="Times New Roman"/>
          <w:bCs/>
          <w:color w:val="FF0000"/>
          <w:kern w:val="0"/>
          <w:szCs w:val="21"/>
        </w:rPr>
      </w:pPr>
      <w:r>
        <w:rPr>
          <w:rFonts w:ascii="Times New Roman" w:eastAsia="黑体" w:hAnsi="Times New Roman"/>
          <w:bCs/>
          <w:kern w:val="0"/>
          <w:szCs w:val="21"/>
        </w:rPr>
        <w:t>一、选择题（本大题共10小题，每小题3分，满分30分．在每个小题给出的四个选项中，只有一项符合题目要求的）</w:t>
      </w:r>
    </w:p>
    <w:p w14:paraId="415558F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1．下列图形不是轴对称图形的是（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DDA944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59180" cy="822325"/>
            <wp:effectExtent b="3175" l="0" r="7620" t="0"/>
            <wp:docPr descr="@@@44a9c66e-294d-4665-9749-20f767129692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4a9c66e-294d-4665-9749-20f767129692" id="100003" name="图片 10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  <w:strike w:val="0"/>
          <w:kern w:val="0"/>
          <w:sz w:val="24"/>
          <w:szCs w:val="24"/>
          <w:u w:val="none"/>
          <w:lang w:eastAsia="zh-CN" w:val="en-US"/>
        </w:rPr>
        <w:t xml:space="preserve">    </w:t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25500" cy="809625"/>
            <wp:effectExtent b="3175" l="0" r="0" t="0"/>
            <wp:docPr descr="@@@c6b6d35e-3015-427a-bb16-b2931c9de48e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6b6d35e-3015-427a-bb16-b2931c9de48e" id="100005" name="图片 10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  <w:strike w:val="0"/>
          <w:kern w:val="0"/>
          <w:sz w:val="24"/>
          <w:szCs w:val="24"/>
          <w:u w:val="none"/>
          <w:lang w:eastAsia="zh-CN" w:val="en-US"/>
        </w:rPr>
        <w:t xml:space="preserve">    </w:t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645795" cy="847725"/>
            <wp:effectExtent b="3175" l="0" r="1905" t="0"/>
            <wp:docPr descr="@@@d02ad444-86db-4208-ae83-f17a2b2eae51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02ad444-86db-4208-ae83-f17a2b2eae51" id="100007" name="图片 100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rFonts w:hint="eastAsia"/>
          <w:sz w:val="21"/>
          <w:lang w:eastAsia="zh-CN" w:val="en-US"/>
        </w:rPr>
        <w:t xml:space="preserve">    </w:t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79475" cy="862330"/>
            <wp:effectExtent b="0" l="0" r="0" t="0"/>
            <wp:docPr descr="@@@2c0f00f2-fca3-45d0-9db7-198b372bd2cd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c0f00f2-fca3-45d0-9db7-198b372bd2cd" id="100009" name="图片 100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BC1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2BB8519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【详解】解：选项A、C、D均能找到这样的一条直线，使直线两旁的部分能够完全重合的图形，所以是轴对称图形；</w:t>
      </w:r>
    </w:p>
    <w:p w14:paraId="40748B1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选项B不能找到这样的一条直线，使直线两旁的部分能够完全重合的图形，所以不是轴对称图形；</w:t>
      </w:r>
    </w:p>
    <w:p w14:paraId="183FCB4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故选：B．</w:t>
      </w:r>
    </w:p>
    <w:p w14:paraId="71D9683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2．如图，在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15c0dbe3c080c4c4636c64803e5c1f76" coordsize="21600,21600" filled="f" id="_x0000_i1025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725" ProgID="Equation.DSMT4" ShapeID="_x0000_i1025" Type="Embed" r:id="rId10"/>
        </w:object>
      </w:r>
      <w:r>
        <w:rPr>
          <w:sz w:val="21"/>
        </w:rPr>
        <w:t>中，</w:t>
      </w:r>
      <w:r>
        <w:object>
          <v:shape alt="eqId03902478df1a55bc99703210bccab910" coordsize="21600,21600" filled="f" id="_x0000_i1026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726" ProgID="Equation.DSMT4" ShapeID="_x0000_i1026" Type="Embed" r:id="rId12"/>
        </w:object>
      </w:r>
      <w:r>
        <w:rPr>
          <w:sz w:val="21"/>
        </w:rPr>
        <w:t>是高，</w:t>
      </w:r>
      <w:r>
        <w:object>
          <v:shape alt="eqId68a83fdd2ba72a2dba0b6b10bb3e06b9" coordsize="21600,21600" filled="f" id="_x0000_i1027" o:ole="" o:preferrelative="t" stroked="f" style="width:17.55pt;height:11.4pt" type="#_x0000_t75">
            <v:stroke joinstyle="miter"/>
            <v:imagedata o:title="eqId68a83fdd2ba72a2dba0b6b10bb3e06b9" r:id="rId13"/>
            <o:lock aspectratio="t" v:ext="edit"/>
            <w10:anchorlock/>
          </v:shape>
          <o:OLEObject DrawAspect="Content" ObjectID="_1468075727" ProgID="Equation.DSMT4" ShapeID="_x0000_i1027" Type="Embed" r:id="rId14"/>
        </w:object>
      </w:r>
      <w:r>
        <w:rPr>
          <w:sz w:val="21"/>
        </w:rPr>
        <w:t>是角平分线，</w:t>
      </w:r>
      <w:r>
        <w:object>
          <v:shape alt="eqId6aa2b5e09f8ec785c59900a529390a02" coordsize="21600,21600" filled="f" id="_x0000_i1028" o:ole="" o:preferrelative="t" stroked="f" style="width:16.7pt;height:10.55pt" type="#_x0000_t75">
            <v:stroke joinstyle="miter"/>
            <v:imagedata o:title="eqId6aa2b5e09f8ec785c59900a529390a02" r:id="rId15"/>
            <o:lock aspectratio="t" v:ext="edit"/>
            <w10:anchorlock/>
          </v:shape>
          <o:OLEObject DrawAspect="Content" ObjectID="_1468075728" ProgID="Equation.DSMT4" ShapeID="_x0000_i1028" Type="Embed" r:id="rId16"/>
        </w:object>
      </w:r>
      <w:r>
        <w:rPr>
          <w:sz w:val="21"/>
        </w:rPr>
        <w:t>是中线．则下列结论错误的是（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3090AC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04950" cy="885825"/>
            <wp:effectExtent b="3175" l="0" r="6350" t="0"/>
            <wp:docPr descr="@@@303ba9dd-0b45-42b7-b4fd-ece47df4a497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03ba9dd-0b45-42b7-b4fd-ece47df4a497" id="100011" name="图片 1000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C1C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cf5b86308e9f777a6611503ba8d0e9e" coordsize="21600,21600" filled="f" id="_x0000_i1029" o:ole="" o:preferrelative="t" stroked="f" style="width:42.2pt;height:12.5pt" type="#_x0000_t75">
            <v:stroke joinstyle="miter"/>
            <v:imagedata o:title="eqId8cf5b86308e9f777a6611503ba8d0e9e" r:id="rId18"/>
            <o:lock aspectratio="t" v:ext="edit"/>
            <w10:anchorlock/>
          </v:shape>
          <o:OLEObject DrawAspect="Content" ObjectID="_1468075729" ProgID="Equation.DSMT4" ShapeID="_x0000_i1029" Type="Embed" r:id="rId19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bcb4c8934b3e1ebcd72b901db2464cce" coordsize="21600,21600" filled="f" id="_x0000_i1030" o:ole="" o:preferrelative="t" stroked="f" style="width:70.35pt;height:12.15pt" type="#_x0000_t75">
            <v:stroke joinstyle="miter"/>
            <v:imagedata o:title="eqIdbcb4c8934b3e1ebcd72b901db2464cce" r:id="rId20"/>
            <o:lock aspectratio="t" v:ext="edit"/>
            <w10:anchorlock/>
          </v:shape>
          <o:OLEObject DrawAspect="Content" ObjectID="_1468075730" ProgID="Equation.DSMT4" ShapeID="_x0000_i1030" Type="Embed" r:id="rId21"/>
        </w:object>
      </w:r>
    </w:p>
    <w:p w14:paraId="4DF86EB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1215fef6b61a5aafacfe5dbaf66f4dce" coordsize="21600,21600" filled="f" id="_x0000_i1031" o:ole="" o:preferrelative="t" stroked="f" style="width:82.65pt;height:11.8pt" type="#_x0000_t75">
            <v:stroke joinstyle="miter"/>
            <v:imagedata o:title="eqId1215fef6b61a5aafacfe5dbaf66f4dce" r:id="rId22"/>
            <o:lock aspectratio="t" v:ext="edit"/>
            <w10:anchorlock/>
          </v:shape>
          <o:OLEObject DrawAspect="Content" ObjectID="_1468075731" ProgID="Equation.DSMT4" ShapeID="_x0000_i1031" Type="Embed" r:id="rId23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c590d0cffbd2903e5bd29cbce6d0fda" coordsize="21600,21600" filled="f" id="_x0000_i1032" o:ole="" o:preferrelative="t" stroked="f" style="width:61.6pt;height:16.05pt" type="#_x0000_t75">
            <v:stroke joinstyle="miter"/>
            <v:imagedata o:title="eqIdbc590d0cffbd2903e5bd29cbce6d0fda" r:id="rId24"/>
            <o:lock aspectratio="t" v:ext="edit"/>
            <w10:anchorlock/>
          </v:shape>
          <o:OLEObject DrawAspect="Content" ObjectID="_1468075732" ProgID="Equation.DSMT4" ShapeID="_x0000_i1032" Type="Embed" r:id="rId25"/>
        </w:object>
      </w:r>
    </w:p>
    <w:p w14:paraId="0227FCD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1B979C0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【详解】∵</w:t>
      </w:r>
      <w:r>
        <w:rPr>
          <w:color w:val="FF0000"/>
        </w:rPr>
        <w:object>
          <v:shape alt="eqId6aa2b5e09f8ec785c59900a529390a02" coordsize="21600,21600" filled="f" id="_x0000_i1033" o:ole="" o:preferrelative="t" stroked="f" style="width:16.7pt;height:10.55pt" type="#_x0000_t75">
            <v:stroke joinstyle="miter"/>
            <v:imagedata o:title="eqId6aa2b5e09f8ec785c59900a529390a02" r:id="rId15"/>
            <o:lock aspectratio="t" v:ext="edit"/>
            <w10:anchorlock/>
          </v:shape>
          <o:OLEObject DrawAspect="Content" ObjectID="_1468075733" ProgID="Equation.DSMT4" ShapeID="_x0000_i1033" Type="Embed" r:id="rId26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15c0dbe3c080c4c4636c64803e5c1f76" coordsize="21600,21600" filled="f" id="_x0000_i1034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734" ProgID="Equation.DSMT4" ShapeID="_x0000_i1034" Type="Embed" r:id="rId27"/>
        </w:object>
      </w:r>
      <w:r>
        <w:rPr>
          <w:color w:val="FF0000"/>
          <w:sz w:val="21"/>
        </w:rPr>
        <w:t>的中线，</w:t>
      </w:r>
    </w:p>
    <w:p w14:paraId="3147920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8cf5b86308e9f777a6611503ba8d0e9e" coordsize="21600,21600" filled="f" id="_x0000_i1035" o:ole="" o:preferrelative="t" stroked="f" style="width:42.2pt;height:12.5pt" type="#_x0000_t75">
            <v:stroke joinstyle="miter"/>
            <v:imagedata o:title="eqId8cf5b86308e9f777a6611503ba8d0e9e" r:id="rId18"/>
            <o:lock aspectratio="t" v:ext="edit"/>
            <w10:anchorlock/>
          </v:shape>
          <o:OLEObject DrawAspect="Content" ObjectID="_1468075735" ProgID="Equation.DSMT4" ShapeID="_x0000_i1035" Type="Embed" r:id="rId28"/>
        </w:object>
      </w:r>
      <w:r>
        <w:rPr>
          <w:color w:val="FF0000"/>
          <w:sz w:val="21"/>
        </w:rPr>
        <w:t>，A说法正确，不符合题意；</w:t>
      </w:r>
    </w:p>
    <w:p w14:paraId="3217053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68a83fdd2ba72a2dba0b6b10bb3e06b9" coordsize="21600,21600" filled="f" id="_x0000_i1036" o:ole="" o:preferrelative="t" stroked="f" style="width:17.55pt;height:11.4pt" type="#_x0000_t75">
            <v:stroke joinstyle="miter"/>
            <v:imagedata o:title="eqId68a83fdd2ba72a2dba0b6b10bb3e06b9" r:id="rId13"/>
            <o:lock aspectratio="t" v:ext="edit"/>
            <w10:anchorlock/>
          </v:shape>
          <o:OLEObject DrawAspect="Content" ObjectID="_1468075736" ProgID="Equation.DSMT4" ShapeID="_x0000_i1036" Type="Embed" r:id="rId29"/>
        </w:object>
      </w:r>
      <w:r>
        <w:rPr>
          <w:color w:val="FF0000"/>
          <w:sz w:val="21"/>
        </w:rPr>
        <w:t>是角平分线，</w:t>
      </w:r>
    </w:p>
    <w:p w14:paraId="0562CCF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b8149e6cd3d2f2304af7a8527002a6bf" coordsize="21600,21600" filled="f" id="_x0000_i1037" o:ole="" o:preferrelative="t" stroked="f" style="width:70.35pt;height:12.15pt" type="#_x0000_t75">
            <v:stroke joinstyle="miter"/>
            <v:imagedata o:title="eqIdb8149e6cd3d2f2304af7a8527002a6bf" r:id="rId30"/>
            <o:lock aspectratio="t" v:ext="edit"/>
            <w10:anchorlock/>
          </v:shape>
          <o:OLEObject DrawAspect="Content" ObjectID="_1468075737" ProgID="Equation.DSMT4" ShapeID="_x0000_i1037" Type="Embed" r:id="rId31"/>
        </w:object>
      </w:r>
      <w:r>
        <w:rPr>
          <w:color w:val="FF0000"/>
          <w:sz w:val="21"/>
        </w:rPr>
        <w:t>，B说法正确，不符合题意；</w:t>
      </w:r>
    </w:p>
    <w:p w14:paraId="5B56C70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03902478df1a55bc99703210bccab910" coordsize="21600,21600" filled="f" id="_x0000_i1038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738" ProgID="Equation.DSMT4" ShapeID="_x0000_i1038" Type="Embed" r:id="rId32"/>
        </w:object>
      </w:r>
      <w:r>
        <w:rPr>
          <w:color w:val="FF0000"/>
          <w:sz w:val="21"/>
        </w:rPr>
        <w:t>是高，</w:t>
      </w:r>
    </w:p>
    <w:p w14:paraId="5F88D66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4795ee1f96b430529934e2231b38885d" coordsize="21600,21600" filled="f" id="_x0000_i1039" o:ole="" o:preferrelative="t" stroked="f" style="width:58.05pt;height:12.25pt" type="#_x0000_t75">
            <v:stroke joinstyle="miter"/>
            <v:imagedata o:title="eqId4795ee1f96b430529934e2231b38885d" r:id="rId33"/>
            <o:lock aspectratio="t" v:ext="edit"/>
            <w10:anchorlock/>
          </v:shape>
          <o:OLEObject DrawAspect="Content" ObjectID="_1468075739" ProgID="Equation.DSMT4" ShapeID="_x0000_i1039" Type="Embed" r:id="rId34"/>
        </w:object>
      </w:r>
      <w:r>
        <w:rPr>
          <w:color w:val="FF0000"/>
          <w:sz w:val="21"/>
        </w:rPr>
        <w:t>，</w:t>
      </w:r>
    </w:p>
    <w:p w14:paraId="6D62D33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1215fef6b61a5aafacfe5dbaf66f4dce" coordsize="21600,21600" filled="f" id="_x0000_i1040" o:ole="" o:preferrelative="t" stroked="f" style="width:82.65pt;height:11.8pt" type="#_x0000_t75">
            <v:stroke joinstyle="miter"/>
            <v:imagedata o:title="eqId1215fef6b61a5aafacfe5dbaf66f4dce" r:id="rId22"/>
            <o:lock aspectratio="t" v:ext="edit"/>
            <w10:anchorlock/>
          </v:shape>
          <o:OLEObject DrawAspect="Content" ObjectID="_1468075740" ProgID="Equation.DSMT4" ShapeID="_x0000_i1040" Type="Embed" r:id="rId35"/>
        </w:object>
      </w:r>
      <w:r>
        <w:rPr>
          <w:color w:val="FF0000"/>
          <w:sz w:val="21"/>
        </w:rPr>
        <w:t>，C说法正确，不符合题意；</w:t>
      </w:r>
    </w:p>
    <w:p w14:paraId="55CB4C9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cbf0220d49870ddd26f412cfcb30c1c5" coordsize="21600,21600" filled="f" id="_x0000_i1041" o:ole="" o:preferrelative="t" stroked="f" style="width:42.2pt;height:12.1pt" type="#_x0000_t75">
            <v:stroke joinstyle="miter"/>
            <v:imagedata o:title="eqIdcbf0220d49870ddd26f412cfcb30c1c5" r:id="rId36"/>
            <o:lock aspectratio="t" v:ext="edit"/>
            <w10:anchorlock/>
          </v:shape>
          <o:OLEObject DrawAspect="Content" ObjectID="_1468075741" ProgID="Equation.DSMT4" ShapeID="_x0000_i1041" Type="Embed" r:id="rId37"/>
        </w:object>
      </w:r>
      <w:r>
        <w:rPr>
          <w:color w:val="FF0000"/>
          <w:sz w:val="21"/>
        </w:rPr>
        <w:t>，</w:t>
      </w:r>
    </w:p>
    <w:p w14:paraId="4E52B5A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6a3ef447dc2b59a3b47c2225c35a2c2" coordsize="21600,21600" filled="f" id="_x0000_i1042" o:ole="" o:preferrelative="t" stroked="f" style="width:58.95pt;height:15.75pt" type="#_x0000_t75">
            <v:stroke joinstyle="miter"/>
            <v:imagedata o:title="eqId56a3ef447dc2b59a3b47c2225c35a2c2" r:id="rId38"/>
            <o:lock aspectratio="t" v:ext="edit"/>
            <w10:anchorlock/>
          </v:shape>
          <o:OLEObject DrawAspect="Content" ObjectID="_1468075742" ProgID="Equation.DSMT4" ShapeID="_x0000_i1042" Type="Embed" r:id="rId39"/>
        </w:object>
      </w:r>
      <w:r>
        <w:rPr>
          <w:color w:val="FF0000"/>
          <w:sz w:val="21"/>
        </w:rPr>
        <w:t>，D说法错误，符合题意．</w:t>
      </w:r>
    </w:p>
    <w:p w14:paraId="5BF7015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故选：D．</w:t>
      </w:r>
    </w:p>
    <w:p w14:paraId="68E54A2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3．如图，</w:t>
      </w:r>
      <w:r>
        <w:object>
          <v:shape alt="eqIdd79a8307b29a34350a903498a7777110" coordsize="21600,21600" filled="f" id="_x0000_i1043" o:ole="" o:preferrelative="t" stroked="f" style="width:69.45pt;height:12.75pt" type="#_x0000_t75">
            <v:stroke joinstyle="miter"/>
            <v:imagedata o:title="eqIdd79a8307b29a34350a903498a7777110" r:id="rId40"/>
            <o:lock aspectratio="t" v:ext="edit"/>
            <w10:anchorlock/>
          </v:shape>
          <o:OLEObject DrawAspect="Content" ObjectID="_1468075743" ProgID="Equation.DSMT4" ShapeID="_x0000_i1043" Type="Embed" r:id="rId41"/>
        </w:object>
      </w:r>
      <w:r>
        <w:rPr>
          <w:sz w:val="21"/>
        </w:rPr>
        <w:t>，</w:t>
      </w:r>
      <w:r>
        <w:object>
          <v:shape alt="eqId640e9e7c56e8eeda044fb55396088816" coordsize="21600,21600" filled="f" id="_x0000_i1044" o:ole="" o:preferrelative="t" stroked="f" style="width:43.05pt;height:12.6pt" type="#_x0000_t75">
            <v:stroke joinstyle="miter"/>
            <v:imagedata o:title="eqId640e9e7c56e8eeda044fb55396088816" r:id="rId42"/>
            <o:lock aspectratio="t" v:ext="edit"/>
            <w10:anchorlock/>
          </v:shape>
          <o:OLEObject DrawAspect="Content" ObjectID="_1468075744" ProgID="Equation.DSMT4" ShapeID="_x0000_i1044" Type="Embed" r:id="rId43"/>
        </w:object>
      </w:r>
      <w:r>
        <w:rPr>
          <w:sz w:val="21"/>
        </w:rPr>
        <w:t>，</w:t>
      </w:r>
      <w:r>
        <w:object>
          <v:shape alt="eqId0a0905a9a6c132396d9eefa2303ce6b4" coordsize="21600,21600" filled="f" id="_x0000_i1045" o:ole="" o:preferrelative="t" stroked="f" style="width:43.05pt;height:11.75pt" type="#_x0000_t75">
            <v:stroke joinstyle="miter"/>
            <v:imagedata o:title="eqId0a0905a9a6c132396d9eefa2303ce6b4" r:id="rId44"/>
            <o:lock aspectratio="t" v:ext="edit"/>
            <w10:anchorlock/>
          </v:shape>
          <o:OLEObject DrawAspect="Content" ObjectID="_1468075745" ProgID="Equation.DSMT4" ShapeID="_x0000_i1045" Type="Embed" r:id="rId45"/>
        </w:object>
      </w:r>
      <w:r>
        <w:rPr>
          <w:sz w:val="21"/>
        </w:rPr>
        <w:t>，点</w:t>
      </w:r>
      <w:r>
        <w:object>
          <v:shape alt="eqId32e4b3716628ee426bc145f59b8cedef" coordsize="21600,21600" filled="f" id="_x0000_i1046" o:ole="" o:preferrelative="t" stroked="f" style="width:43.95pt;height:12.15pt" type="#_x0000_t75">
            <v:stroke joinstyle="miter"/>
            <v:imagedata o:title="eqId32e4b3716628ee426bc145f59b8cedef" r:id="rId46"/>
            <o:lock aspectratio="t" v:ext="edit"/>
            <w10:anchorlock/>
          </v:shape>
          <o:OLEObject DrawAspect="Content" ObjectID="_1468075746" ProgID="Equation.DSMT4" ShapeID="_x0000_i1046" Type="Embed" r:id="rId47"/>
        </w:object>
      </w:r>
      <w:r>
        <w:rPr>
          <w:sz w:val="21"/>
        </w:rPr>
        <w:t>在同一条直线上，则</w:t>
      </w:r>
      <w:r>
        <w:object>
          <v:shape alt="eqIdbdb8eca20ce2c918ea4034ea15210c7f" coordsize="21600,21600" filled="f" id="_x0000_i1047" o:ole="" o:preferrelative="t" stroked="f" style="width:32.55pt;height:12.3pt" type="#_x0000_t75">
            <v:stroke joinstyle="miter"/>
            <v:imagedata o:title="eqIdbdb8eca20ce2c918ea4034ea15210c7f" r:id="rId48"/>
            <o:lock aspectratio="t" v:ext="edit"/>
            <w10:anchorlock/>
          </v:shape>
          <o:OLEObject DrawAspect="Content" ObjectID="_1468075747" ProgID="Equation.DSMT4" ShapeID="_x0000_i1047" Type="Embed" r:id="rId49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2102D8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933575" cy="771525"/>
            <wp:effectExtent b="3175" l="0" r="9525" t="0"/>
            <wp:docPr descr="@@@dcfe6db1-aa6f-48ea-a743-1dd669d15d8f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cfe6db1-aa6f-48ea-a743-1dd669d15d8f" id="100013" name="图片 1000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924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d36581140ebac5d28438ea63b1b23b65" coordsize="21600,21600" filled="f" id="_x0000_i1048" o:ole="" o:preferrelative="t" stroked="f" style="width:17.55pt;height:12.35pt" type="#_x0000_t75">
            <v:stroke joinstyle="miter"/>
            <v:imagedata o:title="eqIdd36581140ebac5d28438ea63b1b23b65" r:id="rId51"/>
            <o:lock aspectratio="t" v:ext="edit"/>
            <w10:anchorlock/>
          </v:shape>
          <o:OLEObject DrawAspect="Content" ObjectID="_1468075748" ProgID="Equation.DSMT4" ShapeID="_x0000_i1048" Type="Embed" r:id="rId5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25803a7818b0985a1b96d8e0a627251" coordsize="21600,21600" filled="f" id="_x0000_i1049" o:ole="" o:preferrelative="t" stroked="f" style="width:17.55pt;height:12.35pt" type="#_x0000_t75">
            <v:stroke joinstyle="miter"/>
            <v:imagedata o:title="eqId225803a7818b0985a1b96d8e0a627251" r:id="rId53"/>
            <o:lock aspectratio="t" v:ext="edit"/>
            <w10:anchorlock/>
          </v:shape>
          <o:OLEObject DrawAspect="Content" ObjectID="_1468075749" ProgID="Equation.DSMT4" ShapeID="_x0000_i1049" Type="Embed" r:id="rId5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68a4c9b697e3df2b5469b71d3b5e47a2" coordsize="21600,21600" filled="f" id="_x0000_i1050" o:ole="" o:preferrelative="t" stroked="f" style="width:17.55pt;height:12.35pt" type="#_x0000_t75">
            <v:stroke joinstyle="miter"/>
            <v:imagedata o:title="eqId68a4c9b697e3df2b5469b71d3b5e47a2" r:id="rId55"/>
            <o:lock aspectratio="t" v:ext="edit"/>
            <w10:anchorlock/>
          </v:shape>
          <o:OLEObject DrawAspect="Content" ObjectID="_1468075750" ProgID="Equation.DSMT4" ShapeID="_x0000_i1050" Type="Embed" r:id="rId5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d40d7a5622cfc837a6f491eb14edf9b" coordsize="21600,21600" filled="f" id="_x0000_i1051" o:ole="" o:preferrelative="t" stroked="f" style="width:17.55pt;height:12.8pt" type="#_x0000_t75">
            <v:stroke joinstyle="miter"/>
            <v:imagedata o:title="eqIdfd40d7a5622cfc837a6f491eb14edf9b" r:id="rId57"/>
            <o:lock aspectratio="t" v:ext="edit"/>
            <w10:anchorlock/>
          </v:shape>
          <o:OLEObject DrawAspect="Content" ObjectID="_1468075751" ProgID="Equation.DSMT4" ShapeID="_x0000_i1051" Type="Embed" r:id="rId58"/>
        </w:object>
      </w:r>
    </w:p>
    <w:p w14:paraId="30BA3B9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7503DB6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alt="eqId16f3d198e76391779fa3badc848c8ac8" coordsize="21600,21600" filled="f" id="_x0000_i1052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5752" ProgID="Equation.DSMT4" ShapeID="_x0000_i1052" Type="Embed" r:id="rId60"/>
        </w:object>
      </w:r>
      <w:r>
        <w:rPr>
          <w:color w:val="FF0000"/>
        </w:rPr>
        <w:object>
          <v:shape alt="eqIdd79a8307b29a34350a903498a7777110" coordsize="21600,21600" filled="f" id="_x0000_i1053" o:ole="" o:preferrelative="t" stroked="f" style="width:69.45pt;height:12.75pt" type="#_x0000_t75">
            <v:stroke joinstyle="miter"/>
            <v:imagedata o:title="eqIdd79a8307b29a34350a903498a7777110" r:id="rId40"/>
            <o:lock aspectratio="t" v:ext="edit"/>
            <w10:anchorlock/>
          </v:shape>
          <o:OLEObject DrawAspect="Content" ObjectID="_1468075753" ProgID="Equation.DSMT4" ShapeID="_x0000_i1053" Type="Embed" r:id="rId61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640e9e7c56e8eeda044fb55396088816" coordsize="21600,21600" filled="f" id="_x0000_i1054" o:ole="" o:preferrelative="t" stroked="f" style="width:43.05pt;height:12.6pt" type="#_x0000_t75">
            <v:stroke joinstyle="miter"/>
            <v:imagedata o:title="eqId640e9e7c56e8eeda044fb55396088816" r:id="rId42"/>
            <o:lock aspectratio="t" v:ext="edit"/>
            <w10:anchorlock/>
          </v:shape>
          <o:OLEObject DrawAspect="Content" ObjectID="_1468075754" ProgID="Equation.DSMT4" ShapeID="_x0000_i1054" Type="Embed" r:id="rId62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0a0905a9a6c132396d9eefa2303ce6b4" coordsize="21600,21600" filled="f" id="_x0000_i1055" o:ole="" o:preferrelative="t" stroked="f" style="width:43.05pt;height:11.75pt" type="#_x0000_t75">
            <v:stroke joinstyle="miter"/>
            <v:imagedata o:title="eqId0a0905a9a6c132396d9eefa2303ce6b4" r:id="rId44"/>
            <o:lock aspectratio="t" v:ext="edit"/>
            <w10:anchorlock/>
          </v:shape>
          <o:OLEObject DrawAspect="Content" ObjectID="_1468075755" ProgID="Equation.DSMT4" ShapeID="_x0000_i1055" Type="Embed" r:id="rId63"/>
        </w:object>
      </w:r>
      <w:r>
        <w:rPr>
          <w:color w:val="FF0000"/>
          <w:sz w:val="21"/>
        </w:rPr>
        <w:t>，</w:t>
      </w:r>
    </w:p>
    <w:p w14:paraId="2F7F877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056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5756" ProgID="Equation.DSMT4" ShapeID="_x0000_i1056" Type="Embed" r:id="rId65"/>
        </w:object>
      </w:r>
      <w:r>
        <w:rPr>
          <w:color w:val="FF0000"/>
        </w:rPr>
        <w:object>
          <v:shape alt="eqId13fd39a1fa752f7d5a85358da1b04b7b" coordsize="21600,21600" filled="f" id="_x0000_i1057" o:ole="" o:preferrelative="t" stroked="f" style="width:83.55pt;height:11.9pt" type="#_x0000_t75">
            <v:stroke joinstyle="miter"/>
            <v:imagedata o:title="eqId13fd39a1fa752f7d5a85358da1b04b7b" r:id="rId66"/>
            <o:lock aspectratio="t" v:ext="edit"/>
            <w10:anchorlock/>
          </v:shape>
          <o:OLEObject DrawAspect="Content" ObjectID="_1468075757" ProgID="Equation.DSMT4" ShapeID="_x0000_i1057" Type="Embed" r:id="rId67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8faa10b3aedd441bfa3e83893183540e" coordsize="21600,21600" filled="f" id="_x0000_i1058" o:ole="" o:preferrelative="t" stroked="f" style="width:82.65pt;height:12.55pt" type="#_x0000_t75">
            <v:stroke joinstyle="miter"/>
            <v:imagedata o:title="eqId8faa10b3aedd441bfa3e83893183540e" r:id="rId68"/>
            <o:lock aspectratio="t" v:ext="edit"/>
            <w10:anchorlock/>
          </v:shape>
          <o:OLEObject DrawAspect="Content" ObjectID="_1468075758" ProgID="Equation.DSMT4" ShapeID="_x0000_i1058" Type="Embed" r:id="rId69"/>
        </w:object>
      </w:r>
      <w:r>
        <w:rPr>
          <w:color w:val="FF0000"/>
          <w:sz w:val="21"/>
        </w:rPr>
        <w:t>，</w:t>
      </w:r>
    </w:p>
    <w:p w14:paraId="4C4200C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6f3d198e76391779fa3badc848c8ac8" coordsize="21600,21600" filled="f" id="_x0000_i1059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5759" ProgID="Equation.DSMT4" ShapeID="_x0000_i1059" Type="Embed" r:id="rId70"/>
        </w:object>
      </w:r>
      <w:r>
        <w:rPr>
          <w:color w:val="FF0000"/>
          <w:sz w:val="21"/>
        </w:rPr>
        <w:t>点</w:t>
      </w:r>
      <w:r>
        <w:rPr>
          <w:color w:val="FF0000"/>
        </w:rPr>
        <w:object>
          <v:shape alt="eqId32e4b3716628ee426bc145f59b8cedef" coordsize="21600,21600" filled="f" id="_x0000_i1060" o:ole="" o:preferrelative="t" stroked="f" style="width:43.95pt;height:12.15pt" type="#_x0000_t75">
            <v:stroke joinstyle="miter"/>
            <v:imagedata o:title="eqId32e4b3716628ee426bc145f59b8cedef" r:id="rId46"/>
            <o:lock aspectratio="t" v:ext="edit"/>
            <w10:anchorlock/>
          </v:shape>
          <o:OLEObject DrawAspect="Content" ObjectID="_1468075760" ProgID="Equation.DSMT4" ShapeID="_x0000_i1060" Type="Embed" r:id="rId71"/>
        </w:object>
      </w:r>
      <w:r>
        <w:rPr>
          <w:color w:val="FF0000"/>
          <w:sz w:val="21"/>
        </w:rPr>
        <w:t>在同一条直线上，</w:t>
      </w:r>
    </w:p>
    <w:p w14:paraId="788C825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061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5761" ProgID="Equation.DSMT4" ShapeID="_x0000_i1061" Type="Embed" r:id="rId72"/>
        </w:object>
      </w:r>
      <w:r>
        <w:rPr>
          <w:color w:val="FF0000"/>
        </w:rPr>
        <w:object>
          <v:shape alt="eqIdbdb8eca20ce2c918ea4034ea15210c7f" coordsize="21600,21600" filled="f" id="_x0000_i1062" o:ole="" o:preferrelative="t" stroked="f" style="width:32.55pt;height:12.3pt" type="#_x0000_t75">
            <v:stroke joinstyle="miter"/>
            <v:imagedata o:title="eqIdbdb8eca20ce2c918ea4034ea15210c7f" r:id="rId48"/>
            <o:lock aspectratio="t" v:ext="edit"/>
            <w10:anchorlock/>
          </v:shape>
          <o:OLEObject DrawAspect="Content" ObjectID="_1468075762" ProgID="Equation.DSMT4" ShapeID="_x0000_i1062" Type="Embed" r:id="rId73"/>
        </w:object>
      </w:r>
      <w:r>
        <w:rPr>
          <w:color w:val="FF0000"/>
        </w:rPr>
        <w:object>
          <v:shape alt="eqId57e62477462b55ff812eded5bc4a1ab3" coordsize="21600,21600" filled="f" id="_x0000_i1063" o:ole="" o:preferrelative="t" stroked="f" style="width:208.55pt;height:12.15pt" type="#_x0000_t75">
            <v:stroke joinstyle="miter"/>
            <v:imagedata o:title="eqId57e62477462b55ff812eded5bc4a1ab3" r:id="rId74"/>
            <o:lock aspectratio="t" v:ext="edit"/>
            <w10:anchorlock/>
          </v:shape>
          <o:OLEObject DrawAspect="Content" ObjectID="_1468075763" ProgID="Equation.DSMT4" ShapeID="_x0000_i1063" Type="Embed" r:id="rId75"/>
        </w:object>
      </w:r>
      <w:r>
        <w:rPr>
          <w:color w:val="FF0000"/>
          <w:sz w:val="21"/>
        </w:rPr>
        <w:t>，</w:t>
      </w:r>
    </w:p>
    <w:p w14:paraId="5CDDB74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故选C．</w:t>
      </w:r>
    </w:p>
    <w:p w14:paraId="58EDD5C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4．一个三角形的三边长分别为</w:t>
      </w:r>
      <w:r>
        <w:object>
          <v:shape alt="eqId0a6936d370d6a238a608ca56f87198de" coordsize="21600,21600" filled="f" id="_x0000_i1064" o:ole="" o:preferrelative="t" stroked="f" style="width:8.75pt;height:9.65pt" type="#_x0000_t75">
            <v:stroke joinstyle="miter"/>
            <v:imagedata o:title="eqId0a6936d370d6a238a608ca56f87198de" r:id="rId76"/>
            <o:lock aspectratio="t" v:ext="edit"/>
            <w10:anchorlock/>
          </v:shape>
          <o:OLEObject DrawAspect="Content" ObjectID="_1468075764" ProgID="Equation.DSMT4" ShapeID="_x0000_i1064" Type="Embed" r:id="rId77"/>
        </w:object>
      </w:r>
      <w:r>
        <w:rPr>
          <w:sz w:val="21"/>
        </w:rPr>
        <w:t>，</w:t>
      </w:r>
      <w:r>
        <w:object>
          <v:shape alt="eqId2c94bb12cee76221e13f9ef955b0aab1" coordsize="21600,21600" filled="f" id="_x0000_i1065" o:ole="" o:preferrelative="t" stroked="f" style="width:8.75pt;height:12.35pt" type="#_x0000_t75">
            <v:stroke joinstyle="miter"/>
            <v:imagedata o:title="eqId2c94bb12cee76221e13f9ef955b0aab1" r:id="rId78"/>
            <o:lock aspectratio="t" v:ext="edit"/>
            <w10:anchorlock/>
          </v:shape>
          <o:OLEObject DrawAspect="Content" ObjectID="_1468075765" ProgID="Equation.DSMT4" ShapeID="_x0000_i1065" Type="Embed" r:id="rId79"/>
        </w:object>
      </w:r>
      <w:r>
        <w:rPr>
          <w:sz w:val="21"/>
        </w:rPr>
        <w:t>，</w:t>
      </w:r>
      <w:r>
        <w:object>
          <v:shape alt="eqId071a7e733d466949ac935b4b8ee8d183" coordsize="21600,21600" filled="f" id="_x0000_i1066" o:ole="" o:preferrelative="t" stroked="f" style="width:7.9pt;height:9.75pt" type="#_x0000_t75">
            <v:stroke joinstyle="miter"/>
            <v:imagedata o:title="eqId071a7e733d466949ac935b4b8ee8d183" r:id="rId80"/>
            <o:lock aspectratio="t" v:ext="edit"/>
            <w10:anchorlock/>
          </v:shape>
          <o:OLEObject DrawAspect="Content" ObjectID="_1468075766" ProgID="Equation.DSMT4" ShapeID="_x0000_i1066" Type="Embed" r:id="rId81"/>
        </w:object>
      </w:r>
      <w:r>
        <w:rPr>
          <w:sz w:val="21"/>
        </w:rPr>
        <w:t>，则</w:t>
      </w:r>
      <w:r>
        <w:object>
          <v:shape alt="eqId0a6936d370d6a238a608ca56f87198de" coordsize="21600,21600" filled="f" id="_x0000_i1067" o:ole="" o:preferrelative="t" stroked="f" style="width:8.75pt;height:9.65pt" type="#_x0000_t75">
            <v:stroke joinstyle="miter"/>
            <v:imagedata o:title="eqId0a6936d370d6a238a608ca56f87198de" r:id="rId76"/>
            <o:lock aspectratio="t" v:ext="edit"/>
            <w10:anchorlock/>
          </v:shape>
          <o:OLEObject DrawAspect="Content" ObjectID="_1468075767" ProgID="Equation.DSMT4" ShapeID="_x0000_i1067" Type="Embed" r:id="rId82"/>
        </w:object>
      </w:r>
      <w:r>
        <w:rPr>
          <w:sz w:val="21"/>
        </w:rPr>
        <w:t>，</w:t>
      </w:r>
      <w:r>
        <w:object>
          <v:shape alt="eqId2c94bb12cee76221e13f9ef955b0aab1" coordsize="21600,21600" filled="f" id="_x0000_i1068" o:ole="" o:preferrelative="t" stroked="f" style="width:8.75pt;height:12.35pt" type="#_x0000_t75">
            <v:stroke joinstyle="miter"/>
            <v:imagedata o:title="eqId2c94bb12cee76221e13f9ef955b0aab1" r:id="rId78"/>
            <o:lock aspectratio="t" v:ext="edit"/>
            <w10:anchorlock/>
          </v:shape>
          <o:OLEObject DrawAspect="Content" ObjectID="_1468075768" ProgID="Equation.DSMT4" ShapeID="_x0000_i1068" Type="Embed" r:id="rId83"/>
        </w:object>
      </w:r>
      <w:r>
        <w:rPr>
          <w:sz w:val="21"/>
        </w:rPr>
        <w:t>，</w:t>
      </w:r>
      <w:r>
        <w:object>
          <v:shape alt="eqId071a7e733d466949ac935b4b8ee8d183" coordsize="21600,21600" filled="f" id="_x0000_i1069" o:ole="" o:preferrelative="t" stroked="f" style="width:7.9pt;height:9.75pt" type="#_x0000_t75">
            <v:stroke joinstyle="miter"/>
            <v:imagedata o:title="eqId071a7e733d466949ac935b4b8ee8d183" r:id="rId80"/>
            <o:lock aspectratio="t" v:ext="edit"/>
            <w10:anchorlock/>
          </v:shape>
          <o:OLEObject DrawAspect="Content" ObjectID="_1468075769" ProgID="Equation.DSMT4" ShapeID="_x0000_i1069" Type="Embed" r:id="rId84"/>
        </w:object>
      </w:r>
      <w:r>
        <w:rPr>
          <w:sz w:val="21"/>
        </w:rPr>
        <w:t>的值不可能是（    ）</w:t>
      </w:r>
    </w:p>
    <w:p w14:paraId="3AFD3C74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5ca7d1107389675d32b56ec097464c14" coordsize="21600,21600" filled="f" id="_x0000_i1070" o:ole="" o:preferrelative="t" stroked="f" style="width:7.9pt;height:12.5pt" type="#_x0000_t75">
            <v:stroke joinstyle="miter"/>
            <v:imagedata o:title="eqId5ca7d1107389675d32b56ec097464c14" r:id="rId85"/>
            <o:lock aspectratio="t" v:ext="edit"/>
            <w10:anchorlock/>
          </v:shape>
          <o:OLEObject DrawAspect="Content" ObjectID="_1468075770" ProgID="Equation.DSMT4" ShapeID="_x0000_i1070" Type="Embed" r:id="rId86"/>
        </w:object>
      </w:r>
      <w:r>
        <w:rPr>
          <w:sz w:val="21"/>
        </w:rPr>
        <w:t>，</w:t>
      </w:r>
      <w:r>
        <w:object>
          <v:shape alt="eqIdb8860d9787671b53b1ab68b3d526f5ca" coordsize="21600,21600" filled="f" id="_x0000_i1071" o:ole="" o:preferrelative="t" stroked="f" style="width:8.75pt;height:11.25pt" type="#_x0000_t75">
            <v:stroke joinstyle="miter"/>
            <v:imagedata o:title="eqIdb8860d9787671b53b1ab68b3d526f5ca" r:id="rId87"/>
            <o:lock aspectratio="t" v:ext="edit"/>
            <w10:anchorlock/>
          </v:shape>
          <o:OLEObject DrawAspect="Content" ObjectID="_1468075771" ProgID="Equation.DSMT4" ShapeID="_x0000_i1071" Type="Embed" r:id="rId88"/>
        </w:object>
      </w:r>
      <w:r>
        <w:rPr>
          <w:sz w:val="21"/>
        </w:rPr>
        <w:t>，</w:t>
      </w:r>
      <w:r>
        <w:object>
          <v:shape alt="eqIdd91e07104b699c4012be2d26160976a2" coordsize="21600,21600" filled="f" id="_x0000_i1072" o:ole="" o:preferrelative="t" stroked="f" style="width:7.9pt;height:12.25pt" type="#_x0000_t75">
            <v:stroke joinstyle="miter"/>
            <v:imagedata o:title="eqIdd91e07104b699c4012be2d26160976a2" r:id="rId89"/>
            <o:lock aspectratio="t" v:ext="edit"/>
            <w10:anchorlock/>
          </v:shape>
          <o:OLEObject DrawAspect="Content" ObjectID="_1468075772" ProgID="Equation.DSMT4" ShapeID="_x0000_i1072" Type="Embed" r:id="rId9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d91e07104b699c4012be2d26160976a2" coordsize="21600,21600" filled="f" id="_x0000_i1073" o:ole="" o:preferrelative="t" stroked="f" style="width:7.9pt;height:12.25pt" type="#_x0000_t75">
            <v:stroke joinstyle="miter"/>
            <v:imagedata o:title="eqIdd91e07104b699c4012be2d26160976a2" r:id="rId89"/>
            <o:lock aspectratio="t" v:ext="edit"/>
            <w10:anchorlock/>
          </v:shape>
          <o:OLEObject DrawAspect="Content" ObjectID="_1468075773" ProgID="Equation.DSMT4" ShapeID="_x0000_i1073" Type="Embed" r:id="rId91"/>
        </w:object>
      </w:r>
      <w:r>
        <w:rPr>
          <w:sz w:val="21"/>
        </w:rPr>
        <w:t>，</w:t>
      </w:r>
      <w:r>
        <w:object>
          <v:shape alt="eqId8b06e95b57b7a81cd81d05557a11fa92" coordsize="21600,21600" filled="f" id="_x0000_i1074" o:ole="" o:preferrelative="t" stroked="f" style="width:8.75pt;height:11.85pt" type="#_x0000_t75">
            <v:stroke joinstyle="miter"/>
            <v:imagedata o:title="eqId8b06e95b57b7a81cd81d05557a11fa92" r:id="rId92"/>
            <o:lock aspectratio="t" v:ext="edit"/>
            <w10:anchorlock/>
          </v:shape>
          <o:OLEObject DrawAspect="Content" ObjectID="_1468075774" ProgID="Equation.DSMT4" ShapeID="_x0000_i1074" Type="Embed" r:id="rId93"/>
        </w:object>
      </w:r>
      <w:r>
        <w:rPr>
          <w:sz w:val="21"/>
        </w:rPr>
        <w:t>，</w:t>
      </w:r>
      <w:r>
        <w:object>
          <v:shape alt="eqId8b06e95b57b7a81cd81d05557a11fa92" coordsize="21600,21600" filled="f" id="_x0000_i1075" o:ole="" o:preferrelative="t" stroked="f" style="width:8.75pt;height:11.85pt" type="#_x0000_t75">
            <v:stroke joinstyle="miter"/>
            <v:imagedata o:title="eqId8b06e95b57b7a81cd81d05557a11fa92" r:id="rId92"/>
            <o:lock aspectratio="t" v:ext="edit"/>
            <w10:anchorlock/>
          </v:shape>
          <o:OLEObject DrawAspect="Content" ObjectID="_1468075775" ProgID="Equation.DSMT4" ShapeID="_x0000_i1075" Type="Embed" r:id="rId9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d07ae0b4264da6a8812454ffd2f20d94" coordsize="21600,21600" filled="f" id="_x0000_i1076" o:ole="" o:preferrelative="t" stroked="f" style="width:12.3pt;height:12.3pt" type="#_x0000_t75">
            <v:stroke joinstyle="miter"/>
            <v:imagedata o:title="eqIdd07ae0b4264da6a8812454ffd2f20d94" r:id="rId95"/>
            <o:lock aspectratio="t" v:ext="edit"/>
            <w10:anchorlock/>
          </v:shape>
          <o:OLEObject DrawAspect="Content" ObjectID="_1468075776" ProgID="Equation.DSMT4" ShapeID="_x0000_i1076" Type="Embed" r:id="rId96"/>
        </w:object>
      </w:r>
      <w:r>
        <w:rPr>
          <w:sz w:val="21"/>
        </w:rPr>
        <w:t>，</w:t>
      </w:r>
      <w:r>
        <w:object>
          <v:shape alt="eqId6f8c4c029e552954bd493b49aeab82d5" coordsize="21600,21600" filled="f" id="_x0000_i1077" o:ole="" o:preferrelative="t" stroked="f" style="width:8.75pt;height:12.45pt" type="#_x0000_t75">
            <v:stroke joinstyle="miter"/>
            <v:imagedata o:title="eqId6f8c4c029e552954bd493b49aeab82d5" r:id="rId97"/>
            <o:lock aspectratio="t" v:ext="edit"/>
            <w10:anchorlock/>
          </v:shape>
          <o:OLEObject DrawAspect="Content" ObjectID="_1468075777" ProgID="Equation.DSMT4" ShapeID="_x0000_i1077" Type="Embed" r:id="rId98"/>
        </w:object>
      </w:r>
      <w:r>
        <w:rPr>
          <w:sz w:val="21"/>
        </w:rPr>
        <w:t>，</w:t>
      </w:r>
      <w:r>
        <w:object>
          <v:shape alt="eqIdaca74e3bfe66db258ab238ecf3b08b47" coordsize="21600,21600" filled="f" id="_x0000_i1078" o:ole="" o:preferrelative="t" stroked="f" style="width:16.7pt;height:12.4pt" type="#_x0000_t75">
            <v:stroke joinstyle="miter"/>
            <v:imagedata o:title="eqIdaca74e3bfe66db258ab238ecf3b08b47" r:id="rId99"/>
            <o:lock aspectratio="t" v:ext="edit"/>
            <w10:anchorlock/>
          </v:shape>
          <o:OLEObject DrawAspect="Content" ObjectID="_1468075778" ProgID="Equation.DSMT4" ShapeID="_x0000_i1078" Type="Embed" r:id="rId10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8860d9787671b53b1ab68b3d526f5ca" coordsize="21600,21600" filled="f" id="_x0000_i1079" o:ole="" o:preferrelative="t" stroked="f" style="width:8.75pt;height:11.25pt" type="#_x0000_t75">
            <v:stroke joinstyle="miter"/>
            <v:imagedata o:title="eqIdb8860d9787671b53b1ab68b3d526f5ca" r:id="rId87"/>
            <o:lock aspectratio="t" v:ext="edit"/>
            <w10:anchorlock/>
          </v:shape>
          <o:OLEObject DrawAspect="Content" ObjectID="_1468075779" ProgID="Equation.DSMT4" ShapeID="_x0000_i1079" Type="Embed" r:id="rId101"/>
        </w:object>
      </w:r>
      <w:r>
        <w:rPr>
          <w:sz w:val="21"/>
        </w:rPr>
        <w:t>，</w:t>
      </w:r>
      <w:r>
        <w:object>
          <v:shape alt="eqIdd91e07104b699c4012be2d26160976a2" coordsize="21600,21600" filled="f" id="_x0000_i1080" o:ole="" o:preferrelative="t" stroked="f" style="width:7.9pt;height:12.25pt" type="#_x0000_t75">
            <v:stroke joinstyle="miter"/>
            <v:imagedata o:title="eqIdd91e07104b699c4012be2d26160976a2" r:id="rId89"/>
            <o:lock aspectratio="t" v:ext="edit"/>
            <w10:anchorlock/>
          </v:shape>
          <o:OLEObject DrawAspect="Content" ObjectID="_1468075780" ProgID="Equation.DSMT4" ShapeID="_x0000_i1080" Type="Embed" r:id="rId102"/>
        </w:object>
      </w:r>
      <w:r>
        <w:rPr>
          <w:sz w:val="21"/>
        </w:rPr>
        <w:t>，</w:t>
      </w:r>
      <w:r>
        <w:object>
          <v:shape alt="eqIde8d02ea8c4988c5c28ab93f0d70fb55a" coordsize="21600,21600" filled="f" id="_x0000_i1081" o:ole="" o:preferrelative="t" stroked="f" style="width:7.9pt;height:12.6pt" type="#_x0000_t75">
            <v:stroke joinstyle="miter"/>
            <v:imagedata o:title="eqIde8d02ea8c4988c5c28ab93f0d70fb55a" r:id="rId103"/>
            <o:lock aspectratio="t" v:ext="edit"/>
            <w10:anchorlock/>
          </v:shape>
          <o:OLEObject DrawAspect="Content" ObjectID="_1468075781" ProgID="Equation.DSMT4" ShapeID="_x0000_i1081" Type="Embed" r:id="rId104"/>
        </w:object>
      </w:r>
    </w:p>
    <w:p w14:paraId="02C178D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45797B7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【详解】解：A、</w:t>
      </w:r>
      <w:r>
        <w:rPr>
          <w:color w:val="FF0000"/>
        </w:rPr>
        <w:object>
          <v:shape alt="eqIdcf4750f63b3ba768871186d7b0d58726" coordsize="21600,21600" filled="f" id="_x0000_i1082" o:ole="" o:preferrelative="t" stroked="f" style="width:37.8pt;height:12.6pt" type="#_x0000_t75">
            <v:stroke joinstyle="miter"/>
            <v:imagedata o:title="eqIdcf4750f63b3ba768871186d7b0d58726" r:id="rId105"/>
            <o:lock aspectratio="t" v:ext="edit"/>
            <w10:anchorlock/>
          </v:shape>
          <o:OLEObject DrawAspect="Content" ObjectID="_1468075782" ProgID="Equation.DSMT4" ShapeID="_x0000_i1082" Type="Embed" r:id="rId106"/>
        </w:object>
      </w:r>
      <w:r>
        <w:rPr>
          <w:color w:val="FF0000"/>
          <w:sz w:val="21"/>
        </w:rPr>
        <w:t>，满足三角形三边关系，故此项不符合题意；</w:t>
      </w:r>
    </w:p>
    <w:p w14:paraId="4BF4CA8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B、</w:t>
      </w:r>
      <w:r>
        <w:rPr>
          <w:color w:val="FF0000"/>
        </w:rPr>
        <w:object>
          <v:shape alt="eqId3c52231819166f9fd879b79597c1c4ba" coordsize="21600,21600" filled="f" id="_x0000_i1083" o:ole="" o:preferrelative="t" stroked="f" style="width:36.9pt;height:12.3pt" type="#_x0000_t75">
            <v:stroke joinstyle="miter"/>
            <v:imagedata o:title="eqId3c52231819166f9fd879b79597c1c4ba" r:id="rId107"/>
            <o:lock aspectratio="t" v:ext="edit"/>
            <w10:anchorlock/>
          </v:shape>
          <o:OLEObject DrawAspect="Content" ObjectID="_1468075783" ProgID="Equation.DSMT4" ShapeID="_x0000_i1083" Type="Embed" r:id="rId108"/>
        </w:object>
      </w:r>
      <w:r>
        <w:rPr>
          <w:color w:val="FF0000"/>
          <w:sz w:val="21"/>
        </w:rPr>
        <w:t>，满足三角形三边关系，故此项不符合题意；</w:t>
      </w:r>
    </w:p>
    <w:p w14:paraId="3CD8FE6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C、</w:t>
      </w:r>
      <w:r>
        <w:rPr>
          <w:color w:val="FF0000"/>
        </w:rPr>
        <w:object>
          <v:shape alt="eqId29ab242b3e9db3ecea0fe4dfc7dbab4b" coordsize="21600,21600" filled="f" id="_x0000_i1084" o:ole="" o:preferrelative="t" stroked="f" style="width:51pt;height:12.1pt" type="#_x0000_t75">
            <v:stroke joinstyle="miter"/>
            <v:imagedata o:title="eqId29ab242b3e9db3ecea0fe4dfc7dbab4b" r:id="rId109"/>
            <o:lock aspectratio="t" v:ext="edit"/>
            <w10:anchorlock/>
          </v:shape>
          <o:OLEObject DrawAspect="Content" ObjectID="_1468075784" ProgID="Equation.DSMT4" ShapeID="_x0000_i1084" Type="Embed" r:id="rId110"/>
        </w:object>
      </w:r>
      <w:r>
        <w:rPr>
          <w:color w:val="FF0000"/>
          <w:sz w:val="21"/>
        </w:rPr>
        <w:t>，满足三角形三边关系，故此项不符合题意；</w:t>
      </w:r>
    </w:p>
    <w:p w14:paraId="178B9C5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D、</w:t>
      </w:r>
      <w:r>
        <w:rPr>
          <w:color w:val="FF0000"/>
        </w:rPr>
        <w:object>
          <v:shape alt="eqId536c89e44a2cb6746d7980f2112dce45" coordsize="21600,21600" filled="f" id="_x0000_i1085" o:ole="" o:preferrelative="t" stroked="f" style="width:37.8pt;height:12.6pt" type="#_x0000_t75">
            <v:stroke joinstyle="miter"/>
            <v:imagedata o:title="eqId536c89e44a2cb6746d7980f2112dce45" r:id="rId111"/>
            <o:lock aspectratio="t" v:ext="edit"/>
            <w10:anchorlock/>
          </v:shape>
          <o:OLEObject DrawAspect="Content" ObjectID="_1468075785" ProgID="Equation.DSMT4" ShapeID="_x0000_i1085" Type="Embed" r:id="rId112"/>
        </w:object>
      </w:r>
      <w:r>
        <w:rPr>
          <w:color w:val="FF0000"/>
          <w:sz w:val="21"/>
        </w:rPr>
        <w:t>，不满足三角形三边关系，故此项符合题意；</w:t>
      </w:r>
    </w:p>
    <w:p w14:paraId="193D438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故选D．</w:t>
      </w:r>
    </w:p>
    <w:p w14:paraId="46121E6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．如图，</w:t>
      </w:r>
      <w:r>
        <w:object>
          <v:shape alt="eqId15c0dbe3c080c4c4636c64803e5c1f76" coordsize="21600,21600" filled="f" id="_x0000_i1086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786" ProgID="Equation.DSMT4" ShapeID="_x0000_i1086" Type="Embed" r:id="rId113"/>
        </w:object>
      </w:r>
      <w:r>
        <w:rPr>
          <w:sz w:val="21"/>
        </w:rPr>
        <w:t>中，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分别为</w:t>
      </w:r>
      <w:r>
        <w:object>
          <v:shape alt="eqId0dc5c9827dfd0be5a9c85962d6ccbfb1" coordsize="21600,21600" filled="f" id="_x0000_i1087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5787" ProgID="Equation.DSMT4" ShapeID="_x0000_i1087" Type="Embed" r:id="rId115"/>
        </w:object>
      </w:r>
      <w:r>
        <w:rPr>
          <w:sz w:val="21"/>
        </w:rPr>
        <w:t>，</w:t>
      </w:r>
      <w:r>
        <w:object>
          <v:shape alt="eqId03902478df1a55bc99703210bccab910" coordsize="21600,21600" filled="f" id="_x0000_i1088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788" ProgID="Equation.DSMT4" ShapeID="_x0000_i1088" Type="Embed" r:id="rId116"/>
        </w:object>
      </w:r>
      <w:r>
        <w:rPr>
          <w:sz w:val="21"/>
        </w:rPr>
        <w:t>的中点，且</w:t>
      </w:r>
      <w:r>
        <w:object>
          <v:shape alt="eqId15c0dbe3c080c4c4636c64803e5c1f76" coordsize="21600,21600" filled="f" id="_x0000_i1089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789" ProgID="Equation.DSMT4" ShapeID="_x0000_i1089" Type="Embed" r:id="rId117"/>
        </w:object>
      </w:r>
      <w:r>
        <w:rPr>
          <w:sz w:val="21"/>
        </w:rPr>
        <w:t>的面积为4，则图中阴影部分面积为（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</w:t>
      </w:r>
      <w:r>
        <w:rPr>
          <w:sz w:val="21"/>
        </w:rPr>
        <w:t>）</w:t>
      </w:r>
    </w:p>
    <w:p w14:paraId="75FF31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62050" cy="1019175"/>
            <wp:effectExtent b="9525" l="0" r="6350" t="0"/>
            <wp:docPr descr="@@@e3bf3398-e219-405d-a440-8eba76d35edc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3bf3398-e219-405d-a440-8eba76d35edc" id="100017" name="图片 10001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BDC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A．3</w:t>
      </w:r>
      <w:r>
        <w:rPr>
          <w:sz w:val="21"/>
        </w:rPr>
        <w:tab/>
      </w:r>
      <w:r>
        <w:rPr>
          <w:sz w:val="21"/>
        </w:rPr>
        <w:t>B．2</w:t>
      </w:r>
      <w:r>
        <w:rPr>
          <w:sz w:val="21"/>
        </w:rPr>
        <w:tab/>
      </w:r>
      <w:r>
        <w:rPr>
          <w:sz w:val="21"/>
        </w:rPr>
        <w:t>C．1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89eef3148f2d4d09379767b4af69132" coordsize="21600,21600" filled="f" id="_x0000_i1090" o:ole="" o:preferrelative="t" stroked="f" style="width:10.55pt;height:21.1pt" type="#_x0000_t75">
            <v:stroke joinstyle="miter"/>
            <v:imagedata o:title="eqIdf89eef3148f2d4d09379767b4af69132" r:id="rId119"/>
            <o:lock aspectratio="t" v:ext="edit"/>
            <w10:anchorlock/>
          </v:shape>
          <o:OLEObject DrawAspect="Content" ObjectID="_1468075790" ProgID="Equation.DSMT4" ShapeID="_x0000_i1090" Type="Embed" r:id="rId120"/>
        </w:object>
      </w:r>
    </w:p>
    <w:p w14:paraId="4E95358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01A996B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E</w:t>
      </w:r>
      <w:r>
        <w:rPr>
          <w:color w:val="FF0000"/>
          <w:sz w:val="21"/>
        </w:rPr>
        <w:t>分别为</w:t>
      </w:r>
      <w:r>
        <w:rPr>
          <w:color w:val="FF0000"/>
        </w:rPr>
        <w:object>
          <v:shape alt="eqId0dc5c9827dfd0be5a9c85962d6ccbfb1" coordsize="21600,21600" filled="f" id="_x0000_i1091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5791" ProgID="Equation.DSMT4" ShapeID="_x0000_i1091" Type="Embed" r:id="rId121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03902478df1a55bc99703210bccab910" coordsize="21600,21600" filled="f" id="_x0000_i1092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792" ProgID="Equation.DSMT4" ShapeID="_x0000_i1092" Type="Embed" r:id="rId122"/>
        </w:object>
      </w:r>
      <w:r>
        <w:rPr>
          <w:color w:val="FF0000"/>
          <w:sz w:val="21"/>
        </w:rPr>
        <w:t>的中点，</w:t>
      </w:r>
    </w:p>
    <w:p w14:paraId="2B5F39F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c3eac52eb3eb1394e3612213c3858cb0" coordsize="21600,21600" filled="f" id="_x0000_i1093" o:ole="" o:preferrelative="t" stroked="f" style="width:67.7pt;height:26.8pt" type="#_x0000_t75">
            <v:stroke joinstyle="miter"/>
            <v:imagedata o:title="eqIdc3eac52eb3eb1394e3612213c3858cb0" r:id="rId123"/>
            <o:lock aspectratio="t" v:ext="edit"/>
            <w10:anchorlock/>
          </v:shape>
          <o:OLEObject DrawAspect="Content" ObjectID="_1468075793" ProgID="Equation.DSMT4" ShapeID="_x0000_i1093" Type="Embed" r:id="rId124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a432ca8fc3dc59dce565dbbb32ae9bb8" coordsize="21600,21600" filled="f" id="_x0000_i1094" o:ole="" o:preferrelative="t" stroked="f" style="width:72.15pt;height:27.1pt" type="#_x0000_t75">
            <v:stroke joinstyle="miter"/>
            <v:imagedata o:title="eqIda432ca8fc3dc59dce565dbbb32ae9bb8" r:id="rId125"/>
            <o:lock aspectratio="t" v:ext="edit"/>
            <w10:anchorlock/>
          </v:shape>
          <o:OLEObject DrawAspect="Content" ObjectID="_1468075794" ProgID="Equation.DSMT4" ShapeID="_x0000_i1094" Type="Embed" r:id="rId126"/>
        </w:object>
      </w:r>
      <w:r>
        <w:rPr>
          <w:color w:val="FF0000"/>
          <w:sz w:val="21"/>
        </w:rPr>
        <w:t>，</w:t>
      </w:r>
    </w:p>
    <w:p w14:paraId="18CF002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7dd6f69e2c14a6c7513c0cc304384317" coordsize="21600,21600" filled="f" id="_x0000_i1095" o:ole="" o:preferrelative="t" stroked="f" style="width:68.6pt;height:27.05pt" type="#_x0000_t75">
            <v:stroke joinstyle="miter"/>
            <v:imagedata o:title="eqId7dd6f69e2c14a6c7513c0cc304384317" r:id="rId127"/>
            <o:lock aspectratio="t" v:ext="edit"/>
            <w10:anchorlock/>
          </v:shape>
          <o:OLEObject DrawAspect="Content" ObjectID="_1468075795" ProgID="Equation.DSMT4" ShapeID="_x0000_i1095" Type="Embed" r:id="rId128"/>
        </w:object>
      </w:r>
      <w:r>
        <w:rPr>
          <w:color w:val="FF0000"/>
          <w:sz w:val="21"/>
        </w:rPr>
        <w:t>，</w:t>
      </w:r>
    </w:p>
    <w:p w14:paraId="0D725B5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15c0dbe3c080c4c4636c64803e5c1f76" coordsize="21600,21600" filled="f" id="_x0000_i1096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796" ProgID="Equation.DSMT4" ShapeID="_x0000_i1096" Type="Embed" r:id="rId129"/>
        </w:object>
      </w:r>
      <w:r>
        <w:rPr>
          <w:color w:val="FF0000"/>
          <w:sz w:val="21"/>
        </w:rPr>
        <w:t>的面积为4，</w:t>
      </w:r>
    </w:p>
    <w:p w14:paraId="7C947B2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0799d388c055583dbc1e29cc016fe863" coordsize="21600,21600" filled="f" id="_x0000_i1097" o:ole="" o:preferrelative="t" stroked="f" style="width:82.7pt;height:27.3pt" type="#_x0000_t75">
            <v:stroke joinstyle="miter"/>
            <v:imagedata o:title="eqId0799d388c055583dbc1e29cc016fe863" r:id="rId130"/>
            <o:lock aspectratio="t" v:ext="edit"/>
            <w10:anchorlock/>
          </v:shape>
          <o:OLEObject DrawAspect="Content" ObjectID="_1468075797" ProgID="Equation.DSMT4" ShapeID="_x0000_i1097" Type="Embed" r:id="rId131"/>
        </w:object>
      </w:r>
      <w:r>
        <w:rPr>
          <w:color w:val="FF0000"/>
          <w:sz w:val="21"/>
        </w:rPr>
        <w:t>．</w:t>
      </w:r>
    </w:p>
    <w:p w14:paraId="0265E98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故选：C．</w:t>
      </w:r>
    </w:p>
    <w:p w14:paraId="74F2C8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．如图，</w:t>
      </w:r>
      <w:r>
        <w:object>
          <v:shape alt="eqId4eedae8d316c76e3d0b451256de03fb9" coordsize="21600,21600" filled="f" id="_x0000_i1098" o:ole="" o:preferrelative="t" stroked="f" style="width:16.7pt;height:12.25pt" type="#_x0000_t75">
            <v:stroke joinstyle="miter"/>
            <v:imagedata o:title="eqId4eedae8d316c76e3d0b451256de03fb9" r:id="rId132"/>
            <o:lock aspectratio="t" v:ext="edit"/>
            <w10:anchorlock/>
          </v:shape>
          <o:OLEObject DrawAspect="Content" ObjectID="_1468075798" ProgID="Equation.DSMT4" ShapeID="_x0000_i1098" Type="Embed" r:id="rId133"/>
        </w:object>
      </w:r>
      <w:r>
        <w:rPr>
          <w:sz w:val="21"/>
        </w:rPr>
        <w:t>是</w:t>
      </w:r>
      <w:r>
        <w:object>
          <v:shape alt="eqId15c0dbe3c080c4c4636c64803e5c1f76" coordsize="21600,21600" filled="f" id="_x0000_i1099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799" ProgID="Equation.DSMT4" ShapeID="_x0000_i1099" Type="Embed" r:id="rId134"/>
        </w:object>
      </w:r>
      <w:r>
        <w:rPr>
          <w:sz w:val="21"/>
        </w:rPr>
        <w:t>的角平分线，过点</w:t>
      </w:r>
      <w:r>
        <w:object>
          <v:shape alt="eqId2a30f3a8b673cc28bd90c50cf1a35281" coordsize="21600,21600" filled="f" id="_x0000_i1100" o:ole="" o:preferrelative="t" stroked="f" style="width:10.55pt;height:11.4pt" type="#_x0000_t75">
            <v:stroke joinstyle="miter"/>
            <v:imagedata o:title="eqId2a30f3a8b673cc28bd90c50cf1a35281" r:id="rId135"/>
            <o:lock aspectratio="t" v:ext="edit"/>
            <w10:anchorlock/>
          </v:shape>
          <o:OLEObject DrawAspect="Content" ObjectID="_1468075800" ProgID="Equation.DSMT4" ShapeID="_x0000_i1100" Type="Embed" r:id="rId136"/>
        </w:object>
      </w:r>
      <w:r>
        <w:rPr>
          <w:sz w:val="21"/>
        </w:rPr>
        <w:t>作</w:t>
      </w:r>
      <w:r>
        <w:object>
          <v:shape alt="eqIdee73452ee4d5437f1399f1235b95e55f" coordsize="21600,21600" filled="f" id="_x0000_i1101" o:ole="" o:preferrelative="t" stroked="f" style="width:44.85pt;height:12.5pt" type="#_x0000_t75">
            <v:stroke joinstyle="miter"/>
            <v:imagedata o:title="eqIdee73452ee4d5437f1399f1235b95e55f" r:id="rId137"/>
            <o:lock aspectratio="t" v:ext="edit"/>
            <w10:anchorlock/>
          </v:shape>
          <o:OLEObject DrawAspect="Content" ObjectID="_1468075801" ProgID="Equation.DSMT4" ShapeID="_x0000_i1101" Type="Embed" r:id="rId138"/>
        </w:object>
      </w:r>
      <w:r>
        <w:rPr>
          <w:sz w:val="21"/>
        </w:rPr>
        <w:t>，分别交</w:t>
      </w:r>
      <w:r>
        <w:object>
          <v:shape alt="eqId60ef95894ceebaf236170e8832dcf7e3" coordsize="21600,21600" filled="f" id="_x0000_i1102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5802" ProgID="Equation.DSMT4" ShapeID="_x0000_i1102" Type="Embed" r:id="rId140"/>
        </w:object>
      </w:r>
      <w:r>
        <w:rPr>
          <w:sz w:val="21"/>
        </w:rPr>
        <w:t>及</w:t>
      </w:r>
      <w:r>
        <w:object>
          <v:shape alt="eqId15c0dbe3c080c4c4636c64803e5c1f76" coordsize="21600,21600" filled="f" id="_x0000_i1103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803" ProgID="Equation.DSMT4" ShapeID="_x0000_i1103" Type="Embed" r:id="rId141"/>
        </w:object>
      </w:r>
      <w:r>
        <w:rPr>
          <w:sz w:val="21"/>
        </w:rPr>
        <w:t>的外角</w:t>
      </w:r>
      <w:r>
        <w:object>
          <v:shape alt="eqIdbdb8eca20ce2c918ea4034ea15210c7f" coordsize="21600,21600" filled="f" id="_x0000_i1104" o:ole="" o:preferrelative="t" stroked="f" style="width:32.55pt;height:12.3pt" type="#_x0000_t75">
            <v:stroke joinstyle="miter"/>
            <v:imagedata o:title="eqIdbdb8eca20ce2c918ea4034ea15210c7f" r:id="rId48"/>
            <o:lock aspectratio="t" v:ext="edit"/>
            <w10:anchorlock/>
          </v:shape>
          <o:OLEObject DrawAspect="Content" ObjectID="_1468075804" ProgID="Equation.DSMT4" ShapeID="_x0000_i1104" Type="Embed" r:id="rId142"/>
        </w:object>
      </w:r>
      <w:r>
        <w:rPr>
          <w:sz w:val="21"/>
        </w:rPr>
        <w:t>的平分线于点</w:t>
      </w:r>
      <w:r>
        <w:object>
          <v:shape alt="eqIdac047e91852b91af639feec23a9598b2" coordsize="21600,21600" filled="f" id="_x0000_i1105" o:ole="" o:preferrelative="t" stroked="f" style="width:14.05pt;height:11.4pt" type="#_x0000_t75">
            <v:stroke joinstyle="miter"/>
            <v:imagedata o:title="eqIdac047e91852b91af639feec23a9598b2" r:id="rId143"/>
            <o:lock aspectratio="t" v:ext="edit"/>
            <w10:anchorlock/>
          </v:shape>
          <o:OLEObject DrawAspect="Content" ObjectID="_1468075805" ProgID="Equation.DSMT4" ShapeID="_x0000_i1105" Type="Embed" r:id="rId144"/>
        </w:object>
      </w:r>
      <w:r>
        <w:rPr>
          <w:sz w:val="21"/>
        </w:rPr>
        <w:t>，</w:t>
      </w:r>
      <w:r>
        <w:object>
          <v:shape alt="eqIda0ed1ec316bc54c37c4286c208f55667" coordsize="21600,21600" filled="f" id="_x0000_i1106" o:ole="" o:preferrelative="t" stroked="f" style="width:11.4pt;height:11.4pt" type="#_x0000_t75">
            <v:stroke joinstyle="miter"/>
            <v:imagedata o:title="eqIda0ed1ec316bc54c37c4286c208f55667" r:id="rId145"/>
            <o:lock aspectratio="t" v:ext="edit"/>
            <w10:anchorlock/>
          </v:shape>
          <o:OLEObject DrawAspect="Content" ObjectID="_1468075806" ProgID="Equation.DSMT4" ShapeID="_x0000_i1106" Type="Embed" r:id="rId146"/>
        </w:object>
      </w:r>
      <w:r>
        <w:rPr>
          <w:sz w:val="21"/>
        </w:rPr>
        <w:t>．若</w:t>
      </w:r>
      <w:r>
        <w:object>
          <v:shape alt="eqIda57b2c928c267d3fb111dabfda8235c1" coordsize="21600,21600" filled="f" id="_x0000_i1107" o:ole="" o:preferrelative="t" stroked="f" style="width:36.05pt;height:12.3pt" type="#_x0000_t75">
            <v:stroke joinstyle="miter"/>
            <v:imagedata o:title="eqIda57b2c928c267d3fb111dabfda8235c1" r:id="rId147"/>
            <o:lock aspectratio="t" v:ext="edit"/>
            <w10:anchorlock/>
          </v:shape>
          <o:OLEObject DrawAspect="Content" ObjectID="_1468075807" ProgID="Equation.DSMT4" ShapeID="_x0000_i1107" Type="Embed" r:id="rId148"/>
        </w:object>
      </w:r>
      <w:r>
        <w:rPr>
          <w:sz w:val="21"/>
        </w:rPr>
        <w:t>，则</w:t>
      </w:r>
      <w:r>
        <w:object>
          <v:shape alt="eqId49b50357a6545cae8348e3059312f520" coordsize="21600,21600" filled="f" id="_x0000_i1108" o:ole="" o:preferrelative="t" stroked="f" style="width:17.55pt;height:11.4pt" type="#_x0000_t75">
            <v:stroke joinstyle="miter"/>
            <v:imagedata o:title="eqId49b50357a6545cae8348e3059312f520" r:id="rId149"/>
            <o:lock aspectratio="t" v:ext="edit"/>
            <w10:anchorlock/>
          </v:shape>
          <o:OLEObject DrawAspect="Content" ObjectID="_1468075808" ProgID="Equation.DSMT4" ShapeID="_x0000_i1108" Type="Embed" r:id="rId150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2796F4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66850" cy="1028700"/>
            <wp:effectExtent b="0" l="0" r="6350" t="0"/>
            <wp:docPr descr="@@@cd3c40be-729b-484f-94dd-45096a0b51f7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d3c40be-729b-484f-94dd-45096a0b51f7" id="100019" name="图片 100019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EEB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A．4</w:t>
      </w:r>
      <w:r>
        <w:rPr>
          <w:sz w:val="21"/>
        </w:rPr>
        <w:tab/>
      </w:r>
      <w:r>
        <w:rPr>
          <w:sz w:val="21"/>
        </w:rPr>
        <w:t>B．5</w:t>
      </w:r>
      <w:r>
        <w:rPr>
          <w:sz w:val="21"/>
        </w:rPr>
        <w:tab/>
      </w:r>
      <w:r>
        <w:rPr>
          <w:sz w:val="21"/>
        </w:rPr>
        <w:t>C．6</w:t>
      </w:r>
      <w:r>
        <w:rPr>
          <w:sz w:val="21"/>
        </w:rPr>
        <w:tab/>
      </w:r>
      <w:r>
        <w:rPr>
          <w:sz w:val="21"/>
        </w:rPr>
        <w:t>D．8</w:t>
      </w:r>
    </w:p>
    <w:p w14:paraId="52379F2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6FA52C8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alt="eqIddbc12dbfa29bc61b3f0d930f59f94458" coordsize="21600,21600" filled="f" id="_x0000_i1109" o:ole="" o:preferrelative="t" stroked="f" style="width:25.5pt;height:12.4pt" type="#_x0000_t75">
            <v:stroke joinstyle="miter"/>
            <v:imagedata o:title="eqIddbc12dbfa29bc61b3f0d930f59f94458" r:id="rId152"/>
            <o:lock aspectratio="t" v:ext="edit"/>
            <w10:anchorlock/>
          </v:shape>
          <o:OLEObject DrawAspect="Content" ObjectID="_1468075809" ProgID="Equation.DSMT4" ShapeID="_x0000_i1109" Type="Embed" r:id="rId153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15c0dbe3c080c4c4636c64803e5c1f76" coordsize="21600,21600" filled="f" id="_x0000_i1110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810" ProgID="Equation.DSMT4" ShapeID="_x0000_i1110" Type="Embed" r:id="rId154"/>
        </w:object>
      </w:r>
      <w:r>
        <w:rPr>
          <w:color w:val="FF0000"/>
          <w:sz w:val="21"/>
        </w:rPr>
        <w:t>的角平分线，</w:t>
      </w:r>
      <w:r>
        <w:rPr>
          <w:color w:val="FF0000"/>
        </w:rPr>
        <w:object>
          <v:shape alt="eqId4cae70b8a9d2d2e96dea62c00ced04b9" coordsize="21600,21600" filled="f" id="_x0000_i1111" o:ole="" o:preferrelative="t" stroked="f" style="width:17.55pt;height:12.45pt" type="#_x0000_t75">
            <v:stroke joinstyle="miter"/>
            <v:imagedata o:title="eqId4cae70b8a9d2d2e96dea62c00ced04b9" r:id="rId155"/>
            <o:lock aspectratio="t" v:ext="edit"/>
            <w10:anchorlock/>
          </v:shape>
          <o:OLEObject DrawAspect="Content" ObjectID="_1468075811" ProgID="Equation.DSMT4" ShapeID="_x0000_i1111" Type="Embed" r:id="rId156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15c0dbe3c080c4c4636c64803e5c1f76" coordsize="21600,21600" filled="f" id="_x0000_i1112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812" ProgID="Equation.DSMT4" ShapeID="_x0000_i1112" Type="Embed" r:id="rId157"/>
        </w:object>
      </w:r>
      <w:r>
        <w:rPr>
          <w:color w:val="FF0000"/>
          <w:sz w:val="21"/>
        </w:rPr>
        <w:t>的外角</w:t>
      </w:r>
      <w:r>
        <w:rPr>
          <w:color w:val="FF0000"/>
        </w:rPr>
        <w:object>
          <v:shape alt="eqIdbdb8eca20ce2c918ea4034ea15210c7f" coordsize="21600,21600" filled="f" id="_x0000_i1113" o:ole="" o:preferrelative="t" stroked="f" style="width:32.55pt;height:12.3pt" type="#_x0000_t75">
            <v:stroke joinstyle="miter"/>
            <v:imagedata o:title="eqIdbdb8eca20ce2c918ea4034ea15210c7f" r:id="rId48"/>
            <o:lock aspectratio="t" v:ext="edit"/>
            <w10:anchorlock/>
          </v:shape>
          <o:OLEObject DrawAspect="Content" ObjectID="_1468075813" ProgID="Equation.DSMT4" ShapeID="_x0000_i1113" Type="Embed" r:id="rId158"/>
        </w:object>
      </w:r>
      <w:r>
        <w:rPr>
          <w:color w:val="FF0000"/>
          <w:sz w:val="21"/>
        </w:rPr>
        <w:t>的平分线，</w:t>
      </w:r>
    </w:p>
    <w:p w14:paraId="60E1835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eb04899f36ed7fe577a04342ef743a50" coordsize="21600,21600" filled="f" id="_x0000_i1114" o:ole="" o:preferrelative="t" stroked="f" style="width:126.7pt;height:27.1pt" type="#_x0000_t75">
            <v:stroke joinstyle="miter"/>
            <v:imagedata o:title="eqIdeb04899f36ed7fe577a04342ef743a50" r:id="rId159"/>
            <o:lock aspectratio="t" v:ext="edit"/>
            <w10:anchorlock/>
          </v:shape>
          <o:OLEObject DrawAspect="Content" ObjectID="_1468075814" ProgID="Equation.DSMT4" ShapeID="_x0000_i1114" Type="Embed" r:id="rId16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27967108fcace03cb3022ac697aa5fa3" coordsize="21600,21600" filled="f" id="_x0000_i1115" o:ole="" o:preferrelative="t" stroked="f" style="width:121.4pt;height:27.7pt" type="#_x0000_t75">
            <v:stroke joinstyle="miter"/>
            <v:imagedata o:title="eqId27967108fcace03cb3022ac697aa5fa3" r:id="rId161"/>
            <o:lock aspectratio="t" v:ext="edit"/>
            <w10:anchorlock/>
          </v:shape>
          <o:OLEObject DrawAspect="Content" ObjectID="_1468075815" ProgID="Equation.DSMT4" ShapeID="_x0000_i1115" Type="Embed" r:id="rId162"/>
        </w:object>
      </w:r>
      <w:r>
        <w:rPr>
          <w:color w:val="FF0000"/>
          <w:sz w:val="21"/>
        </w:rPr>
        <w:t>，</w:t>
      </w:r>
    </w:p>
    <w:p w14:paraId="3B3118F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49ea09a6ba4fb3e9b3f30418fd55d828" coordsize="21600,21600" filled="f" id="_x0000_i1116" o:ole="" o:preferrelative="t" stroked="f" style="width:52.75pt;height:12.5pt" type="#_x0000_t75">
            <v:stroke joinstyle="miter"/>
            <v:imagedata o:title="eqId49ea09a6ba4fb3e9b3f30418fd55d828" r:id="rId163"/>
            <o:lock aspectratio="t" v:ext="edit"/>
            <w10:anchorlock/>
          </v:shape>
          <o:OLEObject DrawAspect="Content" ObjectID="_1468075816" ProgID="Equation.DSMT4" ShapeID="_x0000_i1116" Type="Embed" r:id="rId164"/>
        </w:object>
      </w:r>
      <w:r>
        <w:rPr>
          <w:color w:val="FF0000"/>
          <w:sz w:val="21"/>
        </w:rPr>
        <w:t>，</w:t>
      </w:r>
    </w:p>
    <w:p w14:paraId="39AF238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7c8860efbdd5551864dcee65263f4ba6" coordsize="21600,21600" filled="f" id="_x0000_i1117" o:ole="" o:preferrelative="t" stroked="f" style="width:72.15pt;height:11.05pt" type="#_x0000_t75">
            <v:stroke joinstyle="miter"/>
            <v:imagedata o:title="eqId7c8860efbdd5551864dcee65263f4ba6" r:id="rId165"/>
            <o:lock aspectratio="t" v:ext="edit"/>
            <w10:anchorlock/>
          </v:shape>
          <o:OLEObject DrawAspect="Content" ObjectID="_1468075817" ProgID="Equation.DSMT4" ShapeID="_x0000_i1117" Type="Embed" r:id="rId166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cf7453ff1211afb7f5dd2a19ff0c6bab" coordsize="21600,21600" filled="f" id="_x0000_i1118" o:ole="" o:preferrelative="t" stroked="f" style="width:66pt;height:11.2pt" type="#_x0000_t75">
            <v:stroke joinstyle="miter"/>
            <v:imagedata o:title="eqIdcf7453ff1211afb7f5dd2a19ff0c6bab" r:id="rId167"/>
            <o:lock aspectratio="t" v:ext="edit"/>
            <w10:anchorlock/>
          </v:shape>
          <o:OLEObject DrawAspect="Content" ObjectID="_1468075818" ProgID="Equation.DSMT4" ShapeID="_x0000_i1118" Type="Embed" r:id="rId168"/>
        </w:object>
      </w:r>
      <w:r>
        <w:rPr>
          <w:color w:val="FF0000"/>
          <w:sz w:val="21"/>
        </w:rPr>
        <w:t>，</w:t>
      </w:r>
    </w:p>
    <w:p w14:paraId="203FC63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ca43020ca07bb275f6baaccbba8c3da" coordsize="21600,21600" filled="f" id="_x0000_i1119" o:ole="" o:preferrelative="t" stroked="f" style="width:81.8pt;height:12.3pt" type="#_x0000_t75">
            <v:stroke joinstyle="miter"/>
            <v:imagedata o:title="eqId1ca43020ca07bb275f6baaccbba8c3da" r:id="rId169"/>
            <o:lock aspectratio="t" v:ext="edit"/>
            <w10:anchorlock/>
          </v:shape>
          <o:OLEObject DrawAspect="Content" ObjectID="_1468075819" ProgID="Equation.DSMT4" ShapeID="_x0000_i1119" Type="Embed" r:id="rId17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b1588d826b97377596e8585b39b6852f" coordsize="21600,21600" filled="f" id="_x0000_i1120" o:ole="" o:preferrelative="t" stroked="f" style="width:73.85pt;height:12.2pt" type="#_x0000_t75">
            <v:stroke joinstyle="miter"/>
            <v:imagedata o:title="eqIdb1588d826b97377596e8585b39b6852f" r:id="rId171"/>
            <o:lock aspectratio="t" v:ext="edit"/>
            <w10:anchorlock/>
          </v:shape>
          <o:OLEObject DrawAspect="Content" ObjectID="_1468075820" ProgID="Equation.DSMT4" ShapeID="_x0000_i1120" Type="Embed" r:id="rId172"/>
        </w:object>
      </w:r>
      <w:r>
        <w:rPr>
          <w:color w:val="FF0000"/>
          <w:sz w:val="21"/>
        </w:rPr>
        <w:t>，</w:t>
      </w:r>
    </w:p>
    <w:p w14:paraId="33ED60A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bdca4a79636c732f28b913e3e7ff3bb3" coordsize="21600,21600" filled="f" id="_x0000_i1121" o:ole="" o:preferrelative="t" stroked="f" style="width:72.1pt;height:12.4pt" type="#_x0000_t75">
            <v:stroke joinstyle="miter"/>
            <v:imagedata o:title="eqIdbdca4a79636c732f28b913e3e7ff3bb3" r:id="rId173"/>
            <o:lock aspectratio="t" v:ext="edit"/>
            <w10:anchorlock/>
          </v:shape>
          <o:OLEObject DrawAspect="Content" ObjectID="_1468075821" ProgID="Equation.DSMT4" ShapeID="_x0000_i1121" Type="Embed" r:id="rId174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bab6ef89660f60f254c029a00a1db699" coordsize="21600,21600" filled="f" id="_x0000_i1122" o:ole="" o:preferrelative="t" stroked="f" style="width:63.3pt;height:12.45pt" type="#_x0000_t75">
            <v:stroke joinstyle="miter"/>
            <v:imagedata o:title="eqIdbab6ef89660f60f254c029a00a1db699" r:id="rId175"/>
            <o:lock aspectratio="t" v:ext="edit"/>
            <w10:anchorlock/>
          </v:shape>
          <o:OLEObject DrawAspect="Content" ObjectID="_1468075822" ProgID="Equation.DSMT4" ShapeID="_x0000_i1122" Type="Embed" r:id="rId176"/>
        </w:object>
      </w:r>
      <w:r>
        <w:rPr>
          <w:color w:val="FF0000"/>
          <w:sz w:val="21"/>
        </w:rPr>
        <w:t>，</w:t>
      </w:r>
    </w:p>
    <w:p w14:paraId="4F7CBBF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7d03aaf3d2edb9da1081df5a7f0f27e7" coordsize="21600,21600" filled="f" id="_x0000_i1123" o:ole="" o:preferrelative="t" stroked="f" style="width:125.75pt;height:12.3pt" type="#_x0000_t75">
            <v:stroke joinstyle="miter"/>
            <v:imagedata o:title="eqId7d03aaf3d2edb9da1081df5a7f0f27e7" r:id="rId177"/>
            <o:lock aspectratio="t" v:ext="edit"/>
            <w10:anchorlock/>
          </v:shape>
          <o:OLEObject DrawAspect="Content" ObjectID="_1468075823" ProgID="Equation.DSMT4" ShapeID="_x0000_i1123" Type="Embed" r:id="rId178"/>
        </w:object>
      </w:r>
      <w:r>
        <w:rPr>
          <w:color w:val="FF0000"/>
          <w:sz w:val="21"/>
        </w:rPr>
        <w:t>，</w:t>
      </w:r>
    </w:p>
    <w:p w14:paraId="7938995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故选：C．</w:t>
      </w:r>
    </w:p>
    <w:p w14:paraId="5F293C0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．如图，点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是</w:t>
      </w:r>
      <w:r>
        <w:object>
          <v:shape alt="eqId15c0dbe3c080c4c4636c64803e5c1f76" coordsize="21600,21600" filled="f" id="_x0000_i1124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824" ProgID="Equation.DSMT4" ShapeID="_x0000_i1124" Type="Embed" r:id="rId179"/>
        </w:object>
      </w:r>
      <w:r>
        <w:rPr>
          <w:sz w:val="21"/>
        </w:rPr>
        <w:t>的边</w:t>
      </w:r>
      <w:r>
        <w:object>
          <v:shape alt="eqId0dc5c9827dfd0be5a9c85962d6ccbfb1" coordsize="21600,21600" filled="f" id="_x0000_i1125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5825" ProgID="Equation.DSMT4" ShapeID="_x0000_i1125" Type="Embed" r:id="rId180"/>
        </w:object>
      </w:r>
      <w:r>
        <w:rPr>
          <w:sz w:val="21"/>
        </w:rPr>
        <w:t>上一点，连接</w:t>
      </w:r>
      <w:r>
        <w:object>
          <v:shape alt="eqId03902478df1a55bc99703210bccab910" coordsize="21600,21600" filled="f" id="_x0000_i1126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826" ProgID="Equation.DSMT4" ShapeID="_x0000_i1126" Type="Embed" r:id="rId181"/>
        </w:object>
      </w:r>
      <w:r>
        <w:rPr>
          <w:sz w:val="21"/>
        </w:rPr>
        <w:t>，</w:t>
      </w:r>
      <w:r>
        <w:object>
          <v:shape alt="eqIdab2a2834d80ff574e79eae8ca8d4e94f" coordsize="21600,21600" filled="f" id="_x0000_i1127" o:ole="" o:preferrelative="t" stroked="f" style="width:34.25pt;height:12.25pt" type="#_x0000_t75">
            <v:stroke joinstyle="miter"/>
            <v:imagedata o:title="eqIdab2a2834d80ff574e79eae8ca8d4e94f" r:id="rId182"/>
            <o:lock aspectratio="t" v:ext="edit"/>
            <w10:anchorlock/>
          </v:shape>
          <o:OLEObject DrawAspect="Content" ObjectID="_1468075827" ProgID="Equation.DSMT4" ShapeID="_x0000_i1127" Type="Embed" r:id="rId183"/>
        </w:object>
      </w:r>
      <w:r>
        <w:rPr>
          <w:sz w:val="21"/>
        </w:rPr>
        <w:t>与</w:t>
      </w:r>
      <w:r>
        <w:object>
          <v:shape alt="eqId7ac451db3443cabb204f96c31fd4a02e" coordsize="21600,21600" filled="f" id="_x0000_i1128" o:ole="" o:preferrelative="t" stroked="f" style="width:30.75pt;height:12pt" type="#_x0000_t75">
            <v:stroke joinstyle="miter"/>
            <v:imagedata o:title="eqId7ac451db3443cabb204f96c31fd4a02e" r:id="rId184"/>
            <o:lock aspectratio="t" v:ext="edit"/>
            <w10:anchorlock/>
          </v:shape>
          <o:OLEObject DrawAspect="Content" ObjectID="_1468075828" ProgID="Equation.DSMT4" ShapeID="_x0000_i1128" Type="Embed" r:id="rId185"/>
        </w:object>
      </w:r>
      <w:r>
        <w:rPr>
          <w:sz w:val="21"/>
        </w:rPr>
        <w:t>的面积比是</w:t>
      </w:r>
      <w:r>
        <w:object>
          <v:shape alt="eqIda8130800cd955db7b408132a6b80bec1" coordsize="21600,21600" filled="f" id="_x0000_i1129" o:ole="" o:preferrelative="t" stroked="f" style="width:19.3pt;height:12.65pt" type="#_x0000_t75">
            <v:stroke joinstyle="miter"/>
            <v:imagedata o:title="eqIda8130800cd955db7b408132a6b80bec1" r:id="rId186"/>
            <o:lock aspectratio="t" v:ext="edit"/>
            <w10:anchorlock/>
          </v:shape>
          <o:OLEObject DrawAspect="Content" ObjectID="_1468075829" ProgID="Equation.DSMT4" ShapeID="_x0000_i1129" Type="Embed" r:id="rId187"/>
        </w:object>
      </w:r>
      <w:r>
        <w:rPr>
          <w:sz w:val="21"/>
        </w:rPr>
        <w:t>，</w:t>
      </w:r>
      <w:r>
        <w:object>
          <v:shape alt="eqIdfc34db5860990e51ba31edc8cdd077c2" coordsize="21600,21600" filled="f" id="_x0000_i1130" o:ole="" o:preferrelative="t" stroked="f" style="width:36.9pt;height:12.5pt" type="#_x0000_t75">
            <v:stroke joinstyle="miter"/>
            <v:imagedata o:title="eqIdfc34db5860990e51ba31edc8cdd077c2" r:id="rId188"/>
            <o:lock aspectratio="t" v:ext="edit"/>
            <w10:anchorlock/>
          </v:shape>
          <o:OLEObject DrawAspect="Content" ObjectID="_1468075830" ProgID="Equation.DSMT4" ShapeID="_x0000_i1130" Type="Embed" r:id="rId189"/>
        </w:object>
      </w:r>
      <w:r>
        <w:rPr>
          <w:sz w:val="21"/>
        </w:rPr>
        <w:t>，</w:t>
      </w:r>
      <w:r>
        <w:object>
          <v:shape alt="eqId4494a85de0be0b97a69348115aef8513" coordsize="21600,21600" filled="f" id="_x0000_i1131" o:ole="" o:preferrelative="t" stroked="f" style="width:33.4pt;height:12.25pt" type="#_x0000_t75">
            <v:stroke joinstyle="miter"/>
            <v:imagedata o:title="eqId4494a85de0be0b97a69348115aef8513" r:id="rId190"/>
            <o:lock aspectratio="t" v:ext="edit"/>
            <w10:anchorlock/>
          </v:shape>
          <o:OLEObject DrawAspect="Content" ObjectID="_1468075831" ProgID="Equation.DSMT4" ShapeID="_x0000_i1131" Type="Embed" r:id="rId191"/>
        </w:object>
      </w:r>
      <w:r>
        <w:rPr>
          <w:sz w:val="21"/>
        </w:rPr>
        <w:t>，</w:t>
      </w:r>
      <w:r>
        <w:object>
          <v:shape alt="eqId456e0f77d83975fdbdb60b499cb5b521" coordsize="21600,21600" filled="f" id="_x0000_i1132" o:ole="" o:preferrelative="t" stroked="f" style="width:56.3pt;height:12.25pt" type="#_x0000_t75">
            <v:stroke joinstyle="miter"/>
            <v:imagedata o:title="eqId456e0f77d83975fdbdb60b499cb5b521" r:id="rId192"/>
            <o:lock aspectratio="t" v:ext="edit"/>
            <w10:anchorlock/>
          </v:shape>
          <o:OLEObject DrawAspect="Content" ObjectID="_1468075832" ProgID="Equation.DSMT4" ShapeID="_x0000_i1132" Type="Embed" r:id="rId193"/>
        </w:object>
      </w:r>
      <w:r>
        <w:rPr>
          <w:sz w:val="21"/>
        </w:rPr>
        <w:t>，则</w:t>
      </w:r>
      <w:r>
        <w:object>
          <v:shape alt="eqId2947ca8e0cdbeb4aab80ce9e7b63ba98" coordsize="21600,21600" filled="f" id="_x0000_i1133" o:ole="" o:preferrelative="t" stroked="f" style="width:34.25pt;height:11.4pt" type="#_x0000_t75">
            <v:stroke joinstyle="miter"/>
            <v:imagedata o:title="eqId2947ca8e0cdbeb4aab80ce9e7b63ba98" r:id="rId194"/>
            <o:lock aspectratio="t" v:ext="edit"/>
            <w10:anchorlock/>
          </v:shape>
          <o:OLEObject DrawAspect="Content" ObjectID="_1468075833" ProgID="Equation.DSMT4" ShapeID="_x0000_i1133" Type="Embed" r:id="rId195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5CD02DF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42975" cy="1133475"/>
            <wp:effectExtent b="0" l="0" r="9525" t="0"/>
            <wp:docPr descr="@@@b5dc1c1c-d034-4e4c-ab8f-465669a7067e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5dc1c1c-d034-4e4c-ab8f-465669a7067e" id="100015" name="图片 100015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57B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0aee6e4e9350a2665df8597ff8045bbd" coordsize="21600,21600" filled="f" id="_x0000_i1134" o:ole="" o:preferrelative="t" stroked="f" style="width:17.55pt;height:12.25pt" type="#_x0000_t75">
            <v:stroke joinstyle="miter"/>
            <v:imagedata o:title="eqId0aee6e4e9350a2665df8597ff8045bbd" r:id="rId197"/>
            <o:lock aspectratio="t" v:ext="edit"/>
            <w10:anchorlock/>
          </v:shape>
          <o:OLEObject DrawAspect="Content" ObjectID="_1468075834" ProgID="Equation.DSMT4" ShapeID="_x0000_i1134" Type="Embed" r:id="rId19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b31a14bd2a972f43d7a26a99589ad083" coordsize="21600,21600" filled="f" id="_x0000_i1135" o:ole="" o:preferrelative="t" stroked="f" style="width:17.55pt;height:12.3pt" type="#_x0000_t75">
            <v:stroke joinstyle="miter"/>
            <v:imagedata o:title="eqIdb31a14bd2a972f43d7a26a99589ad083" r:id="rId199"/>
            <o:lock aspectratio="t" v:ext="edit"/>
            <w10:anchorlock/>
          </v:shape>
          <o:OLEObject DrawAspect="Content" ObjectID="_1468075835" ProgID="Equation.DSMT4" ShapeID="_x0000_i1135" Type="Embed" r:id="rId200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6b86c22b670a8e9f3896f9e8883fbbb" coordsize="21600,21600" filled="f" id="_x0000_i1136" o:ole="" o:preferrelative="t" stroked="f" style="width:17.55pt;height:12.25pt" type="#_x0000_t75">
            <v:stroke joinstyle="miter"/>
            <v:imagedata o:title="eqIdf6b86c22b670a8e9f3896f9e8883fbbb" r:id="rId201"/>
            <o:lock aspectratio="t" v:ext="edit"/>
            <w10:anchorlock/>
          </v:shape>
          <o:OLEObject DrawAspect="Content" ObjectID="_1468075836" ProgID="Equation.DSMT4" ShapeID="_x0000_i1136" Type="Embed" r:id="rId20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1845ed03ec08feac9adee161aab3449" coordsize="21600,21600" filled="f" id="_x0000_i1137" o:ole="" o:preferrelative="t" stroked="f" style="width:17.55pt;height:12.35pt" type="#_x0000_t75">
            <v:stroke joinstyle="miter"/>
            <v:imagedata o:title="eqIdf1845ed03ec08feac9adee161aab3449" r:id="rId203"/>
            <o:lock aspectratio="t" v:ext="edit"/>
            <w10:anchorlock/>
          </v:shape>
          <o:OLEObject DrawAspect="Content" ObjectID="_1468075837" ProgID="Equation.DSMT4" ShapeID="_x0000_i1137" Type="Embed" r:id="rId204"/>
        </w:object>
      </w:r>
    </w:p>
    <w:p w14:paraId="6E6CF13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60FE035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【详解】解：设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到</w:t>
      </w:r>
      <w:r>
        <w:rPr>
          <w:color w:val="FF0000"/>
        </w:rPr>
        <w:object>
          <v:shape alt="eqIdf52a58fbaf4fea03567e88a9f0f6e37e" coordsize="21600,21600" filled="f" id="_x0000_i1138" o:ole="" o:preferrelative="t" stroked="f" style="width:17.55pt;height:11.45pt" type="#_x0000_t75">
            <v:stroke joinstyle="miter"/>
            <v:imagedata o:title="eqIdf52a58fbaf4fea03567e88a9f0f6e37e" r:id="rId205"/>
            <o:lock aspectratio="t" v:ext="edit"/>
            <w10:anchorlock/>
          </v:shape>
          <o:OLEObject DrawAspect="Content" ObjectID="_1468075838" ProgID="Equation.DSMT4" ShapeID="_x0000_i1138" Type="Embed" r:id="rId206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60ef95894ceebaf236170e8832dcf7e3" coordsize="21600,21600" filled="f" id="_x0000_i1139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5839" ProgID="Equation.DSMT4" ShapeID="_x0000_i1139" Type="Embed" r:id="rId207"/>
        </w:object>
      </w:r>
      <w:r>
        <w:rPr>
          <w:color w:val="FF0000"/>
          <w:sz w:val="21"/>
        </w:rPr>
        <w:t>的距离分别为</w:t>
      </w:r>
      <w:r>
        <w:rPr>
          <w:color w:val="FF0000"/>
        </w:rPr>
        <w:object>
          <v:shape alt="eqId80b53eab97158937f92039c1e133b0f1" coordsize="21600,21600" filled="f" id="_x0000_i1140" o:ole="" o:preferrelative="t" stroked="f" style="width:10.55pt;height:15.8pt" type="#_x0000_t75">
            <v:stroke joinstyle="miter"/>
            <v:imagedata o:title="eqId80b53eab97158937f92039c1e133b0f1" r:id="rId208"/>
            <o:lock aspectratio="t" v:ext="edit"/>
            <w10:anchorlock/>
          </v:shape>
          <o:OLEObject DrawAspect="Content" ObjectID="_1468075840" ProgID="Equation.DSMT4" ShapeID="_x0000_i1140" Type="Embed" r:id="rId209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f285174fbf90a9742de57c1e53224cff" coordsize="21600,21600" filled="f" id="_x0000_i1141" o:ole="" o:preferrelative="t" stroked="f" style="width:11.4pt;height:15.35pt" type="#_x0000_t75">
            <v:stroke joinstyle="miter"/>
            <v:imagedata o:title="eqIdf285174fbf90a9742de57c1e53224cff" r:id="rId210"/>
            <o:lock aspectratio="t" v:ext="edit"/>
            <w10:anchorlock/>
          </v:shape>
          <o:OLEObject DrawAspect="Content" ObjectID="_1468075841" ProgID="Equation.DSMT4" ShapeID="_x0000_i1141" Type="Embed" r:id="rId211"/>
        </w:object>
      </w:r>
      <w:r>
        <w:rPr>
          <w:color w:val="FF0000"/>
          <w:sz w:val="21"/>
        </w:rPr>
        <w:t>，</w:t>
      </w:r>
    </w:p>
    <w:p w14:paraId="06B5EB5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8f25c2d88533941ebcc02a7504f3d4b4" coordsize="21600,21600" filled="f" id="_x0000_i1142" o:ole="" o:preferrelative="t" stroked="f" style="width:129.35pt;height:15.8pt" type="#_x0000_t75">
            <v:stroke joinstyle="miter"/>
            <v:imagedata o:title="eqId8f25c2d88533941ebcc02a7504f3d4b4" r:id="rId212"/>
            <o:lock aspectratio="t" v:ext="edit"/>
            <w10:anchorlock/>
          </v:shape>
          <o:OLEObject DrawAspect="Content" ObjectID="_1468075842" ProgID="Equation.DSMT4" ShapeID="_x0000_i1142" Type="Embed" r:id="rId213"/>
        </w:object>
      </w:r>
      <w:r>
        <w:rPr>
          <w:color w:val="FF0000"/>
          <w:sz w:val="21"/>
        </w:rPr>
        <w:t>，</w:t>
      </w:r>
    </w:p>
    <w:p w14:paraId="098F3F9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66ae693a8c04f0c354b8e83a82383701" coordsize="21600,21600" filled="f" id="_x0000_i1143" o:ole="" o:preferrelative="t" stroked="f" style="width:134.6pt;height:29.7pt" type="#_x0000_t75">
            <v:stroke joinstyle="miter"/>
            <v:imagedata o:title="eqId66ae693a8c04f0c354b8e83a82383701" r:id="rId214"/>
            <o:lock aspectratio="t" v:ext="edit"/>
            <w10:anchorlock/>
          </v:shape>
          <o:OLEObject DrawAspect="Content" ObjectID="_1468075843" ProgID="Equation.DSMT4" ShapeID="_x0000_i1143" Type="Embed" r:id="rId215"/>
        </w:object>
      </w:r>
      <w:r>
        <w:rPr>
          <w:color w:val="FF0000"/>
          <w:sz w:val="21"/>
        </w:rPr>
        <w:t>，</w:t>
      </w:r>
    </w:p>
    <w:p w14:paraId="3594EB0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a8224d429df4c0bf1beb041e2cda015d" coordsize="21600,21600" filled="f" id="_x0000_i1144" o:ole="" o:preferrelative="t" stroked="f" style="width:26.35pt;height:13.85pt" type="#_x0000_t75">
            <v:stroke joinstyle="miter"/>
            <v:imagedata o:title="eqIda8224d429df4c0bf1beb041e2cda015d" r:id="rId216"/>
            <o:lock aspectratio="t" v:ext="edit"/>
            <w10:anchorlock/>
          </v:shape>
          <o:OLEObject DrawAspect="Content" ObjectID="_1468075844" ProgID="Equation.DSMT4" ShapeID="_x0000_i1144" Type="Embed" r:id="rId217"/>
        </w:object>
      </w:r>
      <w:r>
        <w:rPr>
          <w:color w:val="FF0000"/>
          <w:sz w:val="21"/>
        </w:rPr>
        <w:t>，</w:t>
      </w:r>
    </w:p>
    <w:p w14:paraId="4C22D78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即点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到</w:t>
      </w:r>
      <w:r>
        <w:rPr>
          <w:color w:val="FF0000"/>
        </w:rPr>
        <w:object>
          <v:shape alt="eqIdf52a58fbaf4fea03567e88a9f0f6e37e" coordsize="21600,21600" filled="f" id="_x0000_i1145" o:ole="" o:preferrelative="t" stroked="f" style="width:17.55pt;height:11.45pt" type="#_x0000_t75">
            <v:stroke joinstyle="miter"/>
            <v:imagedata o:title="eqIdf52a58fbaf4fea03567e88a9f0f6e37e" r:id="rId205"/>
            <o:lock aspectratio="t" v:ext="edit"/>
            <w10:anchorlock/>
          </v:shape>
          <o:OLEObject DrawAspect="Content" ObjectID="_1468075845" ProgID="Equation.DSMT4" ShapeID="_x0000_i1145" Type="Embed" r:id="rId218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60ef95894ceebaf236170e8832dcf7e3" coordsize="21600,21600" filled="f" id="_x0000_i1146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5846" ProgID="Equation.DSMT4" ShapeID="_x0000_i1146" Type="Embed" r:id="rId219"/>
        </w:object>
      </w:r>
      <w:r>
        <w:rPr>
          <w:color w:val="FF0000"/>
          <w:sz w:val="21"/>
        </w:rPr>
        <w:t>的距离相等，</w:t>
      </w:r>
    </w:p>
    <w:p w14:paraId="3C04697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03902478df1a55bc99703210bccab910" coordsize="21600,21600" filled="f" id="_x0000_i1147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847" ProgID="Equation.DSMT4" ShapeID="_x0000_i1147" Type="Embed" r:id="rId220"/>
        </w:object>
      </w:r>
      <w:r>
        <w:rPr>
          <w:color w:val="FF0000"/>
          <w:sz w:val="21"/>
        </w:rPr>
        <w:t>平分</w:t>
      </w:r>
      <w:r>
        <w:rPr>
          <w:color w:val="FF0000"/>
        </w:rPr>
        <w:object>
          <v:shape alt="eqId7cbce11aa19b8bd2bf6ee5a834e005de" coordsize="21600,21600" filled="f" id="_x0000_i1148" o:ole="" o:preferrelative="t" stroked="f" style="width:34.25pt;height:12.25pt" type="#_x0000_t75">
            <v:stroke joinstyle="miter"/>
            <v:imagedata o:title="eqId7cbce11aa19b8bd2bf6ee5a834e005de" r:id="rId221"/>
            <o:lock aspectratio="t" v:ext="edit"/>
            <w10:anchorlock/>
          </v:shape>
          <o:OLEObject DrawAspect="Content" ObjectID="_1468075848" ProgID="Equation.DSMT4" ShapeID="_x0000_i1148" Type="Embed" r:id="rId222"/>
        </w:object>
      </w:r>
      <w:r>
        <w:rPr>
          <w:color w:val="FF0000"/>
          <w:sz w:val="21"/>
        </w:rPr>
        <w:t>，</w:t>
      </w:r>
    </w:p>
    <w:p w14:paraId="3905297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1f65e95c5fc4ad379c1219b206a259ee" coordsize="21600,21600" filled="f" id="_x0000_i1149" o:ole="" o:preferrelative="t" stroked="f" style="width:144.3pt;height:27pt" type="#_x0000_t75">
            <v:stroke joinstyle="miter"/>
            <v:imagedata o:title="eqId1f65e95c5fc4ad379c1219b206a259ee" r:id="rId223"/>
            <o:lock aspectratio="t" v:ext="edit"/>
            <w10:anchorlock/>
          </v:shape>
          <o:OLEObject DrawAspect="Content" ObjectID="_1468075849" ProgID="Equation.DSMT4" ShapeID="_x0000_i1149" Type="Embed" r:id="rId224"/>
        </w:object>
      </w:r>
      <w:r>
        <w:rPr>
          <w:color w:val="FF0000"/>
          <w:sz w:val="21"/>
        </w:rPr>
        <w:t>，</w:t>
      </w:r>
    </w:p>
    <w:p w14:paraId="2591B1F4">
      <w:pPr>
        <w:shd w:color="auto" w:fill="F2F2F2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  <w:r>
        <w:rPr>
          <w:color w:val="FF0000"/>
          <w:sz w:val="21"/>
        </w:rPr>
        <w:t>故选：B．</w:t>
      </w:r>
    </w:p>
    <w:p w14:paraId="585461C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．如图，在</w:t>
      </w:r>
      <w:r>
        <w:object>
          <v:shape alt="eqId15c0dbe3c080c4c4636c64803e5c1f76" coordsize="21600,21600" filled="f" id="_x0000_i1150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850" ProgID="Equation.DSMT4" ShapeID="_x0000_i1150" Type="Embed" r:id="rId225"/>
        </w:object>
      </w:r>
      <w:r>
        <w:rPr>
          <w:sz w:val="21"/>
        </w:rPr>
        <w:t>中，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为</w:t>
      </w:r>
      <w:r>
        <w:object>
          <v:shape alt="eqId15c0dbe3c080c4c4636c64803e5c1f76" coordsize="21600,21600" filled="f" id="_x0000_i1151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851" ProgID="Equation.DSMT4" ShapeID="_x0000_i1151" Type="Embed" r:id="rId226"/>
        </w:object>
      </w:r>
      <w:r>
        <w:rPr>
          <w:sz w:val="21"/>
        </w:rPr>
        <w:t>内一点，</w:t>
      </w:r>
      <w:r>
        <w:object>
          <v:shape alt="eqId9d78abbad68bbbf12af10cd40ef4c353" coordsize="21600,21600" filled="f" id="_x0000_i1152" o:ole="" o:preferrelative="t" stroked="f" style="width:17.55pt;height:12.25pt" type="#_x0000_t75">
            <v:stroke joinstyle="miter"/>
            <v:imagedata o:title="eqId9d78abbad68bbbf12af10cd40ef4c353" r:id="rId227"/>
            <o:lock aspectratio="t" v:ext="edit"/>
            <w10:anchorlock/>
          </v:shape>
          <o:OLEObject DrawAspect="Content" ObjectID="_1468075852" ProgID="Equation.DSMT4" ShapeID="_x0000_i1152" Type="Embed" r:id="rId228"/>
        </w:object>
      </w:r>
      <w:r>
        <w:rPr>
          <w:sz w:val="21"/>
        </w:rPr>
        <w:t>平分</w:t>
      </w:r>
      <w:r>
        <w:object>
          <v:shape alt="eqId8fabb884dc5f9609de491245463bbe9a" coordsize="21600,21600" filled="f" id="_x0000_i1153" o:ole="" o:preferrelative="t" stroked="f" style="width:34.25pt;height:12.25pt" type="#_x0000_t75">
            <v:stroke joinstyle="miter"/>
            <v:imagedata o:title="eqId8fabb884dc5f9609de491245463bbe9a" r:id="rId229"/>
            <o:lock aspectratio="t" v:ext="edit"/>
            <w10:anchorlock/>
          </v:shape>
          <o:OLEObject DrawAspect="Content" ObjectID="_1468075853" ProgID="Equation.DSMT4" ShapeID="_x0000_i1153" Type="Embed" r:id="rId230"/>
        </w:object>
      </w:r>
      <w:r>
        <w:rPr>
          <w:sz w:val="21"/>
        </w:rPr>
        <w:t>，</w:t>
      </w:r>
      <w:r>
        <w:object>
          <v:shape alt="eqId9b937442ad4cc480adc11bb143559454" coordsize="21600,21600" filled="f" id="_x0000_i1154" o:ole="" o:preferrelative="t" stroked="f" style="width:43.05pt;height:12.55pt" type="#_x0000_t75">
            <v:stroke joinstyle="miter"/>
            <v:imagedata o:title="eqId9b937442ad4cc480adc11bb143559454" r:id="rId231"/>
            <o:lock aspectratio="t" v:ext="edit"/>
            <w10:anchorlock/>
          </v:shape>
          <o:OLEObject DrawAspect="Content" ObjectID="_1468075854" ProgID="Equation.DSMT4" ShapeID="_x0000_i1154" Type="Embed" r:id="rId232"/>
        </w:object>
      </w:r>
      <w:r>
        <w:rPr>
          <w:sz w:val="21"/>
        </w:rPr>
        <w:t>，垂足为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，交</w:t>
      </w:r>
      <w:r>
        <w:object>
          <v:shape alt="eqId60ef95894ceebaf236170e8832dcf7e3" coordsize="21600,21600" filled="f" id="_x0000_i1155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5855" ProgID="Equation.DSMT4" ShapeID="_x0000_i1155" Type="Embed" r:id="rId233"/>
        </w:objec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</w:t>
      </w:r>
      <w:r>
        <w:object>
          <v:shape alt="eqIdc5348ba6e3f7711299ce35d421b3bac5" coordsize="21600,21600" filled="f" id="_x0000_i1156" o:ole="" o:preferrelative="t" stroked="f" style="width:56.3pt;height:11.25pt" type="#_x0000_t75">
            <v:stroke joinstyle="miter"/>
            <v:imagedata o:title="eqIdc5348ba6e3f7711299ce35d421b3bac5" r:id="rId234"/>
            <o:lock aspectratio="t" v:ext="edit"/>
            <w10:anchorlock/>
          </v:shape>
          <o:OLEObject DrawAspect="Content" ObjectID="_1468075856" ProgID="Equation.DSMT4" ShapeID="_x0000_i1156" Type="Embed" r:id="rId235"/>
        </w:object>
      </w:r>
      <w:r>
        <w:rPr>
          <w:sz w:val="21"/>
        </w:rPr>
        <w:t>．若</w:t>
      </w:r>
      <w:r>
        <w:object>
          <v:shape alt="eqIdf1682d306c38087d9e6f7efb9cec596a" coordsize="21600,21600" filled="f" id="_x0000_i1157" o:ole="" o:preferrelative="t" stroked="f" style="width:34.25pt;height:12.25pt" type="#_x0000_t75">
            <v:stroke joinstyle="miter"/>
            <v:imagedata o:title="eqIdf1682d306c38087d9e6f7efb9cec596a" r:id="rId236"/>
            <o:lock aspectratio="t" v:ext="edit"/>
            <w10:anchorlock/>
          </v:shape>
          <o:OLEObject DrawAspect="Content" ObjectID="_1468075857" ProgID="Equation.DSMT4" ShapeID="_x0000_i1157" Type="Embed" r:id="rId237"/>
        </w:object>
      </w:r>
      <w:r>
        <w:rPr>
          <w:sz w:val="21"/>
        </w:rPr>
        <w:t>，</w:t>
      </w:r>
      <w:r>
        <w:object>
          <v:shape alt="eqIde65a3e478bb87d094e3a0af30dd10ae8" coordsize="21600,21600" filled="f" id="_x0000_i1158" o:ole="" o:preferrelative="t" stroked="f" style="width:33.4pt;height:12.25pt" type="#_x0000_t75">
            <v:stroke joinstyle="miter"/>
            <v:imagedata o:title="eqIde65a3e478bb87d094e3a0af30dd10ae8" r:id="rId238"/>
            <o:lock aspectratio="t" v:ext="edit"/>
            <w10:anchorlock/>
          </v:shape>
          <o:OLEObject DrawAspect="Content" ObjectID="_1468075858" ProgID="Equation.DSMT4" ShapeID="_x0000_i1158" Type="Embed" r:id="rId239"/>
        </w:object>
      </w:r>
      <w:r>
        <w:rPr>
          <w:sz w:val="21"/>
        </w:rPr>
        <w:t>，则</w:t>
      </w:r>
      <w:r>
        <w:object>
          <v:shape alt="eqIdd40b319212a7e7528b053e1c7097e966" coordsize="21600,21600" filled="f" id="_x0000_i1159" o:ole="" o:preferrelative="t" stroked="f" style="width:17.55pt;height:11.4pt" type="#_x0000_t75">
            <v:stroke joinstyle="miter"/>
            <v:imagedata o:title="eqIdd40b319212a7e7528b053e1c7097e966" r:id="rId240"/>
            <o:lock aspectratio="t" v:ext="edit"/>
            <w10:anchorlock/>
          </v:shape>
          <o:OLEObject DrawAspect="Content" ObjectID="_1468075859" ProgID="Equation.DSMT4" ShapeID="_x0000_i1159" Type="Embed" r:id="rId241"/>
        </w:object>
      </w:r>
      <w:r>
        <w:rPr>
          <w:sz w:val="21"/>
        </w:rPr>
        <w:t>的长为（　　）</w:t>
      </w:r>
    </w:p>
    <w:p w14:paraId="2B9559B4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09725" cy="828675"/>
            <wp:effectExtent b="0" l="0" r="3175" t="0"/>
            <wp:docPr descr="@@@89e3d0c1-1c13-4aaa-b228-41745a44dbc5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9e3d0c1-1c13-4aaa-b228-41745a44dbc5" id="100021" name="图片 100021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A5E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fb8f58755aee89fb2cf72ba518dcee2a" coordsize="21600,21600" filled="f" id="_x0000_i1160" o:ole="" o:preferrelative="t" stroked="f" style="width:14.95pt;height:12.25pt" type="#_x0000_t75">
            <v:stroke joinstyle="miter"/>
            <v:imagedata o:title="eqIdfb8f58755aee89fb2cf72ba518dcee2a" r:id="rId243"/>
            <o:lock aspectratio="t" v:ext="edit"/>
            <w10:anchorlock/>
          </v:shape>
          <o:OLEObject DrawAspect="Content" ObjectID="_1468075860" ProgID="Equation.DSMT4" ShapeID="_x0000_i1160" Type="Embed" r:id="rId244"/>
        </w:object>
      </w:r>
      <w:r>
        <w:rPr>
          <w:sz w:val="21"/>
        </w:rPr>
        <w:tab/>
      </w:r>
      <w:r>
        <w:rPr>
          <w:sz w:val="21"/>
        </w:rPr>
        <w:t>C．2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212d6e1f4d7dcc0e5e902c46e3b1dfcc" coordsize="21600,21600" filled="f" id="_x0000_i1161" o:ole="" o:preferrelative="t" stroked="f" style="width:16.7pt;height:12.4pt" type="#_x0000_t75">
            <v:stroke joinstyle="miter"/>
            <v:imagedata o:title="eqId212d6e1f4d7dcc0e5e902c46e3b1dfcc" r:id="rId245"/>
            <o:lock aspectratio="t" v:ext="edit"/>
            <w10:anchorlock/>
          </v:shape>
          <o:OLEObject DrawAspect="Content" ObjectID="_1468075861" ProgID="Equation.DSMT4" ShapeID="_x0000_i1161" Type="Embed" r:id="rId246"/>
        </w:object>
      </w:r>
    </w:p>
    <w:p w14:paraId="54AE8E9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2C4FD57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alt="eqIdf5a4eaa7ab2b78129369804b228fee86" coordsize="21600,21600" filled="f" id="_x0000_i1162" o:ole="" o:preferrelative="t" stroked="f" style="width:26.35pt;height:12.25pt" type="#_x0000_t75">
            <v:stroke joinstyle="miter"/>
            <v:imagedata o:title="eqIdf5a4eaa7ab2b78129369804b228fee86" r:id="rId247"/>
            <o:lock aspectratio="t" v:ext="edit"/>
            <w10:anchorlock/>
          </v:shape>
          <o:OLEObject DrawAspect="Content" ObjectID="_1468075862" ProgID="Equation.DSMT4" ShapeID="_x0000_i1162" Type="Embed" r:id="rId248"/>
        </w:object>
      </w:r>
      <w:r>
        <w:rPr>
          <w:color w:val="FF0000"/>
          <w:sz w:val="21"/>
        </w:rPr>
        <w:t>平分</w:t>
      </w:r>
      <w:r>
        <w:rPr>
          <w:color w:val="FF0000"/>
        </w:rPr>
        <w:object>
          <v:shape alt="eqId8fabb884dc5f9609de491245463bbe9a" coordsize="21600,21600" filled="f" id="_x0000_i1163" o:ole="" o:preferrelative="t" stroked="f" style="width:34.25pt;height:12.25pt" type="#_x0000_t75">
            <v:stroke joinstyle="miter"/>
            <v:imagedata o:title="eqId8fabb884dc5f9609de491245463bbe9a" r:id="rId229"/>
            <o:lock aspectratio="t" v:ext="edit"/>
            <w10:anchorlock/>
          </v:shape>
          <o:OLEObject DrawAspect="Content" ObjectID="_1468075863" ProgID="Equation.DSMT4" ShapeID="_x0000_i1163" Type="Embed" r:id="rId249"/>
        </w:object>
      </w:r>
      <w:r>
        <w:rPr>
          <w:color w:val="FF0000"/>
          <w:sz w:val="21"/>
        </w:rPr>
        <w:t>，</w:t>
      </w:r>
    </w:p>
    <w:p w14:paraId="45D1058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c9c84b3a4a945aca6e8ab7e041d66f7b" coordsize="21600,21600" filled="f" id="_x0000_i1164" o:ole="" o:preferrelative="t" stroked="f" style="width:72.15pt;height:12.25pt" type="#_x0000_t75">
            <v:stroke joinstyle="miter"/>
            <v:imagedata o:title="eqIdc9c84b3a4a945aca6e8ab7e041d66f7b" r:id="rId250"/>
            <o:lock aspectratio="t" v:ext="edit"/>
            <w10:anchorlock/>
          </v:shape>
          <o:OLEObject DrawAspect="Content" ObjectID="_1468075864" ProgID="Equation.DSMT4" ShapeID="_x0000_i1164" Type="Embed" r:id="rId251"/>
        </w:object>
      </w:r>
      <w:r>
        <w:rPr>
          <w:color w:val="FF0000"/>
          <w:sz w:val="21"/>
        </w:rPr>
        <w:t>，</w:t>
      </w:r>
    </w:p>
    <w:p w14:paraId="0F41209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9b937442ad4cc480adc11bb143559454" coordsize="21600,21600" filled="f" id="_x0000_i1165" o:ole="" o:preferrelative="t" stroked="f" style="width:43.05pt;height:12.55pt" type="#_x0000_t75">
            <v:stroke joinstyle="miter"/>
            <v:imagedata o:title="eqId9b937442ad4cc480adc11bb143559454" r:id="rId231"/>
            <o:lock aspectratio="t" v:ext="edit"/>
            <w10:anchorlock/>
          </v:shape>
          <o:OLEObject DrawAspect="Content" ObjectID="_1468075865" ProgID="Equation.DSMT4" ShapeID="_x0000_i1165" Type="Embed" r:id="rId252"/>
        </w:object>
      </w:r>
      <w:r>
        <w:rPr>
          <w:color w:val="FF0000"/>
          <w:sz w:val="21"/>
        </w:rPr>
        <w:t>，</w:t>
      </w:r>
    </w:p>
    <w:p w14:paraId="29CD980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2c436239d9ceaed37aeb3f14a073a3a0" coordsize="21600,21600" filled="f" id="_x0000_i1166" o:ole="" o:preferrelative="t" stroked="f" style="width:98.5pt;height:12.55pt" type="#_x0000_t75">
            <v:stroke joinstyle="miter"/>
            <v:imagedata o:title="eqId2c436239d9ceaed37aeb3f14a073a3a0" r:id="rId253"/>
            <o:lock aspectratio="t" v:ext="edit"/>
            <w10:anchorlock/>
          </v:shape>
          <o:OLEObject DrawAspect="Content" ObjectID="_1468075866" ProgID="Equation.DSMT4" ShapeID="_x0000_i1166" Type="Embed" r:id="rId254"/>
        </w:object>
      </w:r>
      <w:r>
        <w:rPr>
          <w:color w:val="FF0000"/>
          <w:sz w:val="21"/>
        </w:rPr>
        <w:t>，</w:t>
      </w:r>
    </w:p>
    <w:p w14:paraId="6AC4EEE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b50388d4cb0ec82a751a4ed20893c5cd" coordsize="21600,21600" filled="f" id="_x0000_i1167" o:ole="" o:preferrelative="t" stroked="f" style="width:43.05pt;height:12.15pt" type="#_x0000_t75">
            <v:stroke joinstyle="miter"/>
            <v:imagedata o:title="eqIdb50388d4cb0ec82a751a4ed20893c5cd" r:id="rId255"/>
            <o:lock aspectratio="t" v:ext="edit"/>
            <w10:anchorlock/>
          </v:shape>
          <o:OLEObject DrawAspect="Content" ObjectID="_1468075867" ProgID="Equation.DSMT4" ShapeID="_x0000_i1167" Type="Embed" r:id="rId256"/>
        </w:object>
      </w:r>
      <w:r>
        <w:rPr>
          <w:color w:val="FF0000"/>
          <w:sz w:val="21"/>
        </w:rPr>
        <w:t>，</w:t>
      </w:r>
    </w:p>
    <w:p w14:paraId="73F6E39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4cc824c03e074cab8d25453f46a0e63f" coordsize="21600,21600" filled="f" id="_x0000_i1168" o:ole="" o:preferrelative="t" stroked="f" style="width:98.55pt;height:17.5pt" type="#_x0000_t75">
            <v:stroke joinstyle="miter"/>
            <v:imagedata o:title="eqId4cc824c03e074cab8d25453f46a0e63f" r:id="rId257"/>
            <o:lock aspectratio="t" v:ext="edit"/>
            <w10:anchorlock/>
          </v:shape>
          <o:OLEObject DrawAspect="Content" ObjectID="_1468075868" ProgID="Equation.DSMT4" ShapeID="_x0000_i1168" Type="Embed" r:id="rId258"/>
        </w:object>
      </w:r>
      <w:r>
        <w:rPr>
          <w:color w:val="FF0000"/>
          <w:sz w:val="21"/>
        </w:rPr>
        <w:t>，</w:t>
      </w:r>
    </w:p>
    <w:p w14:paraId="0E2D1DA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fd43ce19c2062a6973ef0f3c85a81d2a" coordsize="21600,21600" filled="f" id="_x0000_i1169" o:ole="" o:preferrelative="t" stroked="f" style="width:58.05pt;height:12.25pt" type="#_x0000_t75">
            <v:stroke joinstyle="miter"/>
            <v:imagedata o:title="eqIdfd43ce19c2062a6973ef0f3c85a81d2a" r:id="rId259"/>
            <o:lock aspectratio="t" v:ext="edit"/>
            <w10:anchorlock/>
          </v:shape>
          <o:OLEObject DrawAspect="Content" ObjectID="_1468075869" ProgID="Equation.DSMT4" ShapeID="_x0000_i1169" Type="Embed" r:id="rId26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2e792b0ef3d542237ed0903194597651" coordsize="21600,21600" filled="f" id="_x0000_i1170" o:ole="" o:preferrelative="t" stroked="f" style="width:43.1pt;height:11.75pt" type="#_x0000_t75">
            <v:stroke joinstyle="miter"/>
            <v:imagedata o:title="eqId2e792b0ef3d542237ed0903194597651" r:id="rId261"/>
            <o:lock aspectratio="t" v:ext="edit"/>
            <w10:anchorlock/>
          </v:shape>
          <o:OLEObject DrawAspect="Content" ObjectID="_1468075870" ProgID="Equation.DSMT4" ShapeID="_x0000_i1170" Type="Embed" r:id="rId262"/>
        </w:object>
      </w:r>
      <w:r>
        <w:rPr>
          <w:color w:val="FF0000"/>
          <w:sz w:val="21"/>
        </w:rPr>
        <w:t>，</w:t>
      </w:r>
    </w:p>
    <w:p w14:paraId="623570B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又∵</w:t>
      </w:r>
      <w:r>
        <w:rPr>
          <w:color w:val="FF0000"/>
        </w:rPr>
        <w:object>
          <v:shape alt="eqIdc5348ba6e3f7711299ce35d421b3bac5" coordsize="21600,21600" filled="f" id="_x0000_i1171" o:ole="" o:preferrelative="t" stroked="f" style="width:56.3pt;height:11.25pt" type="#_x0000_t75">
            <v:stroke joinstyle="miter"/>
            <v:imagedata o:title="eqIdc5348ba6e3f7711299ce35d421b3bac5" r:id="rId234"/>
            <o:lock aspectratio="t" v:ext="edit"/>
            <w10:anchorlock/>
          </v:shape>
          <o:OLEObject DrawAspect="Content" ObjectID="_1468075871" ProgID="Equation.DSMT4" ShapeID="_x0000_i1171" Type="Embed" r:id="rId263"/>
        </w:object>
      </w:r>
      <w:r>
        <w:rPr>
          <w:color w:val="FF0000"/>
          <w:sz w:val="21"/>
        </w:rPr>
        <w:t>，</w:t>
      </w:r>
    </w:p>
    <w:p w14:paraId="191638D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7c45087cde2d66377517a3fce5553b35" coordsize="21600,21600" filled="f" id="_x0000_i1172" o:ole="" o:preferrelative="t" stroked="f" style="width:42.2pt;height:11.2pt" type="#_x0000_t75">
            <v:stroke joinstyle="miter"/>
            <v:imagedata o:title="eqId7c45087cde2d66377517a3fce5553b35" r:id="rId264"/>
            <o:lock aspectratio="t" v:ext="edit"/>
            <w10:anchorlock/>
          </v:shape>
          <o:OLEObject DrawAspect="Content" ObjectID="_1468075872" ProgID="Equation.DSMT4" ShapeID="_x0000_i1172" Type="Embed" r:id="rId265"/>
        </w:object>
      </w:r>
      <w:r>
        <w:rPr>
          <w:color w:val="FF0000"/>
          <w:sz w:val="21"/>
        </w:rPr>
        <w:t>，</w:t>
      </w:r>
    </w:p>
    <w:p w14:paraId="3D674F2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f1682d306c38087d9e6f7efb9cec596a" coordsize="21600,21600" filled="f" id="_x0000_i1173" o:ole="" o:preferrelative="t" stroked="f" style="width:34.25pt;height:12.25pt" type="#_x0000_t75">
            <v:stroke joinstyle="miter"/>
            <v:imagedata o:title="eqIdf1682d306c38087d9e6f7efb9cec596a" r:id="rId236"/>
            <o:lock aspectratio="t" v:ext="edit"/>
            <w10:anchorlock/>
          </v:shape>
          <o:OLEObject DrawAspect="Content" ObjectID="_1468075873" ProgID="Equation.DSMT4" ShapeID="_x0000_i1173" Type="Embed" r:id="rId266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e65a3e478bb87d094e3a0af30dd10ae8" coordsize="21600,21600" filled="f" id="_x0000_i1174" o:ole="" o:preferrelative="t" stroked="f" style="width:33.4pt;height:12.25pt" type="#_x0000_t75">
            <v:stroke joinstyle="miter"/>
            <v:imagedata o:title="eqIde65a3e478bb87d094e3a0af30dd10ae8" r:id="rId238"/>
            <o:lock aspectratio="t" v:ext="edit"/>
            <w10:anchorlock/>
          </v:shape>
          <o:OLEObject DrawAspect="Content" ObjectID="_1468075874" ProgID="Equation.DSMT4" ShapeID="_x0000_i1174" Type="Embed" r:id="rId267"/>
        </w:object>
      </w:r>
      <w:r>
        <w:rPr>
          <w:color w:val="FF0000"/>
          <w:sz w:val="21"/>
        </w:rPr>
        <w:t>，</w:t>
      </w:r>
    </w:p>
    <w:p w14:paraId="32FC2EF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1d3e4d20bc5f1ba7b9c7d8ae801b4b0a" coordsize="21600,21600" filled="f" id="_x0000_i1175" o:ole="" o:preferrelative="t" stroked="f" style="width:73pt;height:11.15pt" type="#_x0000_t75">
            <v:stroke joinstyle="miter"/>
            <v:imagedata o:title="eqId1d3e4d20bc5f1ba7b9c7d8ae801b4b0a" r:id="rId268"/>
            <o:lock aspectratio="t" v:ext="edit"/>
            <w10:anchorlock/>
          </v:shape>
          <o:OLEObject DrawAspect="Content" ObjectID="_1468075875" ProgID="Equation.DSMT4" ShapeID="_x0000_i1175" Type="Embed" r:id="rId269"/>
        </w:object>
      </w:r>
      <w:r>
        <w:rPr>
          <w:color w:val="FF0000"/>
          <w:sz w:val="21"/>
        </w:rPr>
        <w:t>，</w:t>
      </w:r>
    </w:p>
    <w:p w14:paraId="6E346DF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41580b4913d02e952862bf735e58cdc7" coordsize="21600,21600" filled="f" id="_x0000_i1176" o:ole="" o:preferrelative="t" stroked="f" style="width:58.9pt;height:11.5pt" type="#_x0000_t75">
            <v:stroke joinstyle="miter"/>
            <v:imagedata o:title="eqId41580b4913d02e952862bf735e58cdc7" r:id="rId270"/>
            <o:lock aspectratio="t" v:ext="edit"/>
            <w10:anchorlock/>
          </v:shape>
          <o:OLEObject DrawAspect="Content" ObjectID="_1468075876" ProgID="Equation.DSMT4" ShapeID="_x0000_i1176" Type="Embed" r:id="rId271"/>
        </w:object>
      </w:r>
      <w:r>
        <w:rPr>
          <w:color w:val="FF0000"/>
          <w:sz w:val="21"/>
        </w:rPr>
        <w:t>，</w:t>
      </w:r>
    </w:p>
    <w:p w14:paraId="5A05820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018b6eb2dac22c9ded1490fca5db7c3a" coordsize="21600,21600" filled="f" id="_x0000_i1177" o:ole="" o:preferrelative="t" stroked="f" style="width:64.2pt;height:25.4pt" type="#_x0000_t75">
            <v:stroke joinstyle="miter"/>
            <v:imagedata o:title="eqId018b6eb2dac22c9ded1490fca5db7c3a" r:id="rId272"/>
            <o:lock aspectratio="t" v:ext="edit"/>
            <w10:anchorlock/>
          </v:shape>
          <o:OLEObject DrawAspect="Content" ObjectID="_1468075877" ProgID="Equation.DSMT4" ShapeID="_x0000_i1177" Type="Embed" r:id="rId273"/>
        </w:object>
      </w:r>
      <w:r>
        <w:rPr>
          <w:color w:val="FF0000"/>
          <w:sz w:val="21"/>
        </w:rPr>
        <w:t>，</w:t>
      </w:r>
    </w:p>
    <w:p w14:paraId="6066E83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故选：A．</w:t>
      </w:r>
    </w:p>
    <w:p w14:paraId="07CE1A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9．如图，在</w:t>
      </w:r>
      <w:r>
        <w:object>
          <v:shape alt="eqId15c0dbe3c080c4c4636c64803e5c1f76" coordsize="21600,21600" filled="f" id="_x0000_i1178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878" ProgID="Equation.DSMT4" ShapeID="_x0000_i1178" Type="Embed" r:id="rId274"/>
        </w:object>
      </w:r>
      <w:r>
        <w:rPr>
          <w:sz w:val="21"/>
        </w:rPr>
        <w:t>中，</w:t>
      </w:r>
      <w:r>
        <w:object>
          <v:shape alt="eqId047dc9795efa99b6fb9fdf9778085dab" coordsize="21600,21600" filled="f" id="_x0000_i1179" o:ole="" o:preferrelative="t" stroked="f" style="width:43.05pt;height:12.25pt" type="#_x0000_t75">
            <v:stroke joinstyle="miter"/>
            <v:imagedata o:title="eqId047dc9795efa99b6fb9fdf9778085dab" r:id="rId275"/>
            <o:lock aspectratio="t" v:ext="edit"/>
            <w10:anchorlock/>
          </v:shape>
          <o:OLEObject DrawAspect="Content" ObjectID="_1468075879" ProgID="Equation.DSMT4" ShapeID="_x0000_i1179" Type="Embed" r:id="rId276"/>
        </w:object>
      </w:r>
      <w:r>
        <w:rPr>
          <w:sz w:val="21"/>
        </w:rPr>
        <w:t>，点</w:t>
      </w:r>
      <w:r>
        <w:object>
          <v:shape alt="eqId8455657dde27aabe6adb7b188e031c11" coordsize="21600,21600" filled="f" id="_x0000_i1180" o:ole="" o:preferrelative="t" stroked="f" style="width:11.4pt;height:11.4pt" type="#_x0000_t75">
            <v:stroke joinstyle="miter"/>
            <v:imagedata o:title="eqId8455657dde27aabe6adb7b188e031c11" r:id="rId277"/>
            <o:lock aspectratio="t" v:ext="edit"/>
            <w10:anchorlock/>
          </v:shape>
          <o:OLEObject DrawAspect="Content" ObjectID="_1468075880" ProgID="Equation.DSMT4" ShapeID="_x0000_i1180" Type="Embed" r:id="rId278"/>
        </w:object>
      </w:r>
      <w:r>
        <w:rPr>
          <w:sz w:val="21"/>
        </w:rPr>
        <w:t>为线段</w:t>
      </w:r>
      <w:r>
        <w:object>
          <v:shape alt="eqId0dc5c9827dfd0be5a9c85962d6ccbfb1" coordsize="21600,21600" filled="f" id="_x0000_i1181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5881" ProgID="Equation.DSMT4" ShapeID="_x0000_i1181" Type="Embed" r:id="rId279"/>
        </w:object>
      </w:r>
      <w:r>
        <w:rPr>
          <w:sz w:val="21"/>
        </w:rPr>
        <w:t>上一动点（不与点</w:t>
      </w:r>
      <w:r>
        <w:object>
          <v:shape alt="eqId7f9e8449aad35c5d840a3395ea86df6d" coordsize="21600,21600" filled="f" id="_x0000_i1182" o:ole="" o:preferrelative="t" stroked="f" style="width:9.65pt;height:10.4pt" type="#_x0000_t75">
            <v:stroke joinstyle="miter"/>
            <v:imagedata o:title="eqId7f9e8449aad35c5d840a3395ea86df6d" r:id="rId280"/>
            <o:lock aspectratio="t" v:ext="edit"/>
            <w10:anchorlock/>
          </v:shape>
          <o:OLEObject DrawAspect="Content" ObjectID="_1468075882" ProgID="Equation.DSMT4" ShapeID="_x0000_i1182" Type="Embed" r:id="rId281"/>
        </w:object>
      </w:r>
      <w:r>
        <w:rPr>
          <w:sz w:val="21"/>
        </w:rPr>
        <w:t>，</w:t>
      </w:r>
      <w:r>
        <w:object>
          <v:shape alt="eqIdc5db41a1f31d6baee7c69990811edb9f" coordsize="21600,21600" filled="f" id="_x0000_i1183" o:ole="" o:preferrelative="t" stroked="f" style="width:10.55pt;height:12pt" type="#_x0000_t75">
            <v:stroke joinstyle="miter"/>
            <v:imagedata o:title="eqIdc5db41a1f31d6baee7c69990811edb9f" r:id="rId282"/>
            <o:lock aspectratio="t" v:ext="edit"/>
            <w10:anchorlock/>
          </v:shape>
          <o:OLEObject DrawAspect="Content" ObjectID="_1468075883" ProgID="Equation.DSMT4" ShapeID="_x0000_i1183" Type="Embed" r:id="rId283"/>
        </w:object>
      </w:r>
      <w:r>
        <w:rPr>
          <w:sz w:val="21"/>
        </w:rPr>
        <w:t>重合），连接</w:t>
      </w:r>
      <w:r>
        <w:object>
          <v:shape alt="eqId03902478df1a55bc99703210bccab910" coordsize="21600,21600" filled="f" id="_x0000_i1184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884" ProgID="Equation.DSMT4" ShapeID="_x0000_i1184" Type="Embed" r:id="rId284"/>
        </w:object>
      </w:r>
      <w:r>
        <w:rPr>
          <w:sz w:val="21"/>
        </w:rPr>
        <w:t>，作</w:t>
      </w:r>
      <w:r>
        <w:object>
          <v:shape alt="eqId95ddcdecc648966e21ae3928dc13684d" coordsize="21600,21600" filled="f" id="_x0000_i1185" o:ole="" o:preferrelative="t" stroked="f" style="width:82.65pt;height:12.7pt" type="#_x0000_t75">
            <v:stroke joinstyle="miter"/>
            <v:imagedata o:title="eqId95ddcdecc648966e21ae3928dc13684d" r:id="rId285"/>
            <o:lock aspectratio="t" v:ext="edit"/>
            <w10:anchorlock/>
          </v:shape>
          <o:OLEObject DrawAspect="Content" ObjectID="_1468075885" ProgID="Equation.DSMT4" ShapeID="_x0000_i1185" Type="Embed" r:id="rId286"/>
        </w:object>
      </w:r>
      <w:r>
        <w:rPr>
          <w:sz w:val="21"/>
        </w:rPr>
        <w:t>，</w:t>
      </w:r>
      <w:r>
        <w:object>
          <v:shape alt="eqIde6e490f703eb6c9bb1278c78ebc2d661" coordsize="21600,21600" filled="f" id="_x0000_i1186" o:ole="" o:preferrelative="t" stroked="f" style="width:18.45pt;height:11.4pt" type="#_x0000_t75">
            <v:stroke joinstyle="miter"/>
            <v:imagedata o:title="eqIde6e490f703eb6c9bb1278c78ebc2d661" r:id="rId287"/>
            <o:lock aspectratio="t" v:ext="edit"/>
            <w10:anchorlock/>
          </v:shape>
          <o:OLEObject DrawAspect="Content" ObjectID="_1468075886" ProgID="Equation.DSMT4" ShapeID="_x0000_i1186" Type="Embed" r:id="rId288"/>
        </w:object>
      </w:r>
      <w:r>
        <w:rPr>
          <w:sz w:val="21"/>
        </w:rPr>
        <w:t>交线段</w:t>
      </w:r>
      <w:r>
        <w:object>
          <v:shape alt="eqId60ef95894ceebaf236170e8832dcf7e3" coordsize="21600,21600" filled="f" id="_x0000_i1187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5887" ProgID="Equation.DSMT4" ShapeID="_x0000_i1187" Type="Embed" r:id="rId289"/>
        </w:object>
      </w:r>
      <w:r>
        <w:rPr>
          <w:sz w:val="21"/>
        </w:rPr>
        <w:t>于点</w:t>
      </w:r>
      <w:r>
        <w:object>
          <v:shape alt="eqId2a30f3a8b673cc28bd90c50cf1a35281" coordsize="21600,21600" filled="f" id="_x0000_i1188" o:ole="" o:preferrelative="t" stroked="f" style="width:10.55pt;height:11.4pt" type="#_x0000_t75">
            <v:stroke joinstyle="miter"/>
            <v:imagedata o:title="eqId2a30f3a8b673cc28bd90c50cf1a35281" r:id="rId135"/>
            <o:lock aspectratio="t" v:ext="edit"/>
            <w10:anchorlock/>
          </v:shape>
          <o:OLEObject DrawAspect="Content" ObjectID="_1468075888" ProgID="Equation.DSMT4" ShapeID="_x0000_i1188" Type="Embed" r:id="rId290"/>
        </w:object>
      </w:r>
      <w:r>
        <w:rPr>
          <w:sz w:val="21"/>
        </w:rPr>
        <w:t>，下列结论：①</w:t>
      </w:r>
      <w:r>
        <w:object>
          <v:shape alt="eqId246f399406e42293be240caea9b845a0" coordsize="21600,21600" filled="f" id="_x0000_i1189" o:ole="" o:preferrelative="t" stroked="f" style="width:72.1pt;height:12.5pt" type="#_x0000_t75">
            <v:stroke joinstyle="miter"/>
            <v:imagedata o:title="eqId246f399406e42293be240caea9b845a0" r:id="rId291"/>
            <o:lock aspectratio="t" v:ext="edit"/>
            <w10:anchorlock/>
          </v:shape>
          <o:OLEObject DrawAspect="Content" ObjectID="_1468075889" ProgID="Equation.DSMT4" ShapeID="_x0000_i1189" Type="Embed" r:id="rId292"/>
        </w:object>
      </w:r>
      <w:r>
        <w:rPr>
          <w:sz w:val="21"/>
        </w:rPr>
        <w:t>；②若</w:t>
      </w:r>
      <w:r>
        <w:object>
          <v:shape alt="eqIdcfb27272b4eb9ed057dd3b4d40697e7c" coordsize="21600,21600" filled="f" id="_x0000_i1190" o:ole="" o:preferrelative="t" stroked="f" style="width:43.05pt;height:12.55pt" type="#_x0000_t75">
            <v:stroke joinstyle="miter"/>
            <v:imagedata o:title="eqIdcfb27272b4eb9ed057dd3b4d40697e7c" r:id="rId293"/>
            <o:lock aspectratio="t" v:ext="edit"/>
            <w10:anchorlock/>
          </v:shape>
          <o:OLEObject DrawAspect="Content" ObjectID="_1468075890" ProgID="Equation.DSMT4" ShapeID="_x0000_i1190" Type="Embed" r:id="rId294"/>
        </w:object>
      </w:r>
      <w:r>
        <w:rPr>
          <w:sz w:val="21"/>
        </w:rPr>
        <w:t>，则</w:t>
      </w:r>
      <w:r>
        <w:object>
          <v:shape alt="eqIdd2b34233772c4c26d6669499d9b1f15a" coordsize="21600,21600" filled="f" id="_x0000_i1191" o:ole="" o:preferrelative="t" stroked="f" style="width:43.95pt;height:10.95pt" type="#_x0000_t75">
            <v:stroke joinstyle="miter"/>
            <v:imagedata o:title="eqIdd2b34233772c4c26d6669499d9b1f15a" r:id="rId295"/>
            <o:lock aspectratio="t" v:ext="edit"/>
            <w10:anchorlock/>
          </v:shape>
          <o:OLEObject DrawAspect="Content" ObjectID="_1468075891" ProgID="Equation.DSMT4" ShapeID="_x0000_i1191" Type="Embed" r:id="rId296"/>
        </w:object>
      </w:r>
      <w:r>
        <w:rPr>
          <w:sz w:val="21"/>
        </w:rPr>
        <w:t>；③当</w:t>
      </w:r>
      <w:r>
        <w:object>
          <v:shape alt="eqId68fbbd17c89f03dbb61cd6ffdb9a0344" coordsize="21600,21600" filled="f" id="_x0000_i1192" o:ole="" o:preferrelative="t" stroked="f" style="width:45.7pt;height:12.25pt" type="#_x0000_t75">
            <v:stroke joinstyle="miter"/>
            <v:imagedata o:title="eqId68fbbd17c89f03dbb61cd6ffdb9a0344" r:id="rId297"/>
            <o:lock aspectratio="t" v:ext="edit"/>
            <w10:anchorlock/>
          </v:shape>
          <o:OLEObject DrawAspect="Content" ObjectID="_1468075892" ProgID="Equation.DSMT4" ShapeID="_x0000_i1192" Type="Embed" r:id="rId298"/>
        </w:object>
      </w:r>
      <w:r>
        <w:rPr>
          <w:sz w:val="21"/>
        </w:rPr>
        <w:t>时，则</w:t>
      </w:r>
      <w:r>
        <w:object>
          <v:shape alt="eqId8455657dde27aabe6adb7b188e031c11" coordsize="21600,21600" filled="f" id="_x0000_i1193" o:ole="" o:preferrelative="t" stroked="f" style="width:11.4pt;height:11.4pt" type="#_x0000_t75">
            <v:stroke joinstyle="miter"/>
            <v:imagedata o:title="eqId8455657dde27aabe6adb7b188e031c11" r:id="rId277"/>
            <o:lock aspectratio="t" v:ext="edit"/>
            <w10:anchorlock/>
          </v:shape>
          <o:OLEObject DrawAspect="Content" ObjectID="_1468075893" ProgID="Equation.DSMT4" ShapeID="_x0000_i1193" Type="Embed" r:id="rId299"/>
        </w:object>
      </w:r>
      <w:r>
        <w:rPr>
          <w:sz w:val="21"/>
        </w:rPr>
        <w:t>为</w:t>
      </w:r>
      <w:r>
        <w:object>
          <v:shape alt="eqId0dc5c9827dfd0be5a9c85962d6ccbfb1" coordsize="21600,21600" filled="f" id="_x0000_i1194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5894" ProgID="Equation.DSMT4" ShapeID="_x0000_i1194" Type="Embed" r:id="rId300"/>
        </w:object>
      </w:r>
      <w:r>
        <w:rPr>
          <w:sz w:val="21"/>
        </w:rPr>
        <w:t>中点；④当</w:t>
      </w:r>
      <w:r>
        <w:object>
          <v:shape alt="eqIda25c28359f8d8da9eaf4672a6cf8ae4f" coordsize="21600,21600" filled="f" id="_x0000_i1195" o:ole="" o:preferrelative="t" stroked="f" style="width:31.65pt;height:11.4pt" type="#_x0000_t75">
            <v:stroke joinstyle="miter"/>
            <v:imagedata o:title="eqIda25c28359f8d8da9eaf4672a6cf8ae4f" r:id="rId301"/>
            <o:lock aspectratio="t" v:ext="edit"/>
            <w10:anchorlock/>
          </v:shape>
          <o:OLEObject DrawAspect="Content" ObjectID="_1468075895" ProgID="Equation.DSMT4" ShapeID="_x0000_i1195" Type="Embed" r:id="rId302"/>
        </w:object>
      </w:r>
      <w:r>
        <w:rPr>
          <w:sz w:val="21"/>
        </w:rPr>
        <w:t>为等腰三角形时，</w:t>
      </w:r>
      <w:r>
        <w:object>
          <v:shape alt="eqId86d03dc7bb044da0863b871064a6748e" coordsize="21600,21600" filled="f" id="_x0000_i1196" o:ole="" o:preferrelative="t" stroked="f" style="width:51pt;height:11.25pt" type="#_x0000_t75">
            <v:stroke joinstyle="miter"/>
            <v:imagedata o:title="eqId86d03dc7bb044da0863b871064a6748e" r:id="rId303"/>
            <o:lock aspectratio="t" v:ext="edit"/>
            <w10:anchorlock/>
          </v:shape>
          <o:OLEObject DrawAspect="Content" ObjectID="_1468075896" ProgID="Equation.DSMT4" ShapeID="_x0000_i1196" Type="Embed" r:id="rId304"/>
        </w:object>
      </w:r>
      <w:r>
        <w:rPr>
          <w:sz w:val="21"/>
        </w:rPr>
        <w:t>；其中正确的有（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D51E05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47850" cy="1047750"/>
            <wp:effectExtent b="0" l="0" r="6350" t="0"/>
            <wp:docPr descr="@@@cfae254d-1c21-4808-90ec-d145c9c99380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fae254d-1c21-4808-90ec-d145c9c99380" id="100023" name="图片 100023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46E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A．①②③</w:t>
      </w:r>
      <w:r>
        <w:rPr>
          <w:sz w:val="21"/>
        </w:rPr>
        <w:tab/>
      </w:r>
      <w:r>
        <w:rPr>
          <w:sz w:val="21"/>
        </w:rPr>
        <w:t>B．②③④</w:t>
      </w:r>
      <w:r>
        <w:rPr>
          <w:sz w:val="21"/>
        </w:rPr>
        <w:tab/>
      </w:r>
      <w:r>
        <w:rPr>
          <w:sz w:val="21"/>
        </w:rPr>
        <w:t>C．①③④</w:t>
      </w:r>
      <w:r>
        <w:rPr>
          <w:sz w:val="21"/>
        </w:rPr>
        <w:tab/>
      </w:r>
      <w:r>
        <w:rPr>
          <w:sz w:val="21"/>
        </w:rPr>
        <w:t>D．①②③④</w:t>
      </w:r>
    </w:p>
    <w:p w14:paraId="2412F31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7FB81B9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w:r>
        <w:rPr>
          <w:color w:val="FF0000"/>
        </w:rPr>
        <w:object>
          <v:shape alt="eqId047dc9795efa99b6fb9fdf9778085dab" coordsize="21600,21600" filled="f" id="_x0000_i1197" o:ole="" o:preferrelative="t" stroked="f" style="width:43.05pt;height:12.25pt" type="#_x0000_t75">
            <v:stroke joinstyle="miter"/>
            <v:imagedata o:title="eqId047dc9795efa99b6fb9fdf9778085dab" r:id="rId275"/>
            <o:lock aspectratio="t" v:ext="edit"/>
            <w10:anchorlock/>
          </v:shape>
          <o:OLEObject DrawAspect="Content" ObjectID="_1468075897" ProgID="Equation.DSMT4" ShapeID="_x0000_i1197" Type="Embed" r:id="rId306"/>
        </w:object>
      </w:r>
      <w:r>
        <w:rPr>
          <w:color w:val="FF0000"/>
          <w:sz w:val="21"/>
        </w:rPr>
        <w:t>，</w:t>
      </w:r>
    </w:p>
    <w:p w14:paraId="22EDB29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bb08cbcb918073ec4492e9f64d8dcac9" coordsize="21600,21600" filled="f" id="_x0000_i1198" o:ole="" o:preferrelative="t" stroked="f" style="width:116.95pt;height:12.55pt" type="#_x0000_t75">
            <v:stroke joinstyle="miter"/>
            <v:imagedata o:title="eqIdbb08cbcb918073ec4492e9f64d8dcac9" r:id="rId307"/>
            <o:lock aspectratio="t" v:ext="edit"/>
            <w10:anchorlock/>
          </v:shape>
          <o:OLEObject DrawAspect="Content" ObjectID="_1468075898" ProgID="Equation.DSMT4" ShapeID="_x0000_i1198" Type="Embed" r:id="rId308"/>
        </w:object>
      </w:r>
      <w:r>
        <w:rPr>
          <w:color w:val="FF0000"/>
          <w:sz w:val="21"/>
        </w:rPr>
        <w:t>，</w:t>
      </w:r>
    </w:p>
    <w:p w14:paraId="70A467A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db779f27a2a42ef79d3829769eb0a75" coordsize="21600,21600" filled="f" id="_x0000_i1199" o:ole="" o:preferrelative="t" stroked="f" style="width:134.55pt;height:12.15pt" type="#_x0000_t75">
            <v:stroke joinstyle="miter"/>
            <v:imagedata o:title="eqIdfdb779f27a2a42ef79d3829769eb0a75" r:id="rId309"/>
            <o:lock aspectratio="t" v:ext="edit"/>
            <w10:anchorlock/>
          </v:shape>
          <o:OLEObject DrawAspect="Content" ObjectID="_1468075899" ProgID="Equation.DSMT4" ShapeID="_x0000_i1199" Type="Embed" r:id="rId31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fbdf2942991e30b5ab7dbfb215e1dd2f" coordsize="21600,21600" filled="f" id="_x0000_i1200" o:ole="" o:preferrelative="t" stroked="f" style="width:138.1pt;height:12.5pt" type="#_x0000_t75">
            <v:stroke joinstyle="miter"/>
            <v:imagedata o:title="eqIdfbdf2942991e30b5ab7dbfb215e1dd2f" r:id="rId311"/>
            <o:lock aspectratio="t" v:ext="edit"/>
            <w10:anchorlock/>
          </v:shape>
          <o:OLEObject DrawAspect="Content" ObjectID="_1468075900" ProgID="Equation.DSMT4" ShapeID="_x0000_i1200" Type="Embed" r:id="rId312"/>
        </w:object>
      </w:r>
      <w:r>
        <w:rPr>
          <w:color w:val="FF0000"/>
          <w:sz w:val="21"/>
        </w:rPr>
        <w:t>，</w:t>
      </w:r>
    </w:p>
    <w:p w14:paraId="348554D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06a69bf2f9e1f8cc849ffdd4607d477d" coordsize="21600,21600" filled="f" id="_x0000_i1201" o:ole="" o:preferrelative="t" stroked="f" style="width:80.05pt;height:12.5pt" type="#_x0000_t75">
            <v:stroke joinstyle="miter"/>
            <v:imagedata o:title="eqId06a69bf2f9e1f8cc849ffdd4607d477d" r:id="rId313"/>
            <o:lock aspectratio="t" v:ext="edit"/>
            <w10:anchorlock/>
          </v:shape>
          <o:OLEObject DrawAspect="Content" ObjectID="_1468075901" ProgID="Equation.DSMT4" ShapeID="_x0000_i1201" Type="Embed" r:id="rId314"/>
        </w:object>
      </w:r>
      <w:r>
        <w:rPr>
          <w:color w:val="FF0000"/>
          <w:sz w:val="21"/>
        </w:rPr>
        <w:t>，故①正确；</w:t>
      </w:r>
    </w:p>
    <w:p w14:paraId="15B86A7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若</w:t>
      </w:r>
      <w:r>
        <w:rPr>
          <w:color w:val="FF0000"/>
        </w:rPr>
        <w:object>
          <v:shape alt="eqIdcfb27272b4eb9ed057dd3b4d40697e7c" coordsize="21600,21600" filled="f" id="_x0000_i1202" o:ole="" o:preferrelative="t" stroked="f" style="width:43.05pt;height:12.55pt" type="#_x0000_t75">
            <v:stroke joinstyle="miter"/>
            <v:imagedata o:title="eqIdcfb27272b4eb9ed057dd3b4d40697e7c" r:id="rId293"/>
            <o:lock aspectratio="t" v:ext="edit"/>
            <w10:anchorlock/>
          </v:shape>
          <o:OLEObject DrawAspect="Content" ObjectID="_1468075902" ProgID="Equation.DSMT4" ShapeID="_x0000_i1202" Type="Embed" r:id="rId315"/>
        </w:object>
      </w:r>
      <w:r>
        <w:rPr>
          <w:color w:val="FF0000"/>
          <w:sz w:val="21"/>
        </w:rPr>
        <w:t>，</w:t>
      </w:r>
    </w:p>
    <w:p w14:paraId="7617236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由①得</w:t>
      </w:r>
      <w:r>
        <w:rPr>
          <w:color w:val="FF0000"/>
        </w:rPr>
        <w:object>
          <v:shape alt="eqIdfd36c4dc1a17f492a2259f24ccecaccd" coordsize="21600,21600" filled="f" id="_x0000_i1203" o:ole="" o:preferrelative="t" stroked="f" style="width:116.15pt;height:13.95pt" type="#_x0000_t75">
            <v:stroke joinstyle="miter"/>
            <v:imagedata o:title="eqIdfd36c4dc1a17f492a2259f24ccecaccd" r:id="rId316"/>
            <o:lock aspectratio="t" v:ext="edit"/>
            <w10:anchorlock/>
          </v:shape>
          <o:OLEObject DrawAspect="Content" ObjectID="_1468075903" ProgID="Equation.DSMT4" ShapeID="_x0000_i1203" Type="Embed" r:id="rId317"/>
        </w:object>
      </w:r>
      <w:r>
        <w:rPr>
          <w:color w:val="FF0000"/>
          <w:sz w:val="21"/>
        </w:rPr>
        <w:t>，</w:t>
      </w:r>
    </w:p>
    <w:p w14:paraId="0CFB188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9d9186b7911667503f8bef5207a200bb" coordsize="21600,21600" filled="f" id="_x0000_i1204" o:ole="" o:preferrelative="t" stroked="f" style="width:96.75pt;height:17.75pt" type="#_x0000_t75">
            <v:stroke joinstyle="miter"/>
            <v:imagedata o:title="eqId9d9186b7911667503f8bef5207a200bb" r:id="rId318"/>
            <o:lock aspectratio="t" v:ext="edit"/>
            <w10:anchorlock/>
          </v:shape>
          <o:OLEObject DrawAspect="Content" ObjectID="_1468075904" ProgID="Equation.DSMT4" ShapeID="_x0000_i1204" Type="Embed" r:id="rId319"/>
        </w:object>
      </w:r>
      <w:r>
        <w:rPr>
          <w:color w:val="FF0000"/>
          <w:sz w:val="21"/>
        </w:rPr>
        <w:t>，</w:t>
      </w:r>
    </w:p>
    <w:p w14:paraId="0023DEE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7e5531b1efd788713e52ae295cbc8bdf" coordsize="21600,21600" filled="f" id="_x0000_i1205" o:ole="" o:preferrelative="t" stroked="f" style="width:52.8pt;height:11.4pt" type="#_x0000_t75">
            <v:stroke joinstyle="miter"/>
            <v:imagedata o:title="eqId7e5531b1efd788713e52ae295cbc8bdf" r:id="rId320"/>
            <o:lock aspectratio="t" v:ext="edit"/>
            <w10:anchorlock/>
          </v:shape>
          <o:OLEObject DrawAspect="Content" ObjectID="_1468075905" ProgID="Equation.DSMT4" ShapeID="_x0000_i1205" Type="Embed" r:id="rId321"/>
        </w:object>
      </w:r>
      <w:r>
        <w:rPr>
          <w:color w:val="FF0000"/>
          <w:sz w:val="21"/>
        </w:rPr>
        <w:t>，故②正确；</w:t>
      </w:r>
    </w:p>
    <w:p w14:paraId="3E58C2B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若</w:t>
      </w:r>
      <w:r>
        <w:rPr>
          <w:color w:val="FF0000"/>
        </w:rPr>
        <w:object>
          <v:shape alt="eqId68fbbd17c89f03dbb61cd6ffdb9a0344" coordsize="21600,21600" filled="f" id="_x0000_i1206" o:ole="" o:preferrelative="t" stroked="f" style="width:45.7pt;height:12.25pt" type="#_x0000_t75">
            <v:stroke joinstyle="miter"/>
            <v:imagedata o:title="eqId68fbbd17c89f03dbb61cd6ffdb9a0344" r:id="rId297"/>
            <o:lock aspectratio="t" v:ext="edit"/>
            <w10:anchorlock/>
          </v:shape>
          <o:OLEObject DrawAspect="Content" ObjectID="_1468075906" ProgID="Equation.DSMT4" ShapeID="_x0000_i1206" Type="Embed" r:id="rId322"/>
        </w:object>
      </w:r>
      <w:r>
        <w:rPr>
          <w:color w:val="FF0000"/>
          <w:sz w:val="21"/>
        </w:rPr>
        <w:t>，则可得</w:t>
      </w:r>
      <w:r>
        <w:rPr>
          <w:color w:val="FF0000"/>
        </w:rPr>
        <w:object>
          <v:shape alt="eqId1fe911552e4ce63dab41434a5dedd318" coordsize="21600,21600" filled="f" id="_x0000_i1207" o:ole="" o:preferrelative="t" stroked="f" style="width:97.6pt;height:11.85pt" type="#_x0000_t75">
            <v:stroke joinstyle="miter"/>
            <v:imagedata o:title="eqId1fe911552e4ce63dab41434a5dedd318" r:id="rId323"/>
            <o:lock aspectratio="t" v:ext="edit"/>
            <w10:anchorlock/>
          </v:shape>
          <o:OLEObject DrawAspect="Content" ObjectID="_1468075907" ProgID="Equation.DSMT4" ShapeID="_x0000_i1207" Type="Embed" r:id="rId324"/>
        </w:object>
      </w:r>
      <w:r>
        <w:rPr>
          <w:color w:val="FF0000"/>
          <w:sz w:val="21"/>
        </w:rPr>
        <w:t>，</w:t>
      </w:r>
    </w:p>
    <w:p w14:paraId="53859D6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047dc9795efa99b6fb9fdf9778085dab" coordsize="21600,21600" filled="f" id="_x0000_i1208" o:ole="" o:preferrelative="t" stroked="f" style="width:43.05pt;height:12.25pt" type="#_x0000_t75">
            <v:stroke joinstyle="miter"/>
            <v:imagedata o:title="eqId047dc9795efa99b6fb9fdf9778085dab" r:id="rId275"/>
            <o:lock aspectratio="t" v:ext="edit"/>
            <w10:anchorlock/>
          </v:shape>
          <o:OLEObject DrawAspect="Content" ObjectID="_1468075908" ProgID="Equation.DSMT4" ShapeID="_x0000_i1208" Type="Embed" r:id="rId325"/>
        </w:object>
      </w:r>
      <w:r>
        <w:rPr>
          <w:color w:val="FF0000"/>
          <w:sz w:val="21"/>
        </w:rPr>
        <w:t>，</w:t>
      </w:r>
    </w:p>
    <w:p w14:paraId="7A9B836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209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5909" ProgID="Equation.DSMT4" ShapeID="_x0000_i1209" Type="Embed" r:id="rId326"/>
        </w:objec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为</w:t>
      </w:r>
      <w:r>
        <w:rPr>
          <w:color w:val="FF0000"/>
        </w:rPr>
        <w:object>
          <v:shape alt="eqId0dc5c9827dfd0be5a9c85962d6ccbfb1" coordsize="21600,21600" filled="f" id="_x0000_i1210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5910" ProgID="Equation.DSMT4" ShapeID="_x0000_i1210" Type="Embed" r:id="rId327"/>
        </w:object>
      </w:r>
      <w:r>
        <w:rPr>
          <w:color w:val="FF0000"/>
          <w:sz w:val="21"/>
        </w:rPr>
        <w:t>中点，故③正确；</w:t>
      </w:r>
    </w:p>
    <w:p w14:paraId="2EA7E44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根据三角形外角的性质，可得</w:t>
      </w:r>
      <w:r>
        <w:rPr>
          <w:color w:val="FF0000"/>
        </w:rPr>
        <w:object>
          <v:shape alt="eqId6cc6aed0c39f03a09b113278f5029261" coordsize="21600,21600" filled="f" id="_x0000_i1211" o:ole="" o:preferrelative="t" stroked="f" style="width:51pt;height:11.55pt" type="#_x0000_t75">
            <v:stroke joinstyle="miter"/>
            <v:imagedata o:title="eqId6cc6aed0c39f03a09b113278f5029261" r:id="rId328"/>
            <o:lock aspectratio="t" v:ext="edit"/>
            <w10:anchorlock/>
          </v:shape>
          <o:OLEObject DrawAspect="Content" ObjectID="_1468075911" ProgID="Equation.DSMT4" ShapeID="_x0000_i1211" Type="Embed" r:id="rId329"/>
        </w:object>
      </w:r>
      <w:r>
        <w:rPr>
          <w:color w:val="FF0000"/>
          <w:sz w:val="21"/>
        </w:rPr>
        <w:t>，</w:t>
      </w:r>
    </w:p>
    <w:p w14:paraId="0290C22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</w:t>
      </w:r>
      <w:r>
        <w:rPr>
          <w:color w:val="FF0000"/>
        </w:rPr>
        <w:object>
          <v:shape alt="eqId36fab6c8ebad212a85a49a0598786afa" coordsize="21600,21600" filled="f" id="_x0000_i1212" o:ole="" o:preferrelative="t" stroked="f" style="width:72.1pt;height:11.1pt" type="#_x0000_t75">
            <v:stroke joinstyle="miter"/>
            <v:imagedata o:title="eqId36fab6c8ebad212a85a49a0598786afa" r:id="rId330"/>
            <o:lock aspectratio="t" v:ext="edit"/>
            <w10:anchorlock/>
          </v:shape>
          <o:OLEObject DrawAspect="Content" ObjectID="_1468075912" ProgID="Equation.DSMT4" ShapeID="_x0000_i1212" Type="Embed" r:id="rId331"/>
        </w:object>
      </w:r>
      <w:r>
        <w:rPr>
          <w:color w:val="FF0000"/>
          <w:sz w:val="21"/>
        </w:rPr>
        <w:t>，</w:t>
      </w:r>
    </w:p>
    <w:p w14:paraId="1A30941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</w:t>
      </w:r>
      <w:r>
        <w:rPr>
          <w:color w:val="FF0000"/>
        </w:rPr>
        <w:object>
          <v:shape alt="eqIdb58b12f3007dfb5ad614a7c0f242792d" coordsize="21600,21600" filled="f" id="_x0000_i1213" o:ole="" o:preferrelative="t" stroked="f" style="width:96.75pt;height:12.5pt" type="#_x0000_t75">
            <v:stroke joinstyle="miter"/>
            <v:imagedata o:title="eqIdb58b12f3007dfb5ad614a7c0f242792d" r:id="rId332"/>
            <o:lock aspectratio="t" v:ext="edit"/>
            <w10:anchorlock/>
          </v:shape>
          <o:OLEObject DrawAspect="Content" ObjectID="_1468075913" ProgID="Equation.DSMT4" ShapeID="_x0000_i1213" Type="Embed" r:id="rId333"/>
        </w:object>
      </w:r>
      <w:r>
        <w:rPr>
          <w:color w:val="FF0000"/>
          <w:sz w:val="21"/>
        </w:rPr>
        <w:t>时，</w:t>
      </w:r>
    </w:p>
    <w:p w14:paraId="3BE7D8E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e5c7839e31fdf7407fa4ce015f8c9aa5" coordsize="21600,21600" filled="f" id="_x0000_i1214" o:ole="" o:preferrelative="t" stroked="f" style="width:182.15pt;height:12.5pt" type="#_x0000_t75">
            <v:stroke joinstyle="miter"/>
            <v:imagedata o:title="eqIde5c7839e31fdf7407fa4ce015f8c9aa5" r:id="rId334"/>
            <o:lock aspectratio="t" v:ext="edit"/>
            <w10:anchorlock/>
          </v:shape>
          <o:OLEObject DrawAspect="Content" ObjectID="_1468075914" ProgID="Equation.DSMT4" ShapeID="_x0000_i1214" Type="Embed" r:id="rId335"/>
        </w:object>
      </w:r>
      <w:r>
        <w:rPr>
          <w:color w:val="FF0000"/>
          <w:sz w:val="21"/>
        </w:rPr>
        <w:t>；</w:t>
      </w:r>
    </w:p>
    <w:p w14:paraId="1C322CC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</w:t>
      </w:r>
      <w:r>
        <w:rPr>
          <w:color w:val="FF0000"/>
        </w:rPr>
        <w:object>
          <v:shape alt="eqId6b7c836b85bb7d2113b005161967c7bd" coordsize="21600,21600" filled="f" id="_x0000_i1215" o:ole="" o:preferrelative="t" stroked="f" style="width:165.4pt;height:27pt" type="#_x0000_t75">
            <v:stroke joinstyle="miter"/>
            <v:imagedata o:title="eqId6b7c836b85bb7d2113b005161967c7bd" r:id="rId336"/>
            <o:lock aspectratio="t" v:ext="edit"/>
            <w10:anchorlock/>
          </v:shape>
          <o:OLEObject DrawAspect="Content" ObjectID="_1468075915" ProgID="Equation.DSMT4" ShapeID="_x0000_i1215" Type="Embed" r:id="rId337"/>
        </w:object>
      </w:r>
      <w:r>
        <w:rPr>
          <w:color w:val="FF0000"/>
          <w:sz w:val="21"/>
        </w:rPr>
        <w:t>，</w:t>
      </w:r>
    </w:p>
    <w:p w14:paraId="0586F94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ae316a74f9bb52e7590cb86c1c3bd05" coordsize="21600,21600" filled="f" id="_x0000_i1216" o:ole="" o:preferrelative="t" stroked="f" style="width:182.15pt;height:12.5pt" type="#_x0000_t75">
            <v:stroke joinstyle="miter"/>
            <v:imagedata o:title="eqIdfae316a74f9bb52e7590cb86c1c3bd05" r:id="rId338"/>
            <o:lock aspectratio="t" v:ext="edit"/>
            <w10:anchorlock/>
          </v:shape>
          <o:OLEObject DrawAspect="Content" ObjectID="_1468075916" ProgID="Equation.DSMT4" ShapeID="_x0000_i1216" Type="Embed" r:id="rId339"/>
        </w:object>
      </w:r>
      <w:r>
        <w:rPr>
          <w:color w:val="FF0000"/>
          <w:sz w:val="21"/>
        </w:rPr>
        <w:t>，故④不正确，</w:t>
      </w:r>
    </w:p>
    <w:p w14:paraId="1E1FAF0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所以正确的为①②③，</w:t>
      </w:r>
    </w:p>
    <w:p w14:paraId="0961868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故选：A．</w:t>
      </w:r>
    </w:p>
    <w:p w14:paraId="6C35310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10．如图，在</w:t>
      </w:r>
      <w:r>
        <w:object>
          <v:shape alt="eqId15c0dbe3c080c4c4636c64803e5c1f76" coordsize="21600,21600" filled="f" id="_x0000_i1217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917" ProgID="Equation.DSMT4" ShapeID="_x0000_i1217" Type="Embed" r:id="rId340"/>
        </w:object>
      </w:r>
      <w:r>
        <w:rPr>
          <w:sz w:val="21"/>
        </w:rPr>
        <w:t>中，</w:t>
      </w:r>
      <w:r>
        <w:object>
          <v:shape alt="eqId03902478df1a55bc99703210bccab910" coordsize="21600,21600" filled="f" id="_x0000_i1218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918" ProgID="Equation.DSMT4" ShapeID="_x0000_i1218" Type="Embed" r:id="rId341"/>
        </w:object>
      </w:r>
      <w:r>
        <w:rPr>
          <w:sz w:val="21"/>
        </w:rPr>
        <w:t>是</w:t>
      </w:r>
      <w:r>
        <w:object>
          <v:shape alt="eqId15c0dbe3c080c4c4636c64803e5c1f76" coordsize="21600,21600" filled="f" id="_x0000_i1219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919" ProgID="Equation.DSMT4" ShapeID="_x0000_i1219" Type="Embed" r:id="rId342"/>
        </w:object>
      </w:r>
      <w:r>
        <w:rPr>
          <w:sz w:val="21"/>
        </w:rPr>
        <w:t>的角平分线，点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分别是</w:t>
      </w:r>
      <w:r>
        <w:object>
          <v:shape alt="eqId03902478df1a55bc99703210bccab910" coordsize="21600,21600" filled="f" id="_x0000_i1220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920" ProgID="Equation.DSMT4" ShapeID="_x0000_i1220" Type="Embed" r:id="rId343"/>
        </w:object>
      </w:r>
      <w:r>
        <w:rPr>
          <w:sz w:val="21"/>
        </w:rPr>
        <w:t>、</w:t>
      </w:r>
      <w:r>
        <w:object>
          <v:shape alt="eqIdf52a58fbaf4fea03567e88a9f0f6e37e" coordsize="21600,21600" filled="f" id="_x0000_i1221" o:ole="" o:preferrelative="t" stroked="f" style="width:17.55pt;height:11.45pt" type="#_x0000_t75">
            <v:stroke joinstyle="miter"/>
            <v:imagedata o:title="eqIdf52a58fbaf4fea03567e88a9f0f6e37e" r:id="rId205"/>
            <o:lock aspectratio="t" v:ext="edit"/>
            <w10:anchorlock/>
          </v:shape>
          <o:OLEObject DrawAspect="Content" ObjectID="_1468075921" ProgID="Equation.DSMT4" ShapeID="_x0000_i1221" Type="Embed" r:id="rId344"/>
        </w:object>
      </w:r>
      <w:r>
        <w:rPr>
          <w:sz w:val="21"/>
        </w:rPr>
        <w:t>上的动点，若</w:t>
      </w:r>
      <w:r>
        <w:object>
          <v:shape alt="eqIdb57fdd2a3642716fcf5100011eb3ec88" coordsize="21600,21600" filled="f" id="_x0000_i1222" o:ole="" o:preferrelative="t" stroked="f" style="width:50.15pt;height:11.2pt" type="#_x0000_t75">
            <v:stroke joinstyle="miter"/>
            <v:imagedata o:title="eqIdb57fdd2a3642716fcf5100011eb3ec88" r:id="rId345"/>
            <o:lock aspectratio="t" v:ext="edit"/>
            <w10:anchorlock/>
          </v:shape>
          <o:OLEObject DrawAspect="Content" ObjectID="_1468075922" ProgID="Equation.DSMT4" ShapeID="_x0000_i1222" Type="Embed" r:id="rId346"/>
        </w:object>
      </w:r>
      <w:r>
        <w:rPr>
          <w:sz w:val="21"/>
        </w:rPr>
        <w:t>，当</w:t>
      </w:r>
      <w:r>
        <w:object>
          <v:shape alt="eqId2e246bfce726aedecbbfc92286be4855" coordsize="21600,21600" filled="f" id="_x0000_i1223" o:ole="" o:preferrelative="t" stroked="f" style="width:40.45pt;height:11.4pt" type="#_x0000_t75">
            <v:stroke joinstyle="miter"/>
            <v:imagedata o:title="eqId2e246bfce726aedecbbfc92286be4855" r:id="rId347"/>
            <o:lock aspectratio="t" v:ext="edit"/>
            <w10:anchorlock/>
          </v:shape>
          <o:OLEObject DrawAspect="Content" ObjectID="_1468075923" ProgID="Equation.DSMT4" ShapeID="_x0000_i1223" Type="Embed" r:id="rId348"/>
        </w:object>
      </w:r>
      <w:r>
        <w:rPr>
          <w:sz w:val="21"/>
        </w:rPr>
        <w:t>的值最小时，</w:t>
      </w:r>
      <w:r>
        <w:object>
          <v:shape alt="eqId1a55a1a244f81097e05e715b69580faa" coordsize="21600,21600" filled="f" id="_x0000_i1224" o:ole="" o:preferrelative="t" stroked="f" style="width:30.8pt;height:11.15pt" type="#_x0000_t75">
            <v:stroke joinstyle="miter"/>
            <v:imagedata o:title="eqId1a55a1a244f81097e05e715b69580faa" r:id="rId349"/>
            <o:lock aspectratio="t" v:ext="edit"/>
            <w10:anchorlock/>
          </v:shape>
          <o:OLEObject DrawAspect="Content" ObjectID="_1468075924" ProgID="Equation.DSMT4" ShapeID="_x0000_i1224" Type="Embed" r:id="rId350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5C0308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57325" cy="962025"/>
            <wp:effectExtent b="0" l="0" r="3175" t="0"/>
            <wp:docPr descr="@@@4713fa3e-6ce0-43b9-b79c-5dad43ebca71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713fa3e-6ce0-43b9-b79c-5dad43ebca71" id="100025" name="图片 100025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234F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b975f35ecfc9641688e682bcee70e1f4" coordsize="21600,21600" filled="f" id="_x0000_i1225" o:ole="" o:preferrelative="t" stroked="f" style="width:21.95pt;height:12.65pt" type="#_x0000_t75">
            <v:stroke joinstyle="miter"/>
            <v:imagedata o:title="eqIdb975f35ecfc9641688e682bcee70e1f4" r:id="rId352"/>
            <o:lock aspectratio="t" v:ext="edit"/>
            <w10:anchorlock/>
          </v:shape>
          <o:OLEObject DrawAspect="Content" ObjectID="_1468075925" ProgID="Equation.DSMT4" ShapeID="_x0000_i1225" Type="Embed" r:id="rId353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813f38ca14f3fe9b50b83c635193586" coordsize="21600,21600" filled="f" id="_x0000_i1226" o:ole="" o:preferrelative="t" stroked="f" style="width:21.95pt;height:12.65pt" type="#_x0000_t75">
            <v:stroke joinstyle="miter"/>
            <v:imagedata o:title="eqId2813f38ca14f3fe9b50b83c635193586" r:id="rId354"/>
            <o:lock aspectratio="t" v:ext="edit"/>
            <w10:anchorlock/>
          </v:shape>
          <o:OLEObject DrawAspect="Content" ObjectID="_1468075926" ProgID="Equation.DSMT4" ShapeID="_x0000_i1226" Type="Embed" r:id="rId35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6c0927afc571a7c966c98192040979e" coordsize="21600,21600" filled="f" id="_x0000_i1227" o:ole="" o:preferrelative="t" stroked="f" style="width:21.95pt;height:12.65pt" type="#_x0000_t75">
            <v:stroke joinstyle="miter"/>
            <v:imagedata o:title="eqIda6c0927afc571a7c966c98192040979e" r:id="rId356"/>
            <o:lock aspectratio="t" v:ext="edit"/>
            <w10:anchorlock/>
          </v:shape>
          <o:OLEObject DrawAspect="Content" ObjectID="_1468075927" ProgID="Equation.DSMT4" ShapeID="_x0000_i1227" Type="Embed" r:id="rId357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cef5188670b78eecf710cdf8d080462f" coordsize="21600,21600" filled="f" id="_x0000_i1228" o:ole="" o:preferrelative="t" stroked="f" style="width:21.95pt;height:12.45pt" type="#_x0000_t75">
            <v:stroke joinstyle="miter"/>
            <v:imagedata o:title="eqIdcef5188670b78eecf710cdf8d080462f" r:id="rId358"/>
            <o:lock aspectratio="t" v:ext="edit"/>
            <w10:anchorlock/>
          </v:shape>
          <o:OLEObject DrawAspect="Content" ObjectID="_1468075928" ProgID="Equation.DSMT4" ShapeID="_x0000_i1228" Type="Embed" r:id="rId359"/>
        </w:object>
      </w:r>
    </w:p>
    <w:p w14:paraId="0BECA0A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72801E6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【详解】解：过点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作</w:t>
      </w:r>
      <w:r>
        <w:rPr>
          <w:color w:val="FF0000"/>
        </w:rPr>
        <w:object>
          <v:shape alt="eqId24c286f4bdcee417c91fff620ba95e44" coordsize="21600,21600" filled="f" id="_x0000_i1229" o:ole="" o:preferrelative="t" stroked="f" style="width:45.7pt;height:11.4pt" type="#_x0000_t75">
            <v:stroke joinstyle="miter"/>
            <v:imagedata o:title="eqId24c286f4bdcee417c91fff620ba95e44" r:id="rId360"/>
            <o:lock aspectratio="t" v:ext="edit"/>
            <w10:anchorlock/>
          </v:shape>
          <o:OLEObject DrawAspect="Content" ObjectID="_1468075929" ProgID="Equation.DSMT4" ShapeID="_x0000_i1229" Type="Embed" r:id="rId361"/>
        </w:object>
      </w:r>
      <w:r>
        <w:rPr>
          <w:color w:val="FF0000"/>
          <w:sz w:val="21"/>
        </w:rPr>
        <w:t>于点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G</w:t>
      </w:r>
      <w:r>
        <w:rPr>
          <w:color w:val="FF0000"/>
          <w:sz w:val="21"/>
        </w:rPr>
        <w:t>，交</w:t>
      </w:r>
      <w:r>
        <w:rPr>
          <w:color w:val="FF0000"/>
        </w:rPr>
        <w:object>
          <v:shape alt="eqId60ef95894ceebaf236170e8832dcf7e3" coordsize="21600,21600" filled="f" id="_x0000_i1230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5930" ProgID="Equation.DSMT4" ShapeID="_x0000_i1230" Type="Embed" r:id="rId362"/>
        </w:object>
      </w:r>
      <w:r>
        <w:rPr>
          <w:color w:val="FF0000"/>
          <w:sz w:val="21"/>
        </w:rPr>
        <w:t>于点</w:t>
      </w:r>
      <w:r>
        <w:rPr>
          <w:color w:val="FF0000"/>
        </w:rPr>
        <w:object>
          <v:shape alt="eqId3953cec61ac602ce5eb59b7912352179" coordsize="21600,21600" filled="f" id="_x0000_i1231" o:ole="" o:preferrelative="t" stroked="f" style="width:12.3pt;height:11.45pt" type="#_x0000_t75">
            <v:stroke joinstyle="miter"/>
            <v:imagedata o:title="eqId3953cec61ac602ce5eb59b7912352179" r:id="rId363"/>
            <o:lock aspectratio="t" v:ext="edit"/>
            <w10:anchorlock/>
          </v:shape>
          <o:OLEObject DrawAspect="Content" ObjectID="_1468075931" ProgID="Equation.DSMT4" ShapeID="_x0000_i1231" Type="Embed" r:id="rId364"/>
        </w:object>
      </w:r>
      <w:r>
        <w:rPr>
          <w:color w:val="FF0000"/>
          <w:sz w:val="21"/>
        </w:rPr>
        <w:t>，过点</w:t>
      </w:r>
      <w:r>
        <w:rPr>
          <w:color w:val="FF0000"/>
        </w:rPr>
        <w:object>
          <v:shape alt="eqId3953cec61ac602ce5eb59b7912352179" coordsize="21600,21600" filled="f" id="_x0000_i1232" o:ole="" o:preferrelative="t" stroked="f" style="width:12.3pt;height:11.45pt" type="#_x0000_t75">
            <v:stroke joinstyle="miter"/>
            <v:imagedata o:title="eqId3953cec61ac602ce5eb59b7912352179" r:id="rId363"/>
            <o:lock aspectratio="t" v:ext="edit"/>
            <w10:anchorlock/>
          </v:shape>
          <o:OLEObject DrawAspect="Content" ObjectID="_1468075932" ProgID="Equation.DSMT4" ShapeID="_x0000_i1232" Type="Embed" r:id="rId365"/>
        </w:object>
      </w:r>
      <w:r>
        <w:rPr>
          <w:color w:val="FF0000"/>
          <w:sz w:val="21"/>
        </w:rPr>
        <w:t>作</w:t>
      </w:r>
      <w:r>
        <w:rPr>
          <w:color w:val="FF0000"/>
        </w:rPr>
        <w:object>
          <v:shape alt="eqId02f7df5958e05d9e212e336af51f01cc" coordsize="21600,21600" filled="f" id="_x0000_i1233" o:ole="" o:preferrelative="t" stroked="f" style="width:43.1pt;height:10.4pt" type="#_x0000_t75">
            <v:stroke joinstyle="miter"/>
            <v:imagedata o:title="eqId02f7df5958e05d9e212e336af51f01cc" r:id="rId366"/>
            <o:lock aspectratio="t" v:ext="edit"/>
            <w10:anchorlock/>
          </v:shape>
          <o:OLEObject DrawAspect="Content" ObjectID="_1468075933" ProgID="Equation.DSMT4" ShapeID="_x0000_i1233" Type="Embed" r:id="rId367"/>
        </w:object>
      </w:r>
      <w:r>
        <w:rPr>
          <w:color w:val="FF0000"/>
          <w:sz w:val="21"/>
        </w:rPr>
        <w:t>于点</w:t>
      </w:r>
      <w:r>
        <w:rPr>
          <w:color w:val="FF0000"/>
        </w:rPr>
        <w:object>
          <v:shape alt="eqIdf8e55590555905eb4f57889bbd16e39a" coordsize="21600,21600" filled="f" id="_x0000_i1234" o:ole="" o:preferrelative="t" stroked="f" style="width:13.15pt;height:11.2pt" type="#_x0000_t75">
            <v:stroke joinstyle="miter"/>
            <v:imagedata o:title="eqIdf8e55590555905eb4f57889bbd16e39a" r:id="rId368"/>
            <o:lock aspectratio="t" v:ext="edit"/>
            <w10:anchorlock/>
          </v:shape>
          <o:OLEObject DrawAspect="Content" ObjectID="_1468075934" ProgID="Equation.DSMT4" ShapeID="_x0000_i1234" Type="Embed" r:id="rId369"/>
        </w:object>
      </w:r>
      <w:r>
        <w:rPr>
          <w:color w:val="FF0000"/>
          <w:sz w:val="21"/>
        </w:rPr>
        <w:t>，与</w:t>
      </w:r>
      <w:r>
        <w:rPr>
          <w:color w:val="FF0000"/>
        </w:rPr>
        <w:object>
          <v:shape alt="eqId03902478df1a55bc99703210bccab910" coordsize="21600,21600" filled="f" id="_x0000_i1235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935" ProgID="Equation.DSMT4" ShapeID="_x0000_i1235" Type="Embed" r:id="rId370"/>
        </w:object>
      </w:r>
      <w:r>
        <w:rPr>
          <w:color w:val="FF0000"/>
          <w:sz w:val="21"/>
        </w:rPr>
        <w:t>交于点</w:t>
      </w:r>
      <w:r>
        <w:rPr>
          <w:color w:val="FF0000"/>
        </w:rPr>
        <w:object>
          <v:shape alt="eqIdd3b1a5427d8ff23df0f3ec194756c84c" coordsize="21600,21600" filled="f" id="_x0000_i1236" o:ole="" o:preferrelative="t" stroked="f" style="width:13.15pt;height:11.2pt" type="#_x0000_t75">
            <v:stroke joinstyle="miter"/>
            <v:imagedata o:title="eqIdd3b1a5427d8ff23df0f3ec194756c84c" r:id="rId371"/>
            <o:lock aspectratio="t" v:ext="edit"/>
            <w10:anchorlock/>
          </v:shape>
          <o:OLEObject DrawAspect="Content" ObjectID="_1468075936" ProgID="Equation.DSMT4" ShapeID="_x0000_i1236" Type="Embed" r:id="rId372"/>
        </w:object>
      </w:r>
      <w:r>
        <w:rPr>
          <w:color w:val="FF0000"/>
          <w:sz w:val="21"/>
        </w:rPr>
        <w:t>，连接</w:t>
      </w:r>
      <w:r>
        <w:rPr>
          <w:color w:val="FF0000"/>
        </w:rPr>
        <w:object>
          <v:shape alt="eqId926d2094777538ba6a70ea65d5061ef7" coordsize="21600,21600" filled="f" id="_x0000_i1237" o:ole="" o:preferrelative="t" stroked="f" style="width:19.35pt;height:11.3pt" type="#_x0000_t75">
            <v:stroke joinstyle="miter"/>
            <v:imagedata o:title="eqId926d2094777538ba6a70ea65d5061ef7" r:id="rId373"/>
            <o:lock aspectratio="t" v:ext="edit"/>
            <w10:anchorlock/>
          </v:shape>
          <o:OLEObject DrawAspect="Content" ObjectID="_1468075937" ProgID="Equation.DSMT4" ShapeID="_x0000_i1237" Type="Embed" r:id="rId374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alt="eqId9601d29de0a884953b039ee72f0158fe" coordsize="21600,21600" filled="f" id="_x0000_i1238" o:ole="" o:preferrelative="t" stroked="f" style="width:19.35pt;height:13.2pt" type="#_x0000_t75">
            <v:stroke joinstyle="miter"/>
            <v:imagedata o:title="eqId9601d29de0a884953b039ee72f0158fe" r:id="rId375"/>
            <o:lock aspectratio="t" v:ext="edit"/>
            <w10:anchorlock/>
          </v:shape>
          <o:OLEObject DrawAspect="Content" ObjectID="_1468075938" ProgID="Equation.DSMT4" ShapeID="_x0000_i1238" Type="Embed" r:id="rId376"/>
        </w:object>
      </w:r>
      <w:r>
        <w:rPr>
          <w:color w:val="FF0000"/>
          <w:sz w:val="21"/>
        </w:rPr>
        <w:t>，如图：</w:t>
      </w:r>
    </w:p>
    <w:p w14:paraId="72A504F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866900" cy="1228725"/>
            <wp:effectExtent b="0" l="0" r="0" t="0"/>
            <wp:docPr descr="@@@520bcdb8-eece-4cb5-945a-08d18a9781a9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20bcdb8-eece-4cb5-945a-08d18a9781a9" id="100027" name="图片 100027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1"/>
        </w:rPr>
        <w:t xml:space="preserve"> </w:t>
      </w:r>
    </w:p>
    <w:p w14:paraId="5D09D78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03902478df1a55bc99703210bccab910" coordsize="21600,21600" filled="f" id="_x0000_i1239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939" ProgID="Equation.DSMT4" ShapeID="_x0000_i1239" Type="Embed" r:id="rId378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15c0dbe3c080c4c4636c64803e5c1f76" coordsize="21600,21600" filled="f" id="_x0000_i1240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940" ProgID="Equation.DSMT4" ShapeID="_x0000_i1240" Type="Embed" r:id="rId379"/>
        </w:object>
      </w:r>
      <w:r>
        <w:rPr>
          <w:color w:val="FF0000"/>
          <w:sz w:val="21"/>
        </w:rPr>
        <w:t>的角平分线，</w:t>
      </w:r>
      <w:r>
        <w:rPr>
          <w:color w:val="FF0000"/>
        </w:rPr>
        <w:object>
          <v:shape alt="eqIdb57fdd2a3642716fcf5100011eb3ec88" coordsize="21600,21600" filled="f" id="_x0000_i1241" o:ole="" o:preferrelative="t" stroked="f" style="width:50.15pt;height:11.2pt" type="#_x0000_t75">
            <v:stroke joinstyle="miter"/>
            <v:imagedata o:title="eqIdb57fdd2a3642716fcf5100011eb3ec88" r:id="rId345"/>
            <o:lock aspectratio="t" v:ext="edit"/>
            <w10:anchorlock/>
          </v:shape>
          <o:OLEObject DrawAspect="Content" ObjectID="_1468075941" ProgID="Equation.DSMT4" ShapeID="_x0000_i1241" Type="Embed" r:id="rId380"/>
        </w:object>
      </w:r>
      <w:r>
        <w:rPr>
          <w:color w:val="FF0000"/>
          <w:sz w:val="21"/>
        </w:rPr>
        <w:t>，</w:t>
      </w:r>
    </w:p>
    <w:p w14:paraId="66649E2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ad2382d5b8dc95e76f862fd7fb68fee7" coordsize="21600,21600" filled="f" id="_x0000_i1242" o:ole="" o:preferrelative="t" stroked="f" style="width:98.5pt;height:12.55pt" type="#_x0000_t75">
            <v:stroke joinstyle="miter"/>
            <v:imagedata o:title="eqIdad2382d5b8dc95e76f862fd7fb68fee7" r:id="rId381"/>
            <o:lock aspectratio="t" v:ext="edit"/>
            <w10:anchorlock/>
          </v:shape>
          <o:OLEObject DrawAspect="Content" ObjectID="_1468075942" ProgID="Equation.DSMT4" ShapeID="_x0000_i1242" Type="Embed" r:id="rId382"/>
        </w:object>
      </w:r>
      <w:r>
        <w:rPr>
          <w:color w:val="FF0000"/>
          <w:sz w:val="21"/>
        </w:rPr>
        <w:t>，</w:t>
      </w:r>
    </w:p>
    <w:p w14:paraId="0A4C7A8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24c286f4bdcee417c91fff620ba95e44" coordsize="21600,21600" filled="f" id="_x0000_i1243" o:ole="" o:preferrelative="t" stroked="f" style="width:45.7pt;height:11.4pt" type="#_x0000_t75">
            <v:stroke joinstyle="miter"/>
            <v:imagedata o:title="eqId24c286f4bdcee417c91fff620ba95e44" r:id="rId360"/>
            <o:lock aspectratio="t" v:ext="edit"/>
            <w10:anchorlock/>
          </v:shape>
          <o:OLEObject DrawAspect="Content" ObjectID="_1468075943" ProgID="Equation.DSMT4" ShapeID="_x0000_i1243" Type="Embed" r:id="rId383"/>
        </w:object>
      </w:r>
      <w:r>
        <w:rPr>
          <w:color w:val="FF0000"/>
          <w:sz w:val="21"/>
        </w:rPr>
        <w:t>，</w:t>
      </w:r>
    </w:p>
    <w:p w14:paraId="65FF259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ab52c180c8993037c7dc077142020487" coordsize="21600,21600" filled="f" id="_x0000_i1244" o:ole="" o:preferrelative="t" stroked="f" style="width:98.5pt;height:12.25pt" type="#_x0000_t75">
            <v:stroke joinstyle="miter"/>
            <v:imagedata o:title="eqIdab52c180c8993037c7dc077142020487" r:id="rId384"/>
            <o:lock aspectratio="t" v:ext="edit"/>
            <w10:anchorlock/>
          </v:shape>
          <o:OLEObject DrawAspect="Content" ObjectID="_1468075944" ProgID="Equation.DSMT4" ShapeID="_x0000_i1244" Type="Embed" r:id="rId385"/>
        </w:object>
      </w:r>
      <w:r>
        <w:rPr>
          <w:color w:val="FF0000"/>
          <w:sz w:val="21"/>
        </w:rPr>
        <w:t>，</w:t>
      </w:r>
    </w:p>
    <w:p w14:paraId="092F058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在</w:t>
      </w:r>
      <w:r>
        <w:rPr>
          <w:color w:val="FF0000"/>
        </w:rPr>
        <w:object>
          <v:shape alt="eqId1bc727c642cbc2181476b7dd8eca471e" coordsize="21600,21600" filled="f" id="_x0000_i1245" o:ole="" o:preferrelative="t" stroked="f" style="width:30.75pt;height:12.75pt" type="#_x0000_t75">
            <v:stroke joinstyle="miter"/>
            <v:imagedata o:title="eqId1bc727c642cbc2181476b7dd8eca471e" r:id="rId386"/>
            <o:lock aspectratio="t" v:ext="edit"/>
            <w10:anchorlock/>
          </v:shape>
          <o:OLEObject DrawAspect="Content" ObjectID="_1468075945" ProgID="Equation.DSMT4" ShapeID="_x0000_i1245" Type="Embed" r:id="rId387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74b07f6b9c651b09316bc0767b21bdb4" coordsize="21600,21600" filled="f" id="_x0000_i1246" o:ole="" o:preferrelative="t" stroked="f" style="width:36.05pt;height:12.45pt" type="#_x0000_t75">
            <v:stroke joinstyle="miter"/>
            <v:imagedata o:title="eqId74b07f6b9c651b09316bc0767b21bdb4" r:id="rId388"/>
            <o:lock aspectratio="t" v:ext="edit"/>
            <w10:anchorlock/>
          </v:shape>
          <o:OLEObject DrawAspect="Content" ObjectID="_1468075946" ProgID="Equation.DSMT4" ShapeID="_x0000_i1246" Type="Embed" r:id="rId389"/>
        </w:object>
      </w:r>
      <w:r>
        <w:rPr>
          <w:color w:val="FF0000"/>
          <w:sz w:val="21"/>
        </w:rPr>
        <w:t>中，</w:t>
      </w:r>
    </w:p>
    <w:p w14:paraId="175701B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8a7aa7f14f5fa8bd63a40d759b30b0aa" coordsize="21600,21600" filled="f" id="_x0000_i1247" o:ole="" o:preferrelative="t" stroked="f" style="width:79.2pt;height:49.5pt" type="#_x0000_t75">
            <v:stroke joinstyle="miter"/>
            <v:imagedata o:title="eqId8a7aa7f14f5fa8bd63a40d759b30b0aa" r:id="rId390"/>
            <o:lock aspectratio="t" v:ext="edit"/>
            <w10:anchorlock/>
          </v:shape>
          <o:OLEObject DrawAspect="Content" ObjectID="_1468075947" ProgID="Equation.DSMT4" ShapeID="_x0000_i1247" Type="Embed" r:id="rId391"/>
        </w:object>
      </w:r>
      <w:r>
        <w:rPr>
          <w:color w:val="FF0000"/>
          <w:sz w:val="21"/>
        </w:rPr>
        <w:t>，</w:t>
      </w:r>
    </w:p>
    <w:p w14:paraId="5753329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025469801a9f084078587ee0ffcbafe5" coordsize="21600,21600" filled="f" id="_x0000_i1248" o:ole="" o:preferrelative="t" stroked="f" style="width:100.25pt;height:17.8pt" type="#_x0000_t75">
            <v:stroke joinstyle="miter"/>
            <v:imagedata o:title="eqId025469801a9f084078587ee0ffcbafe5" r:id="rId392"/>
            <o:lock aspectratio="t" v:ext="edit"/>
            <w10:anchorlock/>
          </v:shape>
          <o:OLEObject DrawAspect="Content" ObjectID="_1468075948" ProgID="Equation.DSMT4" ShapeID="_x0000_i1248" Type="Embed" r:id="rId393"/>
        </w:object>
      </w:r>
      <w:r>
        <w:rPr>
          <w:color w:val="FF0000"/>
          <w:sz w:val="21"/>
        </w:rPr>
        <w:t>，</w:t>
      </w:r>
    </w:p>
    <w:p w14:paraId="1EED47D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4d94231b874736476586e29702080221" coordsize="21600,21600" filled="f" id="_x0000_i1249" o:ole="" o:preferrelative="t" stroked="f" style="width:45.7pt;height:12.6pt" type="#_x0000_t75">
            <v:stroke joinstyle="miter"/>
            <v:imagedata o:title="eqId4d94231b874736476586e29702080221" r:id="rId394"/>
            <o:lock aspectratio="t" v:ext="edit"/>
            <w10:anchorlock/>
          </v:shape>
          <o:OLEObject DrawAspect="Content" ObjectID="_1468075949" ProgID="Equation.DSMT4" ShapeID="_x0000_i1249" Type="Embed" r:id="rId395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3c2767a255e4eb69916a0dcbf339581b" coordsize="21600,21600" filled="f" id="_x0000_i1250" o:ole="" o:preferrelative="t" stroked="f" style="width:44.85pt;height:11.4pt" type="#_x0000_t75">
            <v:stroke joinstyle="miter"/>
            <v:imagedata o:title="eqId3c2767a255e4eb69916a0dcbf339581b" r:id="rId396"/>
            <o:lock aspectratio="t" v:ext="edit"/>
            <w10:anchorlock/>
          </v:shape>
          <o:OLEObject DrawAspect="Content" ObjectID="_1468075950" ProgID="Equation.DSMT4" ShapeID="_x0000_i1250" Type="Embed" r:id="rId397"/>
        </w:object>
      </w:r>
      <w:r>
        <w:rPr>
          <w:color w:val="FF0000"/>
          <w:sz w:val="21"/>
        </w:rPr>
        <w:t>，</w:t>
      </w:r>
    </w:p>
    <w:p w14:paraId="00D3B3E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03902478df1a55bc99703210bccab910" coordsize="21600,21600" filled="f" id="_x0000_i1251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951" ProgID="Equation.DSMT4" ShapeID="_x0000_i1251" Type="Embed" r:id="rId398"/>
        </w:object>
      </w:r>
      <w:r>
        <w:rPr>
          <w:color w:val="FF0000"/>
          <w:sz w:val="21"/>
        </w:rPr>
        <w:t>垂直平分</w:t>
      </w:r>
      <w:r>
        <w:rPr>
          <w:color w:val="FF0000"/>
        </w:rPr>
        <w:object>
          <v:shape alt="eqId6655cc150ddc9deba2254780984d0024" coordsize="21600,21600" filled="f" id="_x0000_i1252" o:ole="" o:preferrelative="t" stroked="f" style="width:19.35pt;height:12.65pt" type="#_x0000_t75">
            <v:stroke joinstyle="miter"/>
            <v:imagedata o:title="eqId6655cc150ddc9deba2254780984d0024" r:id="rId399"/>
            <o:lock aspectratio="t" v:ext="edit"/>
            <w10:anchorlock/>
          </v:shape>
          <o:OLEObject DrawAspect="Content" ObjectID="_1468075952" ProgID="Equation.DSMT4" ShapeID="_x0000_i1252" Type="Embed" r:id="rId400"/>
        </w:object>
      </w:r>
      <w:r>
        <w:rPr>
          <w:color w:val="FF0000"/>
          <w:sz w:val="21"/>
        </w:rPr>
        <w:t>，</w:t>
      </w:r>
    </w:p>
    <w:p w14:paraId="4DA32B6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a8918cd60a21d9cb0080e91f9c7355ad" coordsize="21600,21600" filled="f" id="_x0000_i1253" o:ole="" o:preferrelative="t" stroked="f" style="width:43.95pt;height:11.4pt" type="#_x0000_t75">
            <v:stroke joinstyle="miter"/>
            <v:imagedata o:title="eqIda8918cd60a21d9cb0080e91f9c7355ad" r:id="rId401"/>
            <o:lock aspectratio="t" v:ext="edit"/>
            <w10:anchorlock/>
          </v:shape>
          <o:OLEObject DrawAspect="Content" ObjectID="_1468075953" ProgID="Equation.DSMT4" ShapeID="_x0000_i1253" Type="Embed" r:id="rId402"/>
        </w:object>
      </w:r>
      <w:r>
        <w:rPr>
          <w:color w:val="FF0000"/>
          <w:sz w:val="21"/>
        </w:rPr>
        <w:t>，</w:t>
      </w:r>
    </w:p>
    <w:p w14:paraId="75CF2A9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2dc079d18d5ee40774f3e42bd74cd3ba" coordsize="21600,21600" filled="f" id="_x0000_i1254" o:ole="" o:preferrelative="t" stroked="f" style="width:91.45pt;height:11.6pt" type="#_x0000_t75">
            <v:stroke joinstyle="miter"/>
            <v:imagedata o:title="eqId2dc079d18d5ee40774f3e42bd74cd3ba" r:id="rId403"/>
            <o:lock aspectratio="t" v:ext="edit"/>
            <w10:anchorlock/>
          </v:shape>
          <o:OLEObject DrawAspect="Content" ObjectID="_1468075954" ProgID="Equation.DSMT4" ShapeID="_x0000_i1254" Type="Embed" r:id="rId404"/>
        </w:object>
      </w:r>
      <w:r>
        <w:rPr>
          <w:color w:val="FF0000"/>
          <w:sz w:val="21"/>
        </w:rPr>
        <w:t>，</w:t>
      </w:r>
    </w:p>
    <w:p w14:paraId="2A4F562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∵两点之间线段最短，且垂线段最短，</w:t>
      </w:r>
    </w:p>
    <w:p w14:paraId="541FB8A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∴当点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E</w:t>
      </w:r>
      <w:r>
        <w:rPr>
          <w:color w:val="FF0000"/>
          <w:sz w:val="21"/>
        </w:rPr>
        <w:t>在点</w:t>
      </w:r>
      <w:r>
        <w:rPr>
          <w:color w:val="FF0000"/>
        </w:rPr>
        <w:object>
          <v:shape alt="eqIdd3b1a5427d8ff23df0f3ec194756c84c" coordsize="21600,21600" filled="f" id="_x0000_i1255" o:ole="" o:preferrelative="t" stroked="f" style="width:13.15pt;height:11.2pt" type="#_x0000_t75">
            <v:stroke joinstyle="miter"/>
            <v:imagedata o:title="eqIdd3b1a5427d8ff23df0f3ec194756c84c" r:id="rId371"/>
            <o:lock aspectratio="t" v:ext="edit"/>
            <w10:anchorlock/>
          </v:shape>
          <o:OLEObject DrawAspect="Content" ObjectID="_1468075955" ProgID="Equation.DSMT4" ShapeID="_x0000_i1255" Type="Embed" r:id="rId405"/>
        </w:object>
      </w:r>
      <w:r>
        <w:rPr>
          <w:color w:val="FF0000"/>
          <w:sz w:val="21"/>
        </w:rPr>
        <w:t>处时，</w:t>
      </w:r>
      <w:r>
        <w:rPr>
          <w:color w:val="FF0000"/>
        </w:rPr>
        <w:object>
          <v:shape alt="eqIdc8c721e640291851893c0950f0710aa3" coordsize="21600,21600" filled="f" id="_x0000_i1256" o:ole="" o:preferrelative="t" stroked="f" style="width:40.4pt;height:11.25pt" type="#_x0000_t75">
            <v:stroke joinstyle="miter"/>
            <v:imagedata o:title="eqIdc8c721e640291851893c0950f0710aa3" r:id="rId406"/>
            <o:lock aspectratio="t" v:ext="edit"/>
            <w10:anchorlock/>
          </v:shape>
          <o:OLEObject DrawAspect="Content" ObjectID="_1468075956" ProgID="Equation.DSMT4" ShapeID="_x0000_i1256" Type="Embed" r:id="rId407"/>
        </w:object>
      </w:r>
      <w:r>
        <w:rPr>
          <w:color w:val="FF0000"/>
          <w:sz w:val="21"/>
        </w:rPr>
        <w:t>最小，</w:t>
      </w:r>
    </w:p>
    <w:p w14:paraId="2B8F5BD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在</w:t>
      </w:r>
      <w:r>
        <w:rPr>
          <w:color w:val="FF0000"/>
        </w:rPr>
        <w:object>
          <v:shape alt="eqId1201f9efbe51c5d9eba973d9f9831159" coordsize="21600,21600" filled="f" id="_x0000_i1257" o:ole="" o:preferrelative="t" stroked="f" style="width:35.15pt;height:11.25pt" type="#_x0000_t75">
            <v:stroke joinstyle="miter"/>
            <v:imagedata o:title="eqId1201f9efbe51c5d9eba973d9f9831159" r:id="rId408"/>
            <o:lock aspectratio="t" v:ext="edit"/>
            <w10:anchorlock/>
          </v:shape>
          <o:OLEObject DrawAspect="Content" ObjectID="_1468075957" ProgID="Equation.DSMT4" ShapeID="_x0000_i1257" Type="Embed" r:id="rId409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eff9cf54a6e4ec65afc92f34967258f4" coordsize="21600,21600" filled="f" id="_x0000_i1258" o:ole="" o:preferrelative="t" stroked="f" style="width:34.25pt;height:11.65pt" type="#_x0000_t75">
            <v:stroke joinstyle="miter"/>
            <v:imagedata o:title="eqIdeff9cf54a6e4ec65afc92f34967258f4" r:id="rId410"/>
            <o:lock aspectratio="t" v:ext="edit"/>
            <w10:anchorlock/>
          </v:shape>
          <o:OLEObject DrawAspect="Content" ObjectID="_1468075958" ProgID="Equation.DSMT4" ShapeID="_x0000_i1258" Type="Embed" r:id="rId411"/>
        </w:object>
      </w:r>
      <w:r>
        <w:rPr>
          <w:color w:val="FF0000"/>
          <w:sz w:val="21"/>
        </w:rPr>
        <w:t>中，</w:t>
      </w:r>
    </w:p>
    <w:p w14:paraId="3335042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c3ffb21b1fb4a30614dbda5977070298" coordsize="21600,21600" filled="f" id="_x0000_i1259" o:ole="" o:preferrelative="t" stroked="f" style="width:52.75pt;height:49.45pt" type="#_x0000_t75">
            <v:stroke joinstyle="miter"/>
            <v:imagedata o:title="eqIdc3ffb21b1fb4a30614dbda5977070298" r:id="rId412"/>
            <o:lock aspectratio="t" v:ext="edit"/>
            <w10:anchorlock/>
          </v:shape>
          <o:OLEObject DrawAspect="Content" ObjectID="_1468075959" ProgID="Equation.DSMT4" ShapeID="_x0000_i1259" Type="Embed" r:id="rId413"/>
        </w:object>
      </w:r>
      <w:r>
        <w:rPr>
          <w:color w:val="FF0000"/>
          <w:sz w:val="21"/>
        </w:rPr>
        <w:t>，</w:t>
      </w:r>
    </w:p>
    <w:p w14:paraId="05CF79E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d75c72c7130a02d962cfd6dc1f7ddac9" coordsize="21600,21600" filled="f" id="_x0000_i1260" o:ole="" o:preferrelative="t" stroked="f" style="width:98.55pt;height:17.85pt" type="#_x0000_t75">
            <v:stroke joinstyle="miter"/>
            <v:imagedata o:title="eqIdd75c72c7130a02d962cfd6dc1f7ddac9" r:id="rId414"/>
            <o:lock aspectratio="t" v:ext="edit"/>
            <w10:anchorlock/>
          </v:shape>
          <o:OLEObject DrawAspect="Content" ObjectID="_1468075960" ProgID="Equation.DSMT4" ShapeID="_x0000_i1260" Type="Embed" r:id="rId415"/>
        </w:object>
      </w:r>
      <w:r>
        <w:rPr>
          <w:color w:val="FF0000"/>
          <w:sz w:val="21"/>
        </w:rPr>
        <w:t>，</w:t>
      </w:r>
    </w:p>
    <w:p w14:paraId="4092530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f972022c6d6087e728c63285abe58d89" coordsize="21600,21600" filled="f" id="_x0000_i1261" o:ole="" o:preferrelative="t" stroked="f" style="width:68.6pt;height:11.6pt" type="#_x0000_t75">
            <v:stroke joinstyle="miter"/>
            <v:imagedata o:title="eqIdf972022c6d6087e728c63285abe58d89" r:id="rId416"/>
            <o:lock aspectratio="t" v:ext="edit"/>
            <w10:anchorlock/>
          </v:shape>
          <o:OLEObject DrawAspect="Content" ObjectID="_1468075961" ProgID="Equation.DSMT4" ShapeID="_x0000_i1261" Type="Embed" r:id="rId417"/>
        </w:object>
      </w:r>
      <w:r>
        <w:rPr>
          <w:color w:val="FF0000"/>
          <w:sz w:val="21"/>
        </w:rPr>
        <w:t>，</w:t>
      </w:r>
    </w:p>
    <w:p w14:paraId="4814213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02f7df5958e05d9e212e336af51f01cc" coordsize="21600,21600" filled="f" id="_x0000_i1262" o:ole="" o:preferrelative="t" stroked="f" style="width:43.1pt;height:10.4pt" type="#_x0000_t75">
            <v:stroke joinstyle="miter"/>
            <v:imagedata o:title="eqId02f7df5958e05d9e212e336af51f01cc" r:id="rId366"/>
            <o:lock aspectratio="t" v:ext="edit"/>
            <w10:anchorlock/>
          </v:shape>
          <o:OLEObject DrawAspect="Content" ObjectID="_1468075962" ProgID="Equation.DSMT4" ShapeID="_x0000_i1262" Type="Embed" r:id="rId418"/>
        </w:object>
      </w:r>
      <w:r>
        <w:rPr>
          <w:color w:val="FF0000"/>
          <w:sz w:val="21"/>
        </w:rPr>
        <w:t>，</w:t>
      </w:r>
    </w:p>
    <w:p w14:paraId="1A051ED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e5955503bab9411eb19f74da0b0d35c6" coordsize="21600,21600" filled="f" id="_x0000_i1263" o:ole="" o:preferrelative="t" stroked="f" style="width:60.65pt;height:12.1pt" type="#_x0000_t75">
            <v:stroke joinstyle="miter"/>
            <v:imagedata o:title="eqIde5955503bab9411eb19f74da0b0d35c6" r:id="rId419"/>
            <o:lock aspectratio="t" v:ext="edit"/>
            <w10:anchorlock/>
          </v:shape>
          <o:OLEObject DrawAspect="Content" ObjectID="_1468075963" ProgID="Equation.DSMT4" ShapeID="_x0000_i1263" Type="Embed" r:id="rId420"/>
        </w:object>
      </w:r>
      <w:r>
        <w:rPr>
          <w:color w:val="FF0000"/>
          <w:sz w:val="21"/>
        </w:rPr>
        <w:t>，</w:t>
      </w:r>
    </w:p>
    <w:p w14:paraId="5B1F196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75e5c2e3228b915a6ea49b08c7199aa7" coordsize="21600,21600" filled="f" id="_x0000_i1264" o:ole="" o:preferrelative="t" stroked="f" style="width:180.3pt;height:12.1pt" type="#_x0000_t75">
            <v:stroke joinstyle="miter"/>
            <v:imagedata o:title="eqId75e5c2e3228b915a6ea49b08c7199aa7" r:id="rId421"/>
            <o:lock aspectratio="t" v:ext="edit"/>
            <w10:anchorlock/>
          </v:shape>
          <o:OLEObject DrawAspect="Content" ObjectID="_1468075964" ProgID="Equation.DSMT4" ShapeID="_x0000_i1264" Type="Embed" r:id="rId422"/>
        </w:object>
      </w:r>
      <w:r>
        <w:rPr>
          <w:color w:val="FF0000"/>
          <w:sz w:val="21"/>
        </w:rPr>
        <w:t>，</w:t>
      </w:r>
    </w:p>
    <w:p w14:paraId="06F2FCB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4090156a7971f0941e2aced2b5d8c8b3" coordsize="21600,21600" filled="f" id="_x0000_i1265" o:ole="" o:preferrelative="t" stroked="f" style="width:62.45pt;height:12.15pt" type="#_x0000_t75">
            <v:stroke joinstyle="miter"/>
            <v:imagedata o:title="eqId4090156a7971f0941e2aced2b5d8c8b3" r:id="rId423"/>
            <o:lock aspectratio="t" v:ext="edit"/>
            <w10:anchorlock/>
          </v:shape>
          <o:OLEObject DrawAspect="Content" ObjectID="_1468075965" ProgID="Equation.DSMT4" ShapeID="_x0000_i1265" Type="Embed" r:id="rId424"/>
        </w:object>
      </w:r>
      <w:r>
        <w:rPr>
          <w:color w:val="FF0000"/>
          <w:sz w:val="21"/>
        </w:rPr>
        <w:t>，</w:t>
      </w:r>
    </w:p>
    <w:p w14:paraId="2C383A4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即当</w:t>
      </w:r>
      <w:r>
        <w:rPr>
          <w:color w:val="FF0000"/>
        </w:rPr>
        <w:object>
          <v:shape alt="eqId2e246bfce726aedecbbfc92286be4855" coordsize="21600,21600" filled="f" id="_x0000_i1266" o:ole="" o:preferrelative="t" stroked="f" style="width:40.45pt;height:11.4pt" type="#_x0000_t75">
            <v:stroke joinstyle="miter"/>
            <v:imagedata o:title="eqId2e246bfce726aedecbbfc92286be4855" r:id="rId347"/>
            <o:lock aspectratio="t" v:ext="edit"/>
            <w10:anchorlock/>
          </v:shape>
          <o:OLEObject DrawAspect="Content" ObjectID="_1468075966" ProgID="Equation.DSMT4" ShapeID="_x0000_i1266" Type="Embed" r:id="rId425"/>
        </w:object>
      </w:r>
      <w:r>
        <w:rPr>
          <w:color w:val="FF0000"/>
          <w:sz w:val="21"/>
        </w:rPr>
        <w:t>的值最小时，</w:t>
      </w:r>
      <w:r>
        <w:rPr>
          <w:color w:val="FF0000"/>
        </w:rPr>
        <w:object>
          <v:shape alt="eqId1a55a1a244f81097e05e715b69580faa" coordsize="21600,21600" filled="f" id="_x0000_i1267" o:ole="" o:preferrelative="t" stroked="f" style="width:30.8pt;height:11.15pt" type="#_x0000_t75">
            <v:stroke joinstyle="miter"/>
            <v:imagedata o:title="eqId1a55a1a244f81097e05e715b69580faa" r:id="rId349"/>
            <o:lock aspectratio="t" v:ext="edit"/>
            <w10:anchorlock/>
          </v:shape>
          <o:OLEObject DrawAspect="Content" ObjectID="_1468075967" ProgID="Equation.DSMT4" ShapeID="_x0000_i1267" Type="Embed" r:id="rId426"/>
        </w:object>
      </w:r>
      <w:r>
        <w:rPr>
          <w:color w:val="FF0000"/>
          <w:sz w:val="21"/>
        </w:rPr>
        <w:t>的度数为</w:t>
      </w:r>
      <w:r>
        <w:rPr>
          <w:color w:val="FF0000"/>
        </w:rPr>
        <w:object>
          <v:shape alt="eqIda6c0927afc571a7c966c98192040979e" coordsize="21600,21600" filled="f" id="_x0000_i1268" o:ole="" o:preferrelative="t" stroked="f" style="width:21.95pt;height:12.65pt" type="#_x0000_t75">
            <v:stroke joinstyle="miter"/>
            <v:imagedata o:title="eqIda6c0927afc571a7c966c98192040979e" r:id="rId356"/>
            <o:lock aspectratio="t" v:ext="edit"/>
            <w10:anchorlock/>
          </v:shape>
          <o:OLEObject DrawAspect="Content" ObjectID="_1468075968" ProgID="Equation.DSMT4" ShapeID="_x0000_i1268" Type="Embed" r:id="rId427"/>
        </w:object>
      </w:r>
      <w:r>
        <w:rPr>
          <w:color w:val="FF0000"/>
          <w:sz w:val="21"/>
        </w:rPr>
        <w:t>．</w:t>
      </w:r>
    </w:p>
    <w:p w14:paraId="1221E71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故选：C．</w:t>
      </w:r>
    </w:p>
    <w:p w14:paraId="6EE363D9">
      <w:pPr>
        <w:snapToGrid w:val="0"/>
        <w:spacing w:line="360" w:lineRule="auto"/>
        <w:jc w:val="center"/>
        <w:textAlignment w:val="center"/>
        <w:rPr>
          <w:rFonts w:ascii="Times New Roman" w:eastAsia="黑体" w:hAnsi="Times New Roman"/>
          <w:kern w:val="0"/>
          <w:sz w:val="44"/>
        </w:rPr>
      </w:pPr>
      <w:r>
        <w:rPr>
          <w:rFonts w:ascii="Times New Roman" w:eastAsia="黑体" w:hAnsi="Times New Roman"/>
          <w:color w:val="000000"/>
          <w:kern w:val="0"/>
          <w:sz w:val="28"/>
          <w:szCs w:val="28"/>
        </w:rPr>
        <w:t>第二部分（非选择题 共90分）</w:t>
      </w:r>
    </w:p>
    <w:p w14:paraId="3264FE4C">
      <w:pPr>
        <w:spacing w:line="360" w:lineRule="auto"/>
        <w:jc w:val="left"/>
        <w:textAlignment w:val="center"/>
        <w:rPr>
          <w:rFonts w:ascii="Times New Roman" w:eastAsia="黑体" w:hAnsi="Times New Roman"/>
          <w:bCs/>
          <w:color w:val="000000"/>
          <w:kern w:val="0"/>
          <w:szCs w:val="21"/>
        </w:rPr>
      </w:pPr>
      <w:bookmarkStart w:id="0" w:name="_Hlk140486017"/>
      <w:bookmarkStart w:id="1" w:name="_Hlk137143681"/>
      <w:bookmarkStart w:id="2" w:name="_Hlk155610576"/>
      <w:r>
        <w:rPr>
          <w:rFonts w:ascii="Times New Roman" w:eastAsia="黑体" w:hAnsi="Times New Roman"/>
          <w:bCs/>
          <w:color w:val="000000"/>
          <w:kern w:val="0"/>
          <w:szCs w:val="21"/>
        </w:rPr>
        <w:t>二、填空题（本大题共6小题，每小题3分，满分18分）</w:t>
      </w:r>
    </w:p>
    <w:bookmarkEnd w:id="0"/>
    <w:bookmarkEnd w:id="1"/>
    <w:bookmarkEnd w:id="2"/>
    <w:p w14:paraId="4DCA413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11．如图，在</w:t>
      </w:r>
      <w:r>
        <w:object>
          <v:shape alt="eqId15c0dbe3c080c4c4636c64803e5c1f76" coordsize="21600,21600" filled="f" id="_x0000_i1269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969" ProgID="Equation.DSMT4" ShapeID="_x0000_i1269" Type="Embed" r:id="rId428"/>
        </w:object>
      </w:r>
      <w:r>
        <w:rPr>
          <w:sz w:val="21"/>
        </w:rPr>
        <w:t>和</w:t>
      </w:r>
      <w:r>
        <w:object>
          <v:shape alt="eqId41f0dadf037efedc90b39c57a6880a1a" coordsize="21600,21600" filled="f" id="_x0000_i1270" o:ole="" o:preferrelative="t" stroked="f" style="width:34.3pt;height:13.15pt" type="#_x0000_t75">
            <v:stroke joinstyle="miter"/>
            <v:imagedata o:title="eqId41f0dadf037efedc90b39c57a6880a1a" r:id="rId429"/>
            <o:lock aspectratio="t" v:ext="edit"/>
            <w10:anchorlock/>
          </v:shape>
          <o:OLEObject DrawAspect="Content" ObjectID="_1468075970" ProgID="Equation.DSMT4" ShapeID="_x0000_i1270" Type="Embed" r:id="rId430"/>
        </w:object>
      </w:r>
      <w:r>
        <w:rPr>
          <w:sz w:val="21"/>
        </w:rPr>
        <w:t>中，</w:t>
      </w:r>
      <w:r>
        <w:object>
          <v:shape alt="eqId0fec9e3bf7ff287df2cbdff8addfaf5c" coordsize="21600,21600" filled="f" id="_x0000_i1271" o:ole="" o:preferrelative="t" stroked="f" style="width:68.6pt;height:12.15pt" type="#_x0000_t75">
            <v:stroke joinstyle="miter"/>
            <v:imagedata o:title="eqId0fec9e3bf7ff287df2cbdff8addfaf5c" r:id="rId431"/>
            <o:lock aspectratio="t" v:ext="edit"/>
            <w10:anchorlock/>
          </v:shape>
          <o:OLEObject DrawAspect="Content" ObjectID="_1468075971" ProgID="Equation.DSMT4" ShapeID="_x0000_i1271" Type="Embed" r:id="rId432"/>
        </w:object>
      </w:r>
      <w:r>
        <w:rPr>
          <w:sz w:val="21"/>
        </w:rPr>
        <w:t>，要使</w:t>
      </w:r>
      <w:r>
        <w:object>
          <v:shape alt="eqIdb50834e39c4e028e0fc303b94d571923" coordsize="21600,21600" filled="f" id="_x0000_i1272" o:ole="" o:preferrelative="t" stroked="f" style="width:74.8pt;height:12.55pt" type="#_x0000_t75">
            <v:stroke joinstyle="miter"/>
            <v:imagedata o:title="eqIdb50834e39c4e028e0fc303b94d571923" r:id="rId433"/>
            <o:lock aspectratio="t" v:ext="edit"/>
            <w10:anchorlock/>
          </v:shape>
          <o:OLEObject DrawAspect="Content" ObjectID="_1468075972" ProgID="Equation.DSMT4" ShapeID="_x0000_i1272" Type="Embed" r:id="rId434"/>
        </w:object>
      </w:r>
      <w:r>
        <w:rPr>
          <w:sz w:val="21"/>
        </w:rPr>
        <w:t>，若根据“</w:t>
      </w:r>
      <w:r>
        <w:object>
          <v:shape alt="eqIdd5eb2decaa6be2df36a5e4b7fabf585d" coordsize="21600,21600" filled="f" id="_x0000_i1273" o:ole="" o:preferrelative="t" stroked="f" style="width:17.55pt;height:11.4pt" type="#_x0000_t75">
            <v:stroke joinstyle="miter"/>
            <v:imagedata o:title="eqIdd5eb2decaa6be2df36a5e4b7fabf585d" r:id="rId435"/>
            <o:lock aspectratio="t" v:ext="edit"/>
            <w10:anchorlock/>
          </v:shape>
          <o:OLEObject DrawAspect="Content" ObjectID="_1468075973" ProgID="Equation.DSMT4" ShapeID="_x0000_i1273" Type="Embed" r:id="rId436"/>
        </w:object>
      </w:r>
      <w:r>
        <w:rPr>
          <w:sz w:val="21"/>
        </w:rPr>
        <w:t>”判定，则还需要添加条件：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 xml:space="preserve">． </w:t>
      </w:r>
    </w:p>
    <w:p w14:paraId="29D8020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38275" cy="914400"/>
            <wp:effectExtent b="0" l="0" r="9525" t="0"/>
            <wp:docPr descr="@@@f6a95166-9860-40e7-8f2f-4ca42cd4940b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a95166-9860-40e7-8f2f-4ca42cd4940b" id="100029" name="图片 100029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E15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</w:t>
      </w:r>
      <w:r>
        <w:rPr>
          <w:color w:val="FF0000"/>
        </w:rPr>
        <w:object>
          <v:shape alt="eqIdcfb27272b4eb9ed057dd3b4d40697e7c" coordsize="21600,21600" filled="f" id="_x0000_i1274" o:ole="" o:preferrelative="t" stroked="f" style="width:43.05pt;height:12.55pt" type="#_x0000_t75">
            <v:stroke joinstyle="miter"/>
            <v:imagedata o:title="eqIdcfb27272b4eb9ed057dd3b4d40697e7c" r:id="rId293"/>
            <o:lock aspectratio="t" v:ext="edit"/>
            <w10:anchorlock/>
          </v:shape>
          <o:OLEObject DrawAspect="Content" ObjectID="_1468075974" ProgID="Equation.DSMT4" ShapeID="_x0000_i1274" Type="Embed" r:id="rId438"/>
        </w:object>
      </w:r>
      <w:r>
        <w:rPr>
          <w:color w:val="FF0000"/>
          <w:sz w:val="21"/>
        </w:rPr>
        <w:t>（或</w:t>
      </w:r>
      <w:r>
        <w:rPr>
          <w:color w:val="FF0000"/>
        </w:rPr>
        <w:object>
          <v:shape alt="eqId1bc6cfc2eafb07d6f690da4d5ca5a754" coordsize="21600,21600" filled="f" id="_x0000_i1275" o:ole="" o:preferrelative="t" stroked="f" style="width:43.05pt;height:12.1pt" type="#_x0000_t75">
            <v:stroke joinstyle="miter"/>
            <v:imagedata o:title="eqId1bc6cfc2eafb07d6f690da4d5ca5a754" r:id="rId439"/>
            <o:lock aspectratio="t" v:ext="edit"/>
            <w10:anchorlock/>
          </v:shape>
          <o:OLEObject DrawAspect="Content" ObjectID="_1468075975" ProgID="Equation.DSMT4" ShapeID="_x0000_i1275" Type="Embed" r:id="rId440"/>
        </w:object>
      </w:r>
      <w:r>
        <w:rPr>
          <w:color w:val="FF0000"/>
          <w:sz w:val="21"/>
        </w:rPr>
        <w:t>）</w:t>
      </w:r>
    </w:p>
    <w:p w14:paraId="6B534E2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【详解】解：根据题意，</w:t>
      </w:r>
      <w:r>
        <w:rPr>
          <w:color w:val="FF0000"/>
        </w:rPr>
        <w:object>
          <v:shape alt="eqId0dc5c9827dfd0be5a9c85962d6ccbfb1" coordsize="21600,21600" filled="f" id="_x0000_i1276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5976" ProgID="Equation.DSMT4" ShapeID="_x0000_i1276" Type="Embed" r:id="rId441"/>
        </w:object>
      </w:r>
      <w:r>
        <w:rPr>
          <w:color w:val="FF0000"/>
          <w:sz w:val="21"/>
        </w:rPr>
        <w:t>是公共边，只需添加</w:t>
      </w:r>
      <w:r>
        <w:rPr>
          <w:color w:val="FF0000"/>
        </w:rPr>
        <w:object>
          <v:shape alt="eqIdcfb27272b4eb9ed057dd3b4d40697e7c" coordsize="21600,21600" filled="f" id="_x0000_i1277" o:ole="" o:preferrelative="t" stroked="f" style="width:43.05pt;height:12.55pt" type="#_x0000_t75">
            <v:stroke joinstyle="miter"/>
            <v:imagedata o:title="eqIdcfb27272b4eb9ed057dd3b4d40697e7c" r:id="rId293"/>
            <o:lock aspectratio="t" v:ext="edit"/>
            <w10:anchorlock/>
          </v:shape>
          <o:OLEObject DrawAspect="Content" ObjectID="_1468075977" ProgID="Equation.DSMT4" ShapeID="_x0000_i1277" Type="Embed" r:id="rId442"/>
        </w:object>
      </w:r>
      <w:r>
        <w:rPr>
          <w:color w:val="FF0000"/>
          <w:sz w:val="21"/>
        </w:rPr>
        <w:t>或</w:t>
      </w:r>
      <w:r>
        <w:rPr>
          <w:color w:val="FF0000"/>
        </w:rPr>
        <w:object>
          <v:shape alt="eqId1bc6cfc2eafb07d6f690da4d5ca5a754" coordsize="21600,21600" filled="f" id="_x0000_i1278" o:ole="" o:preferrelative="t" stroked="f" style="width:43.05pt;height:12.1pt" type="#_x0000_t75">
            <v:stroke joinstyle="miter"/>
            <v:imagedata o:title="eqId1bc6cfc2eafb07d6f690da4d5ca5a754" r:id="rId439"/>
            <o:lock aspectratio="t" v:ext="edit"/>
            <w10:anchorlock/>
          </v:shape>
          <o:OLEObject DrawAspect="Content" ObjectID="_1468075978" ProgID="Equation.DSMT4" ShapeID="_x0000_i1278" Type="Embed" r:id="rId443"/>
        </w:object>
      </w:r>
      <w:r>
        <w:rPr>
          <w:color w:val="FF0000"/>
          <w:sz w:val="21"/>
        </w:rPr>
        <w:t>．</w:t>
      </w:r>
    </w:p>
    <w:p w14:paraId="76F7EBB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alt="eqIdcfb27272b4eb9ed057dd3b4d40697e7c" coordsize="21600,21600" filled="f" id="_x0000_i1279" o:ole="" o:preferrelative="t" stroked="f" style="width:43.05pt;height:12.55pt" type="#_x0000_t75">
            <v:stroke joinstyle="miter"/>
            <v:imagedata o:title="eqIdcfb27272b4eb9ed057dd3b4d40697e7c" r:id="rId293"/>
            <o:lock aspectratio="t" v:ext="edit"/>
            <w10:anchorlock/>
          </v:shape>
          <o:OLEObject DrawAspect="Content" ObjectID="_1468075979" ProgID="Equation.DSMT4" ShapeID="_x0000_i1279" Type="Embed" r:id="rId444"/>
        </w:object>
      </w:r>
      <w:r>
        <w:rPr>
          <w:color w:val="FF0000"/>
          <w:sz w:val="21"/>
        </w:rPr>
        <w:t>或</w:t>
      </w:r>
      <w:r>
        <w:rPr>
          <w:color w:val="FF0000"/>
        </w:rPr>
        <w:object>
          <v:shape alt="eqId1bc6cfc2eafb07d6f690da4d5ca5a754" coordsize="21600,21600" filled="f" id="_x0000_i1280" o:ole="" o:preferrelative="t" stroked="f" style="width:43.05pt;height:12.1pt" type="#_x0000_t75">
            <v:stroke joinstyle="miter"/>
            <v:imagedata o:title="eqId1bc6cfc2eafb07d6f690da4d5ca5a754" r:id="rId439"/>
            <o:lock aspectratio="t" v:ext="edit"/>
            <w10:anchorlock/>
          </v:shape>
          <o:OLEObject DrawAspect="Content" ObjectID="_1468075980" ProgID="Equation.DSMT4" ShapeID="_x0000_i1280" Type="Embed" r:id="rId445"/>
        </w:object>
      </w:r>
      <w:r>
        <w:rPr>
          <w:color w:val="FF0000"/>
          <w:sz w:val="21"/>
        </w:rPr>
        <w:t>．</w:t>
      </w:r>
    </w:p>
    <w:p w14:paraId="2CC4BDE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12．如图，点</w:t>
      </w:r>
      <w:r>
        <w:object>
          <v:shape alt="eqId1dde8112e8eb968fd042418dd632759e" coordsize="21600,21600" filled="f" id="_x0000_i1281" o:ole="" o:preferrelative="t" stroked="f" style="width:10.55pt;height:12.8pt" type="#_x0000_t75">
            <v:stroke joinstyle="miter"/>
            <v:imagedata o:title="eqId1dde8112e8eb968fd042418dd632759e" r:id="rId446"/>
            <o:lock aspectratio="t" v:ext="edit"/>
            <w10:anchorlock/>
          </v:shape>
          <o:OLEObject DrawAspect="Content" ObjectID="_1468075981" ProgID="Equation.DSMT4" ShapeID="_x0000_i1281" Type="Embed" r:id="rId447"/>
        </w:object>
      </w:r>
      <w:r>
        <w:rPr>
          <w:sz w:val="21"/>
        </w:rPr>
        <w:t>是</w:t>
      </w:r>
      <w:r>
        <w:object>
          <v:shape alt="eqId15c0dbe3c080c4c4636c64803e5c1f76" coordsize="21600,21600" filled="f" id="_x0000_i1282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5982" ProgID="Equation.DSMT4" ShapeID="_x0000_i1282" Type="Embed" r:id="rId448"/>
        </w:object>
      </w:r>
      <w:r>
        <w:rPr>
          <w:sz w:val="21"/>
        </w:rPr>
        <w:t>内一点，</w:t>
      </w:r>
      <w:r>
        <w:object>
          <v:shape alt="eqIdef4113c492885ba7c47fe42ac792578f" coordsize="21600,21600" filled="f" id="_x0000_i1283" o:ole="" o:preferrelative="t" stroked="f" style="width:16.7pt;height:12.7pt" type="#_x0000_t75">
            <v:stroke joinstyle="miter"/>
            <v:imagedata o:title="eqIdef4113c492885ba7c47fe42ac792578f" r:id="rId449"/>
            <o:lock aspectratio="t" v:ext="edit"/>
            <w10:anchorlock/>
          </v:shape>
          <o:OLEObject DrawAspect="Content" ObjectID="_1468075983" ProgID="Equation.DSMT4" ShapeID="_x0000_i1283" Type="Embed" r:id="rId450"/>
        </w:object>
      </w:r>
      <w:r>
        <w:rPr>
          <w:sz w:val="21"/>
        </w:rPr>
        <w:t>、</w:t>
      </w:r>
      <w:r>
        <w:object>
          <v:shape alt="eqId828628c0876b45381c9a0edeb0fec236" coordsize="21600,21600" filled="f" id="_x0000_i1284" o:ole="" o:preferrelative="t" stroked="f" style="width:18.45pt;height:12.25pt" type="#_x0000_t75">
            <v:stroke joinstyle="miter"/>
            <v:imagedata o:title="eqId828628c0876b45381c9a0edeb0fec236" r:id="rId451"/>
            <o:lock aspectratio="t" v:ext="edit"/>
            <w10:anchorlock/>
          </v:shape>
          <o:OLEObject DrawAspect="Content" ObjectID="_1468075984" ProgID="Equation.DSMT4" ShapeID="_x0000_i1284" Type="Embed" r:id="rId452"/>
        </w:object>
      </w:r>
      <w:r>
        <w:rPr>
          <w:sz w:val="21"/>
        </w:rPr>
        <w:t>分别平分</w:t>
      </w:r>
      <w:r>
        <w:object>
          <v:shape alt="eqId7cbce11aa19b8bd2bf6ee5a834e005de" coordsize="21600,21600" filled="f" id="_x0000_i1285" o:ole="" o:preferrelative="t" stroked="f" style="width:34.25pt;height:12.25pt" type="#_x0000_t75">
            <v:stroke joinstyle="miter"/>
            <v:imagedata o:title="eqId7cbce11aa19b8bd2bf6ee5a834e005de" r:id="rId221"/>
            <o:lock aspectratio="t" v:ext="edit"/>
            <w10:anchorlock/>
          </v:shape>
          <o:OLEObject DrawAspect="Content" ObjectID="_1468075985" ProgID="Equation.DSMT4" ShapeID="_x0000_i1285" Type="Embed" r:id="rId453"/>
        </w:object>
      </w:r>
      <w:r>
        <w:rPr>
          <w:sz w:val="21"/>
        </w:rPr>
        <w:t>、</w:t>
      </w:r>
      <w:r>
        <w:object>
          <v:shape alt="eqId302efd5266f7868d8c67f7bb09dc2ddd" coordsize="21600,21600" filled="f" id="_x0000_i1286" o:ole="" o:preferrelative="t" stroked="f" style="width:30.75pt;height:12.3pt" type="#_x0000_t75">
            <v:stroke joinstyle="miter"/>
            <v:imagedata o:title="eqId302efd5266f7868d8c67f7bb09dc2ddd" r:id="rId454"/>
            <o:lock aspectratio="t" v:ext="edit"/>
            <w10:anchorlock/>
          </v:shape>
          <o:OLEObject DrawAspect="Content" ObjectID="_1468075986" ProgID="Equation.DSMT4" ShapeID="_x0000_i1286" Type="Embed" r:id="rId455"/>
        </w:object>
      </w:r>
      <w:r>
        <w:rPr>
          <w:sz w:val="21"/>
        </w:rPr>
        <w:t>，</w:t>
      </w:r>
      <w:r>
        <w:object>
          <v:shape alt="eqIdb89616b8f5a62c7b06aec9f41454619e" coordsize="21600,21600" filled="f" id="_x0000_i1287" o:ole="" o:preferrelative="t" stroked="f" style="width:43.05pt;height:12.25pt" type="#_x0000_t75">
            <v:stroke joinstyle="miter"/>
            <v:imagedata o:title="eqIdb89616b8f5a62c7b06aec9f41454619e" r:id="rId456"/>
            <o:lock aspectratio="t" v:ext="edit"/>
            <w10:anchorlock/>
          </v:shape>
          <o:OLEObject DrawAspect="Content" ObjectID="_1468075987" ProgID="Equation.DSMT4" ShapeID="_x0000_i1287" Type="Embed" r:id="rId457"/>
        </w:object>
      </w:r>
      <w:r>
        <w:rPr>
          <w:sz w:val="21"/>
        </w:rPr>
        <w:t>，则</w:t>
      </w:r>
      <w:r>
        <w:object>
          <v:shape alt="eqIdc6b196ad4dc747f411262dbe23b15da1" coordsize="21600,21600" filled="f" id="_x0000_i1288" o:ole="" o:preferrelative="t" stroked="f" style="width:27.25pt;height:12.35pt" type="#_x0000_t75">
            <v:stroke joinstyle="miter"/>
            <v:imagedata o:title="eqIdc6b196ad4dc747f411262dbe23b15da1" r:id="rId458"/>
            <o:lock aspectratio="t" v:ext="edit"/>
            <w10:anchorlock/>
          </v:shape>
          <o:OLEObject DrawAspect="Content" ObjectID="_1468075988" ProgID="Equation.DSMT4" ShapeID="_x0000_i1288" Type="Embed" r:id="rId459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 xml:space="preserve">． </w:t>
      </w:r>
    </w:p>
    <w:p w14:paraId="636A4B9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43000" cy="1133475"/>
            <wp:effectExtent b="9525" l="0" r="0" t="0"/>
            <wp:docPr descr="@@@bea9b856-66ad-497e-9d15-c44d78ad40f1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ea9b856-66ad-497e-9d15-c44d78ad40f1" id="100031" name="图片 100031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E97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</w:t>
      </w:r>
      <w:r>
        <w:rPr>
          <w:color w:val="FF0000"/>
        </w:rPr>
        <w:object>
          <v:shape alt="eqIdc48be115cc619b47357ecb3e93b16da4" coordsize="21600,21600" filled="f" id="_x0000_i1289" o:ole="" o:preferrelative="t" stroked="f" style="width:21.95pt;height:11.3pt" type="#_x0000_t75">
            <v:stroke joinstyle="miter"/>
            <v:imagedata o:title="eqIdc48be115cc619b47357ecb3e93b16da4" r:id="rId461"/>
            <o:lock aspectratio="t" v:ext="edit"/>
            <w10:anchorlock/>
          </v:shape>
          <o:OLEObject DrawAspect="Content" ObjectID="_1468075989" ProgID="Equation.DSMT4" ShapeID="_x0000_i1289" Type="Embed" r:id="rId462"/>
        </w:object>
      </w:r>
    </w:p>
    <w:p w14:paraId="67D5F01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w:r>
        <w:rPr>
          <w:color w:val="FF0000"/>
        </w:rPr>
        <w:object>
          <v:shape alt="eqIdef4113c492885ba7c47fe42ac792578f" coordsize="21600,21600" filled="f" id="_x0000_i1290" o:ole="" o:preferrelative="t" stroked="f" style="width:16.7pt;height:12.7pt" type="#_x0000_t75">
            <v:stroke joinstyle="miter"/>
            <v:imagedata o:title="eqIdef4113c492885ba7c47fe42ac792578f" r:id="rId449"/>
            <o:lock aspectratio="t" v:ext="edit"/>
            <w10:anchorlock/>
          </v:shape>
          <o:OLEObject DrawAspect="Content" ObjectID="_1468075990" ProgID="Equation.DSMT4" ShapeID="_x0000_i1290" Type="Embed" r:id="rId463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alt="eqId828628c0876b45381c9a0edeb0fec236" coordsize="21600,21600" filled="f" id="_x0000_i1291" o:ole="" o:preferrelative="t" stroked="f" style="width:18.45pt;height:12.25pt" type="#_x0000_t75">
            <v:stroke joinstyle="miter"/>
            <v:imagedata o:title="eqId828628c0876b45381c9a0edeb0fec236" r:id="rId451"/>
            <o:lock aspectratio="t" v:ext="edit"/>
            <w10:anchorlock/>
          </v:shape>
          <o:OLEObject DrawAspect="Content" ObjectID="_1468075991" ProgID="Equation.DSMT4" ShapeID="_x0000_i1291" Type="Embed" r:id="rId464"/>
        </w:object>
      </w:r>
      <w:r>
        <w:rPr>
          <w:color w:val="FF0000"/>
          <w:sz w:val="21"/>
        </w:rPr>
        <w:t>分别平分</w:t>
      </w:r>
      <w:r>
        <w:rPr>
          <w:color w:val="FF0000"/>
        </w:rPr>
        <w:object>
          <v:shape alt="eqId7cbce11aa19b8bd2bf6ee5a834e005de" coordsize="21600,21600" filled="f" id="_x0000_i1292" o:ole="" o:preferrelative="t" stroked="f" style="width:34.25pt;height:12.25pt" type="#_x0000_t75">
            <v:stroke joinstyle="miter"/>
            <v:imagedata o:title="eqId7cbce11aa19b8bd2bf6ee5a834e005de" r:id="rId221"/>
            <o:lock aspectratio="t" v:ext="edit"/>
            <w10:anchorlock/>
          </v:shape>
          <o:OLEObject DrawAspect="Content" ObjectID="_1468075992" ProgID="Equation.DSMT4" ShapeID="_x0000_i1292" Type="Embed" r:id="rId465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alt="eqId302efd5266f7868d8c67f7bb09dc2ddd" coordsize="21600,21600" filled="f" id="_x0000_i1293" o:ole="" o:preferrelative="t" stroked="f" style="width:30.75pt;height:12.3pt" type="#_x0000_t75">
            <v:stroke joinstyle="miter"/>
            <v:imagedata o:title="eqId302efd5266f7868d8c67f7bb09dc2ddd" r:id="rId454"/>
            <o:lock aspectratio="t" v:ext="edit"/>
            <w10:anchorlock/>
          </v:shape>
          <o:OLEObject DrawAspect="Content" ObjectID="_1468075993" ProgID="Equation.DSMT4" ShapeID="_x0000_i1293" Type="Embed" r:id="rId466"/>
        </w:object>
      </w:r>
      <w:r>
        <w:rPr>
          <w:color w:val="FF0000"/>
          <w:sz w:val="21"/>
        </w:rPr>
        <w:t>，</w:t>
      </w:r>
    </w:p>
    <w:p w14:paraId="03CE74B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42b6b209c0a72680df2af76fe54a5ab6" coordsize="21600,21600" filled="f" id="_x0000_i1294" o:ole="" o:preferrelative="t" stroked="f" style="width:80.05pt;height:27.1pt" type="#_x0000_t75">
            <v:stroke joinstyle="miter"/>
            <v:imagedata o:title="eqId42b6b209c0a72680df2af76fe54a5ab6" r:id="rId467"/>
            <o:lock aspectratio="t" v:ext="edit"/>
            <w10:anchorlock/>
          </v:shape>
          <o:OLEObject DrawAspect="Content" ObjectID="_1468075994" ProgID="Equation.DSMT4" ShapeID="_x0000_i1294" Type="Embed" r:id="rId46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d4fbd0c67b4171bc93d233c9c1338d48" coordsize="21600,21600" filled="f" id="_x0000_i1295" o:ole="" o:preferrelative="t" stroked="f" style="width:78.25pt;height:26.95pt" type="#_x0000_t75">
            <v:stroke joinstyle="miter"/>
            <v:imagedata o:title="eqIdd4fbd0c67b4171bc93d233c9c1338d48" r:id="rId469"/>
            <o:lock aspectratio="t" v:ext="edit"/>
            <w10:anchorlock/>
          </v:shape>
          <o:OLEObject DrawAspect="Content" ObjectID="_1468075995" ProgID="Equation.DSMT4" ShapeID="_x0000_i1295" Type="Embed" r:id="rId470"/>
        </w:object>
      </w:r>
      <w:r>
        <w:rPr>
          <w:color w:val="FF0000"/>
          <w:sz w:val="21"/>
        </w:rPr>
        <w:t>，</w:t>
      </w:r>
    </w:p>
    <w:p w14:paraId="25A35B4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b89616b8f5a62c7b06aec9f41454619e" coordsize="21600,21600" filled="f" id="_x0000_i1296" o:ole="" o:preferrelative="t" stroked="f" style="width:43.05pt;height:12.25pt" type="#_x0000_t75">
            <v:stroke joinstyle="miter"/>
            <v:imagedata o:title="eqIdb89616b8f5a62c7b06aec9f41454619e" r:id="rId456"/>
            <o:lock aspectratio="t" v:ext="edit"/>
            <w10:anchorlock/>
          </v:shape>
          <o:OLEObject DrawAspect="Content" ObjectID="_1468075996" ProgID="Equation.DSMT4" ShapeID="_x0000_i1296" Type="Embed" r:id="rId471"/>
        </w:object>
      </w:r>
      <w:r>
        <w:rPr>
          <w:color w:val="FF0000"/>
          <w:sz w:val="21"/>
        </w:rPr>
        <w:t>，</w:t>
      </w:r>
    </w:p>
    <w:p w14:paraId="7DE59BA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55d1c7a0b452dd792bcf4e2913be704" coordsize="21600,21600" filled="f" id="_x0000_i1297" o:ole="" o:preferrelative="t" stroked="f" style="width:151.25pt;height:12.05pt" type="#_x0000_t75">
            <v:stroke joinstyle="miter"/>
            <v:imagedata o:title="eqId555d1c7a0b452dd792bcf4e2913be704" r:id="rId472"/>
            <o:lock aspectratio="t" v:ext="edit"/>
            <w10:anchorlock/>
          </v:shape>
          <o:OLEObject DrawAspect="Content" ObjectID="_1468075997" ProgID="Equation.DSMT4" ShapeID="_x0000_i1297" Type="Embed" r:id="rId473"/>
        </w:object>
      </w:r>
      <w:r>
        <w:rPr>
          <w:color w:val="FF0000"/>
          <w:sz w:val="21"/>
        </w:rPr>
        <w:t>，</w:t>
      </w:r>
    </w:p>
    <w:p w14:paraId="1E6F2D7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e1587b0bdea4bc4d96235caf02367ea1" coordsize="21600,21600" filled="f" id="_x0000_i1298" o:ole="" o:preferrelative="t" stroked="f" style="width:325.6pt;height:27.05pt" type="#_x0000_t75">
            <v:stroke joinstyle="miter"/>
            <v:imagedata o:title="eqIde1587b0bdea4bc4d96235caf02367ea1" r:id="rId474"/>
            <o:lock aspectratio="t" v:ext="edit"/>
            <w10:anchorlock/>
          </v:shape>
          <o:OLEObject DrawAspect="Content" ObjectID="_1468075998" ProgID="Equation.DSMT4" ShapeID="_x0000_i1298" Type="Embed" r:id="rId475"/>
        </w:object>
      </w:r>
      <w:r>
        <w:rPr>
          <w:color w:val="FF0000"/>
          <w:sz w:val="21"/>
        </w:rPr>
        <w:t>，</w:t>
      </w:r>
    </w:p>
    <w:p w14:paraId="24ECA4D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24bdb4e9b62a3698d34462ef855150fd" coordsize="21600,21600" filled="f" id="_x0000_i1299" o:ole="" o:preferrelative="t" stroked="f" style="width:322.05pt;height:17.85pt" type="#_x0000_t75">
            <v:stroke joinstyle="miter"/>
            <v:imagedata o:title="eqId24bdb4e9b62a3698d34462ef855150fd" r:id="rId476"/>
            <o:lock aspectratio="t" v:ext="edit"/>
            <w10:anchorlock/>
          </v:shape>
          <o:OLEObject DrawAspect="Content" ObjectID="_1468075999" ProgID="Equation.DSMT4" ShapeID="_x0000_i1299" Type="Embed" r:id="rId477"/>
        </w:object>
      </w:r>
      <w:r>
        <w:rPr>
          <w:color w:val="FF0000"/>
          <w:sz w:val="21"/>
        </w:rPr>
        <w:t>，</w:t>
      </w:r>
    </w:p>
    <w:p w14:paraId="40245E5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alt="eqId15fd474c6d7d831b306bcdd5a4a05360" coordsize="21600,21600" filled="f" id="_x0000_i1300" o:ole="" o:preferrelative="t" stroked="f" style="width:21.95pt;height:11.3pt" type="#_x0000_t75">
            <v:stroke joinstyle="miter"/>
            <v:imagedata o:title="eqId15fd474c6d7d831b306bcdd5a4a05360" r:id="rId478"/>
            <o:lock aspectratio="t" v:ext="edit"/>
            <w10:anchorlock/>
          </v:shape>
          <o:OLEObject DrawAspect="Content" ObjectID="_1468076000" ProgID="Equation.DSMT4" ShapeID="_x0000_i1300" Type="Embed" r:id="rId479"/>
        </w:object>
      </w:r>
      <w:r>
        <w:rPr>
          <w:color w:val="FF0000"/>
          <w:sz w:val="21"/>
        </w:rPr>
        <w:t>．</w:t>
      </w:r>
    </w:p>
    <w:p w14:paraId="3F256C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13．如图，阴影部分是一个喷水池，现要修建两条通向水池的小道</w:t>
      </w:r>
      <w:r>
        <w:object>
          <v:shape alt="eqIdbd33764ff4efddfe11a98a609753715c" coordsize="21600,21600" filled="f" id="_x0000_i1301" o:ole="" o:preferrelative="t" stroked="f" style="width:16.7pt;height:10.95pt" type="#_x0000_t75">
            <v:stroke joinstyle="miter"/>
            <v:imagedata o:title="eqIdbd33764ff4efddfe11a98a609753715c" r:id="rId480"/>
            <o:lock aspectratio="t" v:ext="edit"/>
            <w10:anchorlock/>
          </v:shape>
          <o:OLEObject DrawAspect="Content" ObjectID="_1468076001" ProgID="Equation.DSMT4" ShapeID="_x0000_i1301" Type="Embed" r:id="rId481"/>
        </w:object>
      </w:r>
      <w:r>
        <w:rPr>
          <w:sz w:val="21"/>
        </w:rPr>
        <w:t>和</w:t>
      </w:r>
      <w:r>
        <w:object>
          <v:shape alt="eqIdcf702adb116c1e46569eb7050d029f49" coordsize="21600,21600" filled="f" id="_x0000_i1302" o:ole="" o:preferrelative="t" stroked="f" style="width:17.55pt;height:13.65pt" type="#_x0000_t75">
            <v:stroke joinstyle="miter"/>
            <v:imagedata o:title="eqIdcf702adb116c1e46569eb7050d029f49" r:id="rId482"/>
            <o:lock aspectratio="t" v:ext="edit"/>
            <w10:anchorlock/>
          </v:shape>
          <o:OLEObject DrawAspect="Content" ObjectID="_1468076002" ProgID="Equation.DSMT4" ShapeID="_x0000_i1302" Type="Embed" r:id="rId483"/>
        </w:object>
      </w:r>
      <w:r>
        <w:rPr>
          <w:sz w:val="21"/>
        </w:rPr>
        <w:t>，要求</w:t>
      </w:r>
      <w:r>
        <w:object>
          <v:shape alt="eqIdbd33764ff4efddfe11a98a609753715c" coordsize="21600,21600" filled="f" id="_x0000_i1303" o:ole="" o:preferrelative="t" stroked="f" style="width:16.7pt;height:10.95pt" type="#_x0000_t75">
            <v:stroke joinstyle="miter"/>
            <v:imagedata o:title="eqIdbd33764ff4efddfe11a98a609753715c" r:id="rId480"/>
            <o:lock aspectratio="t" v:ext="edit"/>
            <w10:anchorlock/>
          </v:shape>
          <o:OLEObject DrawAspect="Content" ObjectID="_1468076003" ProgID="Equation.DSMT4" ShapeID="_x0000_i1303" Type="Embed" r:id="rId484"/>
        </w:object>
      </w:r>
      <w:r>
        <w:rPr>
          <w:sz w:val="21"/>
        </w:rPr>
        <w:t>和</w:t>
      </w:r>
      <w:r>
        <w:object>
          <v:shape alt="eqIdcf702adb116c1e46569eb7050d029f49" coordsize="21600,21600" filled="f" id="_x0000_i1304" o:ole="" o:preferrelative="t" stroked="f" style="width:17.55pt;height:13.65pt" type="#_x0000_t75">
            <v:stroke joinstyle="miter"/>
            <v:imagedata o:title="eqIdcf702adb116c1e46569eb7050d029f49" r:id="rId482"/>
            <o:lock aspectratio="t" v:ext="edit"/>
            <w10:anchorlock/>
          </v:shape>
          <o:OLEObject DrawAspect="Content" ObjectID="_1468076004" ProgID="Equation.DSMT4" ShapeID="_x0000_i1304" Type="Embed" r:id="rId485"/>
        </w:object>
      </w:r>
      <w:r>
        <w:rPr>
          <w:sz w:val="21"/>
        </w:rPr>
        <w:t>所在的直线互相垂直．为了检验</w:t>
      </w:r>
      <w:r>
        <w:object>
          <v:shape alt="eqIdbd33764ff4efddfe11a98a609753715c" coordsize="21600,21600" filled="f" id="_x0000_i1305" o:ole="" o:preferrelative="t" stroked="f" style="width:16.7pt;height:10.95pt" type="#_x0000_t75">
            <v:stroke joinstyle="miter"/>
            <v:imagedata o:title="eqIdbd33764ff4efddfe11a98a609753715c" r:id="rId480"/>
            <o:lock aspectratio="t" v:ext="edit"/>
            <w10:anchorlock/>
          </v:shape>
          <o:OLEObject DrawAspect="Content" ObjectID="_1468076005" ProgID="Equation.DSMT4" ShapeID="_x0000_i1305" Type="Embed" r:id="rId486"/>
        </w:object>
      </w:r>
      <w:r>
        <w:rPr>
          <w:sz w:val="21"/>
        </w:rPr>
        <w:t>和</w:t>
      </w:r>
      <w:r>
        <w:object>
          <v:shape alt="eqIdcf702adb116c1e46569eb7050d029f49" coordsize="21600,21600" filled="f" id="_x0000_i1306" o:ole="" o:preferrelative="t" stroked="f" style="width:17.55pt;height:13.65pt" type="#_x0000_t75">
            <v:stroke joinstyle="miter"/>
            <v:imagedata o:title="eqIdcf702adb116c1e46569eb7050d029f49" r:id="rId482"/>
            <o:lock aspectratio="t" v:ext="edit"/>
            <w10:anchorlock/>
          </v:shape>
          <o:OLEObject DrawAspect="Content" ObjectID="_1468076006" ProgID="Equation.DSMT4" ShapeID="_x0000_i1306" Type="Embed" r:id="rId487"/>
        </w:object>
      </w:r>
      <w:r>
        <w:rPr>
          <w:sz w:val="21"/>
        </w:rPr>
        <w:t>是否垂直，小亮同学在水池外的平地上选定一个可直接到达点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，然后测得</w:t>
      </w:r>
      <w:r>
        <w:object>
          <v:shape alt="eqId1856b6cd3c596843fa17c1fe3ade9080" coordsize="21600,21600" filled="f" id="_x0000_i1307" o:ole="" o:preferrelative="t" stroked="f" style="width:43.05pt;height:12.75pt" type="#_x0000_t75">
            <v:stroke joinstyle="miter"/>
            <v:imagedata o:title="eqId1856b6cd3c596843fa17c1fe3ade9080" r:id="rId488"/>
            <o:lock aspectratio="t" v:ext="edit"/>
            <w10:anchorlock/>
          </v:shape>
          <o:OLEObject DrawAspect="Content" ObjectID="_1468076007" ProgID="Equation.DSMT4" ShapeID="_x0000_i1307" Type="Embed" r:id="rId489"/>
        </w:object>
      </w:r>
      <w:r>
        <w:rPr>
          <w:sz w:val="21"/>
        </w:rPr>
        <w:t>，</w:t>
      </w:r>
      <w:r>
        <w:object>
          <v:shape alt="eqId9b173ac8cc4ac4f1c9e1daaa605fbb27" coordsize="21600,21600" filled="f" id="_x0000_i1308" o:ole="" o:preferrelative="t" stroked="f" style="width:43.95pt;height:12.45pt" type="#_x0000_t75">
            <v:stroke joinstyle="miter"/>
            <v:imagedata o:title="eqId9b173ac8cc4ac4f1c9e1daaa605fbb27" r:id="rId490"/>
            <o:lock aspectratio="t" v:ext="edit"/>
            <w10:anchorlock/>
          </v:shape>
          <o:OLEObject DrawAspect="Content" ObjectID="_1468076008" ProgID="Equation.DSMT4" ShapeID="_x0000_i1308" Type="Embed" r:id="rId491"/>
        </w:object>
      </w:r>
      <w:r>
        <w:rPr>
          <w:sz w:val="21"/>
        </w:rPr>
        <w:t>，</w:t>
      </w:r>
      <w:r>
        <w:object>
          <v:shape alt="eqIdce89e49d441b7285cae9a78dfe069932" coordsize="21600,21600" filled="f" id="_x0000_i1309" o:ole="" o:preferrelative="t" stroked="f" style="width:44.85pt;height:12.8pt" type="#_x0000_t75">
            <v:stroke joinstyle="miter"/>
            <v:imagedata o:title="eqIdce89e49d441b7285cae9a78dfe069932" r:id="rId492"/>
            <o:lock aspectratio="t" v:ext="edit"/>
            <w10:anchorlock/>
          </v:shape>
          <o:OLEObject DrawAspect="Content" ObjectID="_1468076009" ProgID="Equation.DSMT4" ShapeID="_x0000_i1309" Type="Embed" r:id="rId493"/>
        </w:object>
      </w:r>
      <w:r>
        <w:rPr>
          <w:sz w:val="21"/>
        </w:rPr>
        <w:t>．请问：这样做</w:t>
      </w:r>
      <w:r>
        <w:object>
          <v:shape alt="eqIdbd33764ff4efddfe11a98a609753715c" coordsize="21600,21600" filled="f" id="_x0000_i1310" o:ole="" o:preferrelative="t" stroked="f" style="width:16.7pt;height:10.95pt" type="#_x0000_t75">
            <v:stroke joinstyle="miter"/>
            <v:imagedata o:title="eqIdbd33764ff4efddfe11a98a609753715c" r:id="rId480"/>
            <o:lock aspectratio="t" v:ext="edit"/>
            <w10:anchorlock/>
          </v:shape>
          <o:OLEObject DrawAspect="Content" ObjectID="_1468076010" ProgID="Equation.DSMT4" ShapeID="_x0000_i1310" Type="Embed" r:id="rId494"/>
        </w:object>
      </w:r>
      <w:r>
        <w:rPr>
          <w:sz w:val="21"/>
        </w:rPr>
        <w:t>和</w:t>
      </w:r>
      <w:r>
        <w:object>
          <v:shape alt="eqIdcf702adb116c1e46569eb7050d029f49" coordsize="21600,21600" filled="f" id="_x0000_i1311" o:ole="" o:preferrelative="t" stroked="f" style="width:17.55pt;height:13.65pt" type="#_x0000_t75">
            <v:stroke joinstyle="miter"/>
            <v:imagedata o:title="eqIdcf702adb116c1e46569eb7050d029f49" r:id="rId482"/>
            <o:lock aspectratio="t" v:ext="edit"/>
            <w10:anchorlock/>
          </v:shape>
          <o:OLEObject DrawAspect="Content" ObjectID="_1468076011" ProgID="Equation.DSMT4" ShapeID="_x0000_i1311" Type="Embed" r:id="rId495"/>
        </w:object>
      </w:r>
      <w:r>
        <w:rPr>
          <w:sz w:val="21"/>
        </w:rPr>
        <w:t>的位置关系是否垂直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（填是或否）．</w:t>
      </w:r>
    </w:p>
    <w:p w14:paraId="0FEEAC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47775" cy="1104900"/>
            <wp:effectExtent b="0" l="0" r="9525" t="0"/>
            <wp:docPr descr="@@@dbff1eff-fb3c-4b78-a6b6-d8af04679f78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bff1eff-fb3c-4b78-a6b6-d8af04679f78" id="100033" name="图片 100033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C5F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【答案】是</w:t>
      </w:r>
    </w:p>
    <w:p w14:paraId="2F83C8A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【详解】解：延长</w:t>
      </w:r>
      <w:r>
        <w:rPr>
          <w:color w:val="FF0000"/>
        </w:rPr>
        <w:object>
          <v:shape alt="eqIdbd33764ff4efddfe11a98a609753715c" coordsize="21600,21600" filled="f" id="_x0000_i1312" o:ole="" o:preferrelative="t" stroked="f" style="width:16.7pt;height:10.95pt" type="#_x0000_t75">
            <v:stroke joinstyle="miter"/>
            <v:imagedata o:title="eqIdbd33764ff4efddfe11a98a609753715c" r:id="rId480"/>
            <o:lock aspectratio="t" v:ext="edit"/>
            <w10:anchorlock/>
          </v:shape>
          <o:OLEObject DrawAspect="Content" ObjectID="_1468076012" ProgID="Equation.DSMT4" ShapeID="_x0000_i1312" Type="Embed" r:id="rId497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cf702adb116c1e46569eb7050d029f49" coordsize="21600,21600" filled="f" id="_x0000_i1313" o:ole="" o:preferrelative="t" stroked="f" style="width:17.55pt;height:13.65pt" type="#_x0000_t75">
            <v:stroke joinstyle="miter"/>
            <v:imagedata o:title="eqIdcf702adb116c1e46569eb7050d029f49" r:id="rId482"/>
            <o:lock aspectratio="t" v:ext="edit"/>
            <w10:anchorlock/>
          </v:shape>
          <o:OLEObject DrawAspect="Content" ObjectID="_1468076013" ProgID="Equation.DSMT4" ShapeID="_x0000_i1313" Type="Embed" r:id="rId498"/>
        </w:object>
      </w:r>
      <w:r>
        <w:rPr>
          <w:color w:val="FF0000"/>
          <w:sz w:val="21"/>
        </w:rPr>
        <w:t>交于点</w:t>
      </w:r>
      <w:r>
        <w:rPr>
          <w:color w:val="FF0000"/>
        </w:rPr>
        <w:object>
          <v:shape alt="eqId8455657dde27aabe6adb7b188e031c11" coordsize="21600,21600" filled="f" id="_x0000_i1314" o:ole="" o:preferrelative="t" stroked="f" style="width:11.4pt;height:11.4pt" type="#_x0000_t75">
            <v:stroke joinstyle="miter"/>
            <v:imagedata o:title="eqId8455657dde27aabe6adb7b188e031c11" r:id="rId277"/>
            <o:lock aspectratio="t" v:ext="edit"/>
            <w10:anchorlock/>
          </v:shape>
          <o:OLEObject DrawAspect="Content" ObjectID="_1468076014" ProgID="Equation.DSMT4" ShapeID="_x0000_i1314" Type="Embed" r:id="rId49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bd33764ff4efddfe11a98a609753715c" coordsize="21600,21600" filled="f" id="_x0000_i1315" o:ole="" o:preferrelative="t" stroked="f" style="width:16.7pt;height:10.95pt" type="#_x0000_t75">
            <v:stroke joinstyle="miter"/>
            <v:imagedata o:title="eqIdbd33764ff4efddfe11a98a609753715c" r:id="rId480"/>
            <o:lock aspectratio="t" v:ext="edit"/>
            <w10:anchorlock/>
          </v:shape>
          <o:OLEObject DrawAspect="Content" ObjectID="_1468076015" ProgID="Equation.DSMT4" ShapeID="_x0000_i1315" Type="Embed" r:id="rId500"/>
        </w:object>
      </w:r>
      <w:r>
        <w:rPr>
          <w:color w:val="FF0000"/>
          <w:sz w:val="21"/>
        </w:rPr>
        <w:t>的延长线与</w:t>
      </w:r>
      <w:r>
        <w:rPr>
          <w:color w:val="FF0000"/>
        </w:rPr>
        <w:object>
          <v:shape alt="eqIdf53330c107f8245290a5a42c3d356acd" coordsize="21600,21600" filled="f" id="_x0000_i1316" o:ole="" o:preferrelative="t" stroked="f" style="width:17.55pt;height:14.4pt" type="#_x0000_t75">
            <v:stroke joinstyle="miter"/>
            <v:imagedata o:title="eqIdf53330c107f8245290a5a42c3d356acd" r:id="rId501"/>
            <o:lock aspectratio="t" v:ext="edit"/>
            <w10:anchorlock/>
          </v:shape>
          <o:OLEObject DrawAspect="Content" ObjectID="_1468076016" ProgID="Equation.DSMT4" ShapeID="_x0000_i1316" Type="Embed" r:id="rId502"/>
        </w:object>
      </w:r>
      <w:r>
        <w:rPr>
          <w:color w:val="FF0000"/>
          <w:sz w:val="21"/>
        </w:rPr>
        <w:t>交于点</w:t>
      </w:r>
      <w:r>
        <w:rPr>
          <w:color w:val="FF0000"/>
        </w:rPr>
        <w:object>
          <v:shape alt="eqIda0ed1ec316bc54c37c4286c208f55667" coordsize="21600,21600" filled="f" id="_x0000_i1317" o:ole="" o:preferrelative="t" stroked="f" style="width:11.4pt;height:11.4pt" type="#_x0000_t75">
            <v:stroke joinstyle="miter"/>
            <v:imagedata o:title="eqIda0ed1ec316bc54c37c4286c208f55667" r:id="rId145"/>
            <o:lock aspectratio="t" v:ext="edit"/>
            <w10:anchorlock/>
          </v:shape>
          <o:OLEObject DrawAspect="Content" ObjectID="_1468076017" ProgID="Equation.DSMT4" ShapeID="_x0000_i1317" Type="Embed" r:id="rId503"/>
        </w:object>
      </w:r>
      <w:r>
        <w:rPr>
          <w:color w:val="FF0000"/>
          <w:sz w:val="21"/>
        </w:rPr>
        <w:t>，如图所示：</w:t>
      </w:r>
    </w:p>
    <w:p w14:paraId="73F5D88A">
      <w:pPr>
        <w:shd w:color="auto" w:fill="F2F2F2" w:val="clear"/>
        <w:spacing w:line="360" w:lineRule="auto"/>
        <w:jc w:val="both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247775" cy="1104900"/>
            <wp:effectExtent b="0" l="0" r="9525" t="0"/>
            <wp:docPr descr="@@@48e10a80-2a78-43b4-957a-9ec11abe71a5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8e10a80-2a78-43b4-957a-9ec11abe71a5" id="100035" name="图片 100035"/>
                    <pic:cNvPicPr>
                      <a:picLocks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F26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则</w:t>
      </w:r>
      <w:r>
        <w:rPr>
          <w:color w:val="FF0000"/>
        </w:rPr>
        <w:object>
          <v:shape alt="eqIdb8440cd511326d70829ac23720d05e28" coordsize="21600,21600" filled="f" id="_x0000_i1318" o:ole="" o:preferrelative="t" stroked="f" style="width:158.4pt;height:14.5pt" type="#_x0000_t75">
            <v:stroke joinstyle="miter"/>
            <v:imagedata o:title="eqIdb8440cd511326d70829ac23720d05e28" r:id="rId505"/>
            <o:lock aspectratio="t" v:ext="edit"/>
            <w10:anchorlock/>
          </v:shape>
          <o:OLEObject DrawAspect="Content" ObjectID="_1468076018" ProgID="Equation.DSMT4" ShapeID="_x0000_i1318" Type="Embed" r:id="rId506"/>
        </w:object>
      </w:r>
      <w:r>
        <w:rPr>
          <w:color w:val="FF0000"/>
          <w:sz w:val="21"/>
        </w:rPr>
        <w:t>．</w:t>
      </w:r>
    </w:p>
    <w:p w14:paraId="6229DB7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319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019" ProgID="Equation.DSMT4" ShapeID="_x0000_i1319" Type="Embed" r:id="rId507"/>
        </w:object>
      </w:r>
      <w:r>
        <w:rPr>
          <w:color w:val="FF0000"/>
        </w:rPr>
        <w:object>
          <v:shape alt="eqId6b8ea235df5ecf32fcadba95b998c69b" coordsize="21600,21600" filled="f" id="_x0000_i1320" o:ole="" o:preferrelative="t" stroked="f" style="width:174.2pt;height:14.5pt" type="#_x0000_t75">
            <v:stroke joinstyle="miter"/>
            <v:imagedata o:title="eqId6b8ea235df5ecf32fcadba95b998c69b" r:id="rId508"/>
            <o:lock aspectratio="t" v:ext="edit"/>
            <w10:anchorlock/>
          </v:shape>
          <o:OLEObject DrawAspect="Content" ObjectID="_1468076020" ProgID="Equation.DSMT4" ShapeID="_x0000_i1320" Type="Embed" r:id="rId509"/>
        </w:object>
      </w:r>
      <w:r>
        <w:rPr>
          <w:color w:val="FF0000"/>
          <w:sz w:val="21"/>
        </w:rPr>
        <w:t>．</w:t>
      </w:r>
    </w:p>
    <w:p w14:paraId="4BA4F84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321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021" ProgID="Equation.DSMT4" ShapeID="_x0000_i1321" Type="Embed" r:id="rId510"/>
        </w:object>
      </w:r>
      <w:r>
        <w:rPr>
          <w:color w:val="FF0000"/>
        </w:rPr>
        <w:object>
          <v:shape alt="eqIda818f70e6b73f2608b52093fa538b3f7" coordsize="21600,21600" filled="f" id="_x0000_i1322" o:ole="" o:preferrelative="t" stroked="f" style="width:42.2pt;height:13.65pt" type="#_x0000_t75">
            <v:stroke joinstyle="miter"/>
            <v:imagedata o:title="eqIda818f70e6b73f2608b52093fa538b3f7" r:id="rId511"/>
            <o:lock aspectratio="t" v:ext="edit"/>
            <w10:anchorlock/>
          </v:shape>
          <o:OLEObject DrawAspect="Content" ObjectID="_1468076022" ProgID="Equation.DSMT4" ShapeID="_x0000_i1322" Type="Embed" r:id="rId512"/>
        </w:object>
      </w:r>
      <w:r>
        <w:rPr>
          <w:color w:val="FF0000"/>
          <w:sz w:val="21"/>
        </w:rPr>
        <w:t>．</w:t>
      </w:r>
    </w:p>
    <w:p w14:paraId="2698364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故答案为：是．</w:t>
      </w:r>
    </w:p>
    <w:p w14:paraId="62BA88B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14．如图，将直尺与30°角的三角尺叠放在一起，若</w:t>
      </w:r>
      <w:r>
        <w:object>
          <v:shape alt="eqId549e5f33a19a69be46158fd002f383ce" coordsize="21600,21600" filled="f" id="_x0000_i1323" o:ole="" o:preferrelative="t" stroked="f" style="width:39.55pt;height:12.5pt" type="#_x0000_t75">
            <v:stroke joinstyle="miter"/>
            <v:imagedata o:title="eqId549e5f33a19a69be46158fd002f383ce" r:id="rId513"/>
            <o:lock aspectratio="t" v:ext="edit"/>
            <w10:anchorlock/>
          </v:shape>
          <o:OLEObject DrawAspect="Content" ObjectID="_1468076023" ProgID="Equation.DSMT4" ShapeID="_x0000_i1323" Type="Embed" r:id="rId514"/>
        </w:object>
      </w:r>
      <w:r>
        <w:rPr>
          <w:sz w:val="21"/>
        </w:rPr>
        <w:t>，则</w:t>
      </w:r>
      <w:r>
        <w:object>
          <v:shape alt="eqId9d57899ad4774aed9ccc7bd23db72153" coordsize="21600,21600" filled="f" id="_x0000_i1324" o:ole="" o:preferrelative="t" stroked="f" style="width:16.7pt;height:11.6pt" type="#_x0000_t75">
            <v:stroke joinstyle="miter"/>
            <v:imagedata o:title="eqId9d57899ad4774aed9ccc7bd23db72153" r:id="rId515"/>
            <o:lock aspectratio="t" v:ext="edit"/>
            <w10:anchorlock/>
          </v:shape>
          <o:OLEObject DrawAspect="Content" ObjectID="_1468076024" ProgID="Equation.DSMT4" ShapeID="_x0000_i1324" Type="Embed" r:id="rId516"/>
        </w:object>
      </w:r>
      <w:r>
        <w:rPr>
          <w:sz w:val="21"/>
        </w:rPr>
        <w:t>的大小是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°．</w:t>
      </w:r>
    </w:p>
    <w:p w14:paraId="4E8107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66825" cy="1047750"/>
            <wp:effectExtent b="6350" l="0" r="3175" t="0"/>
            <wp:docPr descr="@@@d32da112-518f-4044-a1c6-09d56a090bb1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32da112-518f-4044-a1c6-09d56a090bb1" id="100037" name="图片 100037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734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【答案】55</w:t>
      </w:r>
    </w:p>
    <w:p w14:paraId="205B622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【详解】解：如图：</w:t>
      </w:r>
    </w:p>
    <w:p w14:paraId="0581E90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257300" cy="1038225"/>
            <wp:effectExtent b="3175" l="0" r="0" t="0"/>
            <wp:docPr descr="@@@a228c0bc-4033-4ec2-9b77-7f1094b131b3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228c0bc-4033-4ec2-9b77-7f1094b131b3" id="100039" name="图片 100039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B41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由</w:t>
      </w:r>
      <w:r>
        <w:rPr>
          <w:color w:val="FF0000"/>
        </w:rPr>
        <w:object>
          <v:shape alt="eqIdf6b86c22b670a8e9f3896f9e8883fbbb" coordsize="21600,21600" filled="f" id="_x0000_i1325" o:ole="" o:preferrelative="t" stroked="f" style="width:17.55pt;height:12.25pt" type="#_x0000_t75">
            <v:stroke joinstyle="miter"/>
            <v:imagedata o:title="eqIdf6b86c22b670a8e9f3896f9e8883fbbb" r:id="rId201"/>
            <o:lock aspectratio="t" v:ext="edit"/>
            <w10:anchorlock/>
          </v:shape>
          <o:OLEObject DrawAspect="Content" ObjectID="_1468076025" ProgID="Equation.DSMT4" ShapeID="_x0000_i1325" Type="Embed" r:id="rId519"/>
        </w:object>
      </w:r>
      <w:r>
        <w:rPr>
          <w:color w:val="FF0000"/>
          <w:sz w:val="21"/>
        </w:rPr>
        <w:t>的三角尺可知</w:t>
      </w:r>
      <w:r>
        <w:rPr>
          <w:color w:val="FF0000"/>
        </w:rPr>
        <w:object>
          <v:shape alt="eqId344aef00ac913f6ce14e288e1cb58b41" coordsize="21600,21600" filled="f" id="_x0000_i1326" o:ole="" o:preferrelative="t" stroked="f" style="width:41.3pt;height:11.8pt" type="#_x0000_t75">
            <v:stroke joinstyle="miter"/>
            <v:imagedata o:title="eqId344aef00ac913f6ce14e288e1cb58b41" r:id="rId520"/>
            <o:lock aspectratio="t" v:ext="edit"/>
            <w10:anchorlock/>
          </v:shape>
          <o:OLEObject DrawAspect="Content" ObjectID="_1468076026" ProgID="Equation.DSMT4" ShapeID="_x0000_i1326" Type="Embed" r:id="rId521"/>
        </w:object>
      </w:r>
      <w:r>
        <w:rPr>
          <w:color w:val="FF0000"/>
          <w:sz w:val="21"/>
        </w:rPr>
        <w:t>，</w:t>
      </w:r>
    </w:p>
    <w:p w14:paraId="7543590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c421491127c58b2141385acabea0841e" coordsize="21600,21600" filled="f" id="_x0000_i1327" o:ole="" o:preferrelative="t" stroked="f" style="width:190.05pt;height:12.3pt" type="#_x0000_t75">
            <v:stroke joinstyle="miter"/>
            <v:imagedata o:title="eqIdc421491127c58b2141385acabea0841e" r:id="rId522"/>
            <o:lock aspectratio="t" v:ext="edit"/>
            <w10:anchorlock/>
          </v:shape>
          <o:OLEObject DrawAspect="Content" ObjectID="_1468076027" ProgID="Equation.DSMT4" ShapeID="_x0000_i1327" Type="Embed" r:id="rId523"/>
        </w:object>
      </w:r>
      <w:r>
        <w:rPr>
          <w:color w:val="FF0000"/>
          <w:sz w:val="21"/>
        </w:rPr>
        <w:t>．</w:t>
      </w:r>
    </w:p>
    <w:p w14:paraId="7A3632C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由平行线的性质可知</w:t>
      </w:r>
      <w:r>
        <w:rPr>
          <w:color w:val="FF0000"/>
        </w:rPr>
        <w:object>
          <v:shape alt="eqIda30236a745f3d76696b9df7826007b58" coordsize="21600,21600" filled="f" id="_x0000_i1328" o:ole="" o:preferrelative="t" stroked="f" style="width:65.05pt;height:12.7pt" type="#_x0000_t75">
            <v:stroke joinstyle="miter"/>
            <v:imagedata o:title="eqIda30236a745f3d76696b9df7826007b58" r:id="rId524"/>
            <o:lock aspectratio="t" v:ext="edit"/>
            <w10:anchorlock/>
          </v:shape>
          <o:OLEObject DrawAspect="Content" ObjectID="_1468076028" ProgID="Equation.DSMT4" ShapeID="_x0000_i1328" Type="Embed" r:id="rId525"/>
        </w:object>
      </w:r>
      <w:r>
        <w:rPr>
          <w:color w:val="FF0000"/>
          <w:sz w:val="21"/>
        </w:rPr>
        <w:t>．</w:t>
      </w:r>
    </w:p>
    <w:p w14:paraId="475E323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故答案为：55．</w:t>
      </w:r>
    </w:p>
    <w:p w14:paraId="779B68B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15．如图所示，</w:t>
      </w:r>
      <w:r>
        <w:object>
          <v:shape alt="eqId28abe56e8e41ffcce1ee0358488dcaf4" coordsize="21600,21600" filled="f" id="_x0000_i1329" o:ole="" o:preferrelative="t" stroked="f" style="width:57.2pt;height:12.25pt" type="#_x0000_t75">
            <v:stroke joinstyle="miter"/>
            <v:imagedata o:title="eqId28abe56e8e41ffcce1ee0358488dcaf4" r:id="rId526"/>
            <o:lock aspectratio="t" v:ext="edit"/>
            <w10:anchorlock/>
          </v:shape>
          <o:OLEObject DrawAspect="Content" ObjectID="_1468076029" ProgID="Equation.DSMT4" ShapeID="_x0000_i1329" Type="Embed" r:id="rId527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为</w:t>
      </w:r>
      <w:r>
        <w:object>
          <v:shape alt="eqId6d7b2fe01a33c4825f9974ed9663a99c" coordsize="21600,21600" filled="f" id="_x0000_i1330" o:ole="" o:preferrelative="t" stroked="f" style="width:34.25pt;height:12.25pt" type="#_x0000_t75">
            <v:stroke joinstyle="miter"/>
            <v:imagedata o:title="eqId6d7b2fe01a33c4825f9974ed9663a99c" r:id="rId528"/>
            <o:lock aspectratio="t" v:ext="edit"/>
            <w10:anchorlock/>
          </v:shape>
          <o:OLEObject DrawAspect="Content" ObjectID="_1468076030" ProgID="Equation.DSMT4" ShapeID="_x0000_i1330" Type="Embed" r:id="rId529"/>
        </w:object>
      </w:r>
      <w:r>
        <w:rPr>
          <w:sz w:val="21"/>
        </w:rPr>
        <w:t>内的一点，分别作出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点关于</w:t>
      </w:r>
      <w:r>
        <w:object>
          <v:shape alt="eqIdef4113c492885ba7c47fe42ac792578f" coordsize="21600,21600" filled="f" id="_x0000_i1331" o:ole="" o:preferrelative="t" stroked="f" style="width:16.7pt;height:12.7pt" type="#_x0000_t75">
            <v:stroke joinstyle="miter"/>
            <v:imagedata o:title="eqIdef4113c492885ba7c47fe42ac792578f" r:id="rId449"/>
            <o:lock aspectratio="t" v:ext="edit"/>
            <w10:anchorlock/>
          </v:shape>
          <o:OLEObject DrawAspect="Content" ObjectID="_1468076031" ProgID="Equation.DSMT4" ShapeID="_x0000_i1331" Type="Embed" r:id="rId530"/>
        </w:object>
      </w:r>
      <w:r>
        <w:rPr>
          <w:sz w:val="21"/>
        </w:rPr>
        <w:t>、</w:t>
      </w:r>
      <w:r>
        <w:object>
          <v:shape alt="eqIdb90e0f35eda1a729fed485f83da5ea9d" coordsize="21600,21600" filled="f" id="_x0000_i1332" o:ole="" o:preferrelative="t" stroked="f" style="width:17.55pt;height:12.25pt" type="#_x0000_t75">
            <v:stroke joinstyle="miter"/>
            <v:imagedata o:title="eqIdb90e0f35eda1a729fed485f83da5ea9d" r:id="rId531"/>
            <o:lock aspectratio="t" v:ext="edit"/>
            <w10:anchorlock/>
          </v:shape>
          <o:OLEObject DrawAspect="Content" ObjectID="_1468076032" ProgID="Equation.DSMT4" ShapeID="_x0000_i1332" Type="Embed" r:id="rId532"/>
        </w:object>
      </w:r>
      <w:r>
        <w:rPr>
          <w:sz w:val="21"/>
        </w:rPr>
        <w:t>的对称点</w:t>
      </w:r>
      <w:r>
        <w:object>
          <v:shape alt="eqId2708fa6298e52f617383efc175b71ddc" coordsize="21600,21600" filled="f" id="_x0000_i1333" o:ole="" o:preferrelative="t" stroked="f" style="width:10.55pt;height:15.8pt" type="#_x0000_t75">
            <v:stroke joinstyle="miter"/>
            <v:imagedata o:title="eqId2708fa6298e52f617383efc175b71ddc" r:id="rId533"/>
            <o:lock aspectratio="t" v:ext="edit"/>
            <w10:anchorlock/>
          </v:shape>
          <o:OLEObject DrawAspect="Content" ObjectID="_1468076033" ProgID="Equation.DSMT4" ShapeID="_x0000_i1333" Type="Embed" r:id="rId534"/>
        </w:object>
      </w:r>
      <w:r>
        <w:rPr>
          <w:sz w:val="21"/>
        </w:rPr>
        <w:t>、</w:t>
      </w:r>
      <w:r>
        <w:object>
          <v:shape alt="eqId9b9cb8e6ff801523b0304576cd69fd2d" coordsize="21600,21600" filled="f" id="_x0000_i1334" o:ole="" o:preferrelative="t" stroked="f" style="width:11.4pt;height:15.8pt" type="#_x0000_t75">
            <v:stroke joinstyle="miter"/>
            <v:imagedata o:title="eqId9b9cb8e6ff801523b0304576cd69fd2d" r:id="rId535"/>
            <o:lock aspectratio="t" v:ext="edit"/>
            <w10:anchorlock/>
          </v:shape>
          <o:OLEObject DrawAspect="Content" ObjectID="_1468076034" ProgID="Equation.DSMT4" ShapeID="_x0000_i1334" Type="Embed" r:id="rId536"/>
        </w:object>
      </w:r>
      <w:r>
        <w:rPr>
          <w:sz w:val="21"/>
        </w:rPr>
        <w:t>，连接</w:t>
      </w:r>
      <w:r>
        <w:object>
          <v:shape alt="eqIda4a949c00526fddf435423272cf10f25" coordsize="21600,21600" filled="f" id="_x0000_i1335" o:ole="" o:preferrelative="t" stroked="f" style="width:20.2pt;height:15.65pt" type="#_x0000_t75">
            <v:stroke joinstyle="miter"/>
            <v:imagedata o:title="eqIda4a949c00526fddf435423272cf10f25" r:id="rId537"/>
            <o:lock aspectratio="t" v:ext="edit"/>
            <w10:anchorlock/>
          </v:shape>
          <o:OLEObject DrawAspect="Content" ObjectID="_1468076035" ProgID="Equation.DSMT4" ShapeID="_x0000_i1335" Type="Embed" r:id="rId538"/>
        </w:object>
      </w:r>
      <w:r>
        <w:rPr>
          <w:sz w:val="21"/>
        </w:rPr>
        <w:t>交</w:t>
      </w:r>
      <w:r>
        <w:object>
          <v:shape alt="eqIdef4113c492885ba7c47fe42ac792578f" coordsize="21600,21600" filled="f" id="_x0000_i1336" o:ole="" o:preferrelative="t" stroked="f" style="width:16.7pt;height:12.7pt" type="#_x0000_t75">
            <v:stroke joinstyle="miter"/>
            <v:imagedata o:title="eqIdef4113c492885ba7c47fe42ac792578f" r:id="rId449"/>
            <o:lock aspectratio="t" v:ext="edit"/>
            <w10:anchorlock/>
          </v:shape>
          <o:OLEObject DrawAspect="Content" ObjectID="_1468076036" ProgID="Equation.DSMT4" ShapeID="_x0000_i1336" Type="Embed" r:id="rId539"/>
        </w:object>
      </w:r>
      <w:r>
        <w:rPr>
          <w:sz w:val="21"/>
        </w:rPr>
        <w:t>于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，交</w:t>
      </w:r>
      <w:r>
        <w:object>
          <v:shape alt="eqIdb90e0f35eda1a729fed485f83da5ea9d" coordsize="21600,21600" filled="f" id="_x0000_i1337" o:ole="" o:preferrelative="t" stroked="f" style="width:17.55pt;height:12.25pt" type="#_x0000_t75">
            <v:stroke joinstyle="miter"/>
            <v:imagedata o:title="eqIdb90e0f35eda1a729fed485f83da5ea9d" r:id="rId531"/>
            <o:lock aspectratio="t" v:ext="edit"/>
            <w10:anchorlock/>
          </v:shape>
          <o:OLEObject DrawAspect="Content" ObjectID="_1468076037" ProgID="Equation.DSMT4" ShapeID="_x0000_i1337" Type="Embed" r:id="rId540"/>
        </w:object>
      </w:r>
      <w:r>
        <w:rPr>
          <w:sz w:val="21"/>
        </w:rPr>
        <w:t>于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，则</w:t>
      </w:r>
      <w:r>
        <w:object>
          <v:shape alt="eqIdede1745e549ad66e2c9c4968cbc72e15" coordsize="21600,21600" filled="f" id="_x0000_i1338" o:ole="" o:preferrelative="t" stroked="f" style="width:43.05pt;height:11.85pt" type="#_x0000_t75">
            <v:stroke joinstyle="miter"/>
            <v:imagedata o:title="eqIdede1745e549ad66e2c9c4968cbc72e15" r:id="rId541"/>
            <o:lock aspectratio="t" v:ext="edit"/>
            <w10:anchorlock/>
          </v:shape>
          <o:OLEObject DrawAspect="Content" ObjectID="_1468076038" ProgID="Equation.DSMT4" ShapeID="_x0000_i1338" Type="Embed" r:id="rId54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</w:t>
      </w:r>
      <w:r>
        <w:rPr>
          <w:sz w:val="21"/>
        </w:rPr>
        <w:t>．</w:t>
      </w:r>
    </w:p>
    <w:p w14:paraId="63D4062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28725" cy="1162050"/>
            <wp:effectExtent b="0" l="0" r="3175" t="0"/>
            <wp:docPr descr="@@@adb84efa-e4bc-4419-a99d-b881f0b78d8f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db84efa-e4bc-4419-a99d-b881f0b78d8f" id="100041" name="图片 100041"/>
                    <pic:cNvPicPr>
                      <a:picLocks noChangeAspect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540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</w:t>
      </w:r>
      <w:r>
        <w:rPr>
          <w:color w:val="FF0000"/>
        </w:rPr>
        <w:object>
          <v:shape alt="eqId263a505564d8c9154a5b40beb03f7bdf" coordsize="21600,21600" filled="f" id="_x0000_i1339" o:ole="" o:preferrelative="t" stroked="f" style="width:17.55pt;height:12.25pt" type="#_x0000_t75">
            <v:stroke joinstyle="miter"/>
            <v:imagedata o:title="eqId263a505564d8c9154a5b40beb03f7bdf" r:id="rId544"/>
            <o:lock aspectratio="t" v:ext="edit"/>
            <w10:anchorlock/>
          </v:shape>
          <o:OLEObject DrawAspect="Content" ObjectID="_1468076039" ProgID="Equation.DSMT4" ShapeID="_x0000_i1339" Type="Embed" r:id="rId545"/>
        </w:object>
      </w:r>
    </w:p>
    <w:p w14:paraId="218DE96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【详解】∵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点关于</w:t>
      </w:r>
      <w:r>
        <w:rPr>
          <w:color w:val="FF0000"/>
        </w:rPr>
        <w:object>
          <v:shape alt="eqIdef4113c492885ba7c47fe42ac792578f" coordsize="21600,21600" filled="f" id="_x0000_i1340" o:ole="" o:preferrelative="t" stroked="f" style="width:16.7pt;height:12.7pt" type="#_x0000_t75">
            <v:stroke joinstyle="miter"/>
            <v:imagedata o:title="eqIdef4113c492885ba7c47fe42ac792578f" r:id="rId449"/>
            <o:lock aspectratio="t" v:ext="edit"/>
            <w10:anchorlock/>
          </v:shape>
          <o:OLEObject DrawAspect="Content" ObjectID="_1468076040" ProgID="Equation.DSMT4" ShapeID="_x0000_i1340" Type="Embed" r:id="rId546"/>
        </w:object>
      </w:r>
      <w:r>
        <w:rPr>
          <w:color w:val="FF0000"/>
          <w:sz w:val="21"/>
        </w:rPr>
        <w:t>的对称是点</w:t>
      </w:r>
      <w:r>
        <w:rPr>
          <w:color w:val="FF0000"/>
        </w:rPr>
        <w:object>
          <v:shape alt="eqId2708fa6298e52f617383efc175b71ddc" coordsize="21600,21600" filled="f" id="_x0000_i1341" o:ole="" o:preferrelative="t" stroked="f" style="width:10.55pt;height:15.8pt" type="#_x0000_t75">
            <v:stroke joinstyle="miter"/>
            <v:imagedata o:title="eqId2708fa6298e52f617383efc175b71ddc" r:id="rId533"/>
            <o:lock aspectratio="t" v:ext="edit"/>
            <w10:anchorlock/>
          </v:shape>
          <o:OLEObject DrawAspect="Content" ObjectID="_1468076041" ProgID="Equation.DSMT4" ShapeID="_x0000_i1341" Type="Embed" r:id="rId547"/>
        </w:object>
      </w:r>
      <w:r>
        <w:rPr>
          <w:color w:val="FF0000"/>
          <w:sz w:val="21"/>
        </w:rPr>
        <w:t>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点关于</w:t>
      </w:r>
      <w:r>
        <w:rPr>
          <w:color w:val="FF0000"/>
        </w:rPr>
        <w:object>
          <v:shape alt="eqIdb90e0f35eda1a729fed485f83da5ea9d" coordsize="21600,21600" filled="f" id="_x0000_i1342" o:ole="" o:preferrelative="t" stroked="f" style="width:17.55pt;height:12.25pt" type="#_x0000_t75">
            <v:stroke joinstyle="miter"/>
            <v:imagedata o:title="eqIdb90e0f35eda1a729fed485f83da5ea9d" r:id="rId531"/>
            <o:lock aspectratio="t" v:ext="edit"/>
            <w10:anchorlock/>
          </v:shape>
          <o:OLEObject DrawAspect="Content" ObjectID="_1468076042" ProgID="Equation.DSMT4" ShapeID="_x0000_i1342" Type="Embed" r:id="rId548"/>
        </w:object>
      </w:r>
      <w:r>
        <w:rPr>
          <w:color w:val="FF0000"/>
          <w:sz w:val="21"/>
        </w:rPr>
        <w:t>的对称点</w:t>
      </w:r>
      <w:r>
        <w:rPr>
          <w:color w:val="FF0000"/>
        </w:rPr>
        <w:object>
          <v:shape alt="eqId9b9cb8e6ff801523b0304576cd69fd2d" coordsize="21600,21600" filled="f" id="_x0000_i1343" o:ole="" o:preferrelative="t" stroked="f" style="width:11.4pt;height:15.8pt" type="#_x0000_t75">
            <v:stroke joinstyle="miter"/>
            <v:imagedata o:title="eqId9b9cb8e6ff801523b0304576cd69fd2d" r:id="rId535"/>
            <o:lock aspectratio="t" v:ext="edit"/>
            <w10:anchorlock/>
          </v:shape>
          <o:OLEObject DrawAspect="Content" ObjectID="_1468076043" ProgID="Equation.DSMT4" ShapeID="_x0000_i1343" Type="Embed" r:id="rId549"/>
        </w:object>
      </w:r>
      <w:r>
        <w:rPr>
          <w:color w:val="FF0000"/>
          <w:sz w:val="21"/>
        </w:rPr>
        <w:t>，</w:t>
      </w:r>
    </w:p>
    <w:p w14:paraId="137EEBF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f1479462d2a7e1d96739fa7cdc234d84" coordsize="21600,21600" filled="f" id="_x0000_i1344" o:ole="" o:preferrelative="t" stroked="f" style="width:95.9pt;height:15.85pt" type="#_x0000_t75">
            <v:stroke joinstyle="miter"/>
            <v:imagedata o:title="eqIdf1479462d2a7e1d96739fa7cdc234d84" r:id="rId550"/>
            <o:lock aspectratio="t" v:ext="edit"/>
            <w10:anchorlock/>
          </v:shape>
          <o:OLEObject DrawAspect="Content" ObjectID="_1468076044" ProgID="Equation.DSMT4" ShapeID="_x0000_i1344" Type="Embed" r:id="rId551"/>
        </w:object>
      </w:r>
      <w:r>
        <w:rPr>
          <w:color w:val="FF0000"/>
          <w:sz w:val="21"/>
        </w:rPr>
        <w:t>，</w:t>
      </w:r>
    </w:p>
    <w:p w14:paraId="1054CF8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bd9277c220aba14cb1ebe70e189194cd" coordsize="21600,21600" filled="f" id="_x0000_i1345" o:ole="" o:preferrelative="t" stroked="f" style="width:72.1pt;height:15.75pt" type="#_x0000_t75">
            <v:stroke joinstyle="miter"/>
            <v:imagedata o:title="eqIdbd9277c220aba14cb1ebe70e189194cd" r:id="rId552"/>
            <o:lock aspectratio="t" v:ext="edit"/>
            <w10:anchorlock/>
          </v:shape>
          <o:OLEObject DrawAspect="Content" ObjectID="_1468076045" ProgID="Equation.DSMT4" ShapeID="_x0000_i1345" Type="Embed" r:id="rId553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0be37bf2e1fdef203ad6cbac1d689cce" coordsize="21600,21600" filled="f" id="_x0000_i1346" o:ole="" o:preferrelative="t" stroked="f" style="width:62.45pt;height:15.85pt" type="#_x0000_t75">
            <v:stroke joinstyle="miter"/>
            <v:imagedata o:title="eqId0be37bf2e1fdef203ad6cbac1d689cce" r:id="rId554"/>
            <o:lock aspectratio="t" v:ext="edit"/>
            <w10:anchorlock/>
          </v:shape>
          <o:OLEObject DrawAspect="Content" ObjectID="_1468076046" ProgID="Equation.DSMT4" ShapeID="_x0000_i1346" Type="Embed" r:id="rId555"/>
        </w:object>
      </w:r>
    </w:p>
    <w:p w14:paraId="21A80B1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64a814a748dbb4c01dee47f2897eda06" coordsize="21600,21600" filled="f" id="_x0000_i1347" o:ole="" o:preferrelative="t" stroked="f" style="width:69.45pt;height:14.2pt" type="#_x0000_t75">
            <v:stroke joinstyle="miter"/>
            <v:imagedata o:title="eqId64a814a748dbb4c01dee47f2897eda06" r:id="rId556"/>
            <o:lock aspectratio="t" v:ext="edit"/>
            <w10:anchorlock/>
          </v:shape>
          <o:OLEObject DrawAspect="Content" ObjectID="_1468076047" ProgID="Equation.DSMT4" ShapeID="_x0000_i1347" Type="Embed" r:id="rId557"/>
        </w:object>
      </w:r>
    </w:p>
    <w:p w14:paraId="1DC7C20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c407b826253ec033c691b7e4a692f36" coordsize="21600,21600" filled="f" id="_x0000_i1348" o:ole="" o:preferrelative="t" stroked="f" style="width:142.55pt;height:15.8pt" type="#_x0000_t75">
            <v:stroke joinstyle="miter"/>
            <v:imagedata o:title="eqId1c407b826253ec033c691b7e4a692f36" r:id="rId558"/>
            <o:lock aspectratio="t" v:ext="edit"/>
            <w10:anchorlock/>
          </v:shape>
          <o:OLEObject DrawAspect="Content" ObjectID="_1468076048" ProgID="Equation.DSMT4" ShapeID="_x0000_i1348" Type="Embed" r:id="rId559"/>
        </w:object>
      </w:r>
      <w:r>
        <w:rPr>
          <w:color w:val="FF0000"/>
          <w:sz w:val="21"/>
        </w:rPr>
        <w:t>，</w:t>
      </w:r>
    </w:p>
    <w:p w14:paraId="7F6F2D5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4821dbbf14b2d37fc2934f40557ded17" coordsize="21600,21600" filled="f" id="_x0000_i1349" o:ole="" o:preferrelative="t" stroked="f" style="width:153.1pt;height:15.8pt" type="#_x0000_t75">
            <v:stroke joinstyle="miter"/>
            <v:imagedata o:title="eqId4821dbbf14b2d37fc2934f40557ded17" r:id="rId560"/>
            <o:lock aspectratio="t" v:ext="edit"/>
            <w10:anchorlock/>
          </v:shape>
          <o:OLEObject DrawAspect="Content" ObjectID="_1468076049" ProgID="Equation.DSMT4" ShapeID="_x0000_i1349" Type="Embed" r:id="rId561"/>
        </w:object>
      </w:r>
    </w:p>
    <w:p w14:paraId="65AA365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e35a5d1ab82b312450e5be0fc716fd8" coordsize="21600,21600" filled="f" id="_x0000_i1350" o:ole="" o:preferrelative="t" stroked="f" style="width:262.2pt;height:15.8pt" type="#_x0000_t75">
            <v:stroke joinstyle="miter"/>
            <v:imagedata o:title="eqIdfe35a5d1ab82b312450e5be0fc716fd8" r:id="rId562"/>
            <o:lock aspectratio="t" v:ext="edit"/>
            <w10:anchorlock/>
          </v:shape>
          <o:OLEObject DrawAspect="Content" ObjectID="_1468076050" ProgID="Equation.DSMT4" ShapeID="_x0000_i1350" Type="Embed" r:id="rId563"/>
        </w:object>
      </w:r>
      <w:r>
        <w:rPr>
          <w:color w:val="FF0000"/>
          <w:sz w:val="21"/>
        </w:rPr>
        <w:t>，</w:t>
      </w:r>
    </w:p>
    <w:p w14:paraId="0A42813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alt="eqId263a505564d8c9154a5b40beb03f7bdf" coordsize="21600,21600" filled="f" id="_x0000_i1351" o:ole="" o:preferrelative="t" stroked="f" style="width:17.55pt;height:12.25pt" type="#_x0000_t75">
            <v:stroke joinstyle="miter"/>
            <v:imagedata o:title="eqId263a505564d8c9154a5b40beb03f7bdf" r:id="rId544"/>
            <o:lock aspectratio="t" v:ext="edit"/>
            <w10:anchorlock/>
          </v:shape>
          <o:OLEObject DrawAspect="Content" ObjectID="_1468076051" ProgID="Equation.DSMT4" ShapeID="_x0000_i1351" Type="Embed" r:id="rId564"/>
        </w:object>
      </w:r>
      <w:r>
        <w:rPr>
          <w:color w:val="FF0000"/>
          <w:sz w:val="21"/>
        </w:rPr>
        <w:t>．</w:t>
      </w:r>
    </w:p>
    <w:p w14:paraId="569C2E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16．如图，在</w:t>
      </w:r>
      <w:r>
        <w:object>
          <v:shape alt="eqId15c0dbe3c080c4c4636c64803e5c1f76" coordsize="21600,21600" filled="f" id="_x0000_i1352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052" ProgID="Equation.DSMT4" ShapeID="_x0000_i1352" Type="Embed" r:id="rId565"/>
        </w:object>
      </w:r>
      <w:r>
        <w:rPr>
          <w:sz w:val="21"/>
        </w:rPr>
        <w:t>中，</w:t>
      </w:r>
      <w:r>
        <w:object>
          <v:shape alt="eqId047dc9795efa99b6fb9fdf9778085dab" coordsize="21600,21600" filled="f" id="_x0000_i1353" o:ole="" o:preferrelative="t" stroked="f" style="width:43.05pt;height:12.25pt" type="#_x0000_t75">
            <v:stroke joinstyle="miter"/>
            <v:imagedata o:title="eqId047dc9795efa99b6fb9fdf9778085dab" r:id="rId275"/>
            <o:lock aspectratio="t" v:ext="edit"/>
            <w10:anchorlock/>
          </v:shape>
          <o:OLEObject DrawAspect="Content" ObjectID="_1468076053" ProgID="Equation.DSMT4" ShapeID="_x0000_i1353" Type="Embed" r:id="rId566"/>
        </w:object>
      </w:r>
      <w:r>
        <w:rPr>
          <w:sz w:val="21"/>
        </w:rPr>
        <w:t>，</w:t>
      </w:r>
      <w:r>
        <w:object>
          <v:shape alt="eqId60ef95894ceebaf236170e8832dcf7e3" coordsize="21600,21600" filled="f" id="_x0000_i1354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6054" ProgID="Equation.DSMT4" ShapeID="_x0000_i1354" Type="Embed" r:id="rId567"/>
        </w:object>
      </w:r>
      <w:r>
        <w:rPr>
          <w:sz w:val="21"/>
        </w:rPr>
        <w:t>的垂直平分线分别交</w:t>
      </w:r>
      <w:r>
        <w:object>
          <v:shape alt="eqIdf52a58fbaf4fea03567e88a9f0f6e37e" coordsize="21600,21600" filled="f" id="_x0000_i1355" o:ole="" o:preferrelative="t" stroked="f" style="width:17.55pt;height:11.45pt" type="#_x0000_t75">
            <v:stroke joinstyle="miter"/>
            <v:imagedata o:title="eqIdf52a58fbaf4fea03567e88a9f0f6e37e" r:id="rId205"/>
            <o:lock aspectratio="t" v:ext="edit"/>
            <w10:anchorlock/>
          </v:shape>
          <o:OLEObject DrawAspect="Content" ObjectID="_1468076055" ProgID="Equation.DSMT4" ShapeID="_x0000_i1355" Type="Embed" r:id="rId568"/>
        </w:object>
      </w:r>
      <w:r>
        <w:rPr>
          <w:sz w:val="21"/>
        </w:rPr>
        <w:t>、</w:t>
      </w:r>
      <w:r>
        <w:object>
          <v:shape alt="eqId60ef95894ceebaf236170e8832dcf7e3" coordsize="21600,21600" filled="f" id="_x0000_i1356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6056" ProgID="Equation.DSMT4" ShapeID="_x0000_i1356" Type="Embed" r:id="rId569"/>
        </w:objec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是</w:t>
      </w:r>
      <w:r>
        <w:object>
          <v:shape alt="eqId0dc5c9827dfd0be5a9c85962d6ccbfb1" coordsize="21600,21600" filled="f" id="_x0000_i1357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6057" ProgID="Equation.DSMT4" ShapeID="_x0000_i1357" Type="Embed" r:id="rId570"/>
        </w:object>
      </w:r>
      <w:r>
        <w:rPr>
          <w:sz w:val="21"/>
        </w:rPr>
        <w:t>的中点，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是</w:t>
      </w:r>
      <w:r>
        <w:object>
          <v:shape alt="eqId411461db15ee8086332c531e086c40c7" coordsize="21600,21600" filled="f" id="_x0000_i1358" o:ole="" o:preferrelative="t" stroked="f" style="width:20.2pt;height:12.25pt" type="#_x0000_t75">
            <v:stroke joinstyle="miter"/>
            <v:imagedata o:title="eqId411461db15ee8086332c531e086c40c7" r:id="rId571"/>
            <o:lock aspectratio="t" v:ext="edit"/>
            <w10:anchorlock/>
          </v:shape>
          <o:OLEObject DrawAspect="Content" ObjectID="_1468076058" ProgID="Equation.DSMT4" ShapeID="_x0000_i1358" Type="Embed" r:id="rId572"/>
        </w:object>
      </w:r>
      <w:r>
        <w:rPr>
          <w:sz w:val="21"/>
        </w:rPr>
        <w:t>上任意一点，连接</w:t>
      </w:r>
      <w:r>
        <w:object>
          <v:shape alt="eqId48f3c9abbd78e9a6840ee5f30381daac" coordsize="21600,21600" filled="f" id="_x0000_i1359" o:ole="" o:preferrelative="t" stroked="f" style="width:17.55pt;height:12.25pt" type="#_x0000_t75">
            <v:stroke joinstyle="miter"/>
            <v:imagedata o:title="eqId48f3c9abbd78e9a6840ee5f30381daac" r:id="rId573"/>
            <o:lock aspectratio="t" v:ext="edit"/>
            <w10:anchorlock/>
          </v:shape>
          <o:OLEObject DrawAspect="Content" ObjectID="_1468076059" ProgID="Equation.DSMT4" ShapeID="_x0000_i1359" Type="Embed" r:id="rId574"/>
        </w:object>
      </w:r>
      <w:r>
        <w:rPr>
          <w:sz w:val="21"/>
        </w:rPr>
        <w:t>，</w:t>
      </w:r>
      <w:r>
        <w:object>
          <v:shape alt="eqIde0629ce42392a7fe9be21d25c39c3e64" coordsize="21600,21600" filled="f" id="_x0000_i1360" o:ole="" o:preferrelative="t" stroked="f" style="width:17.55pt;height:11.1pt" type="#_x0000_t75">
            <v:stroke joinstyle="miter"/>
            <v:imagedata o:title="eqIde0629ce42392a7fe9be21d25c39c3e64" r:id="rId575"/>
            <o:lock aspectratio="t" v:ext="edit"/>
            <w10:anchorlock/>
          </v:shape>
          <o:OLEObject DrawAspect="Content" ObjectID="_1468076060" ProgID="Equation.DSMT4" ShapeID="_x0000_i1360" Type="Embed" r:id="rId576"/>
        </w:object>
      </w:r>
      <w:r>
        <w:rPr>
          <w:sz w:val="21"/>
        </w:rPr>
        <w:t>．若</w:t>
      </w:r>
      <w:r>
        <w:object>
          <v:shape alt="eqId6988b81937a2b98659c359d9ed686146" coordsize="21600,21600" filled="f" id="_x0000_i1361" o:ole="" o:preferrelative="t" stroked="f" style="width:35.15pt;height:12.35pt" type="#_x0000_t75">
            <v:stroke joinstyle="miter"/>
            <v:imagedata o:title="eqId6988b81937a2b98659c359d9ed686146" r:id="rId577"/>
            <o:lock aspectratio="t" v:ext="edit"/>
            <w10:anchorlock/>
          </v:shape>
          <o:OLEObject DrawAspect="Content" ObjectID="_1468076061" ProgID="Equation.DSMT4" ShapeID="_x0000_i1361" Type="Embed" r:id="rId578"/>
        </w:object>
      </w:r>
      <w:r>
        <w:rPr>
          <w:sz w:val="21"/>
        </w:rPr>
        <w:t>，则当</w:t>
      </w:r>
      <w:r>
        <w:object>
          <v:shape alt="eqId177678001b2ccde1db8f57fa5e017002" coordsize="21600,21600" filled="f" id="_x0000_i1362" o:ole="" o:preferrelative="t" stroked="f" style="width:34.25pt;height:12.75pt" type="#_x0000_t75">
            <v:stroke joinstyle="miter"/>
            <v:imagedata o:title="eqId177678001b2ccde1db8f57fa5e017002" r:id="rId579"/>
            <o:lock aspectratio="t" v:ext="edit"/>
            <w10:anchorlock/>
          </v:shape>
          <o:OLEObject DrawAspect="Content" ObjectID="_1468076062" ProgID="Equation.DSMT4" ShapeID="_x0000_i1362" Type="Embed" r:id="rId580"/>
        </w:object>
      </w:r>
      <w:r>
        <w:rPr>
          <w:sz w:val="21"/>
        </w:rPr>
        <w:t>的周长取最小值时，</w:t>
      </w:r>
      <w:r>
        <w:object>
          <v:shape alt="eqId1dd89ee0596e383afa1dd7fbb1057e1d" coordsize="21600,21600" filled="f" id="_x0000_i1363" o:ole="" o:preferrelative="t" stroked="f" style="width:40.4pt;height:12.6pt" type="#_x0000_t75">
            <v:stroke joinstyle="miter"/>
            <v:imagedata o:title="eqId1dd89ee0596e383afa1dd7fbb1057e1d" r:id="rId581"/>
            <o:lock aspectratio="t" v:ext="edit"/>
            <w10:anchorlock/>
          </v:shape>
          <o:OLEObject DrawAspect="Content" ObjectID="_1468076063" ProgID="Equation.DSMT4" ShapeID="_x0000_i1363" Type="Embed" r:id="rId58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</w:t>
      </w:r>
      <w:r>
        <w:rPr>
          <w:sz w:val="21"/>
        </w:rPr>
        <w:t>．（用含</w:t>
      </w:r>
      <w:r>
        <w:object>
          <v:shape alt="eqIde170f206fdbbd834aad7580c727e2cc6" coordsize="21600,21600" filled="f" id="_x0000_i1364" o:ole="" o:preferrelative="t" stroked="f" style="width:10.55pt;height:9.65pt" type="#_x0000_t75">
            <v:stroke joinstyle="miter"/>
            <v:imagedata o:title="eqIde170f206fdbbd834aad7580c727e2cc6" r:id="rId583"/>
            <o:lock aspectratio="t" v:ext="edit"/>
            <w10:anchorlock/>
          </v:shape>
          <o:OLEObject DrawAspect="Content" ObjectID="_1468076064" ProgID="Equation.DSMT4" ShapeID="_x0000_i1364" Type="Embed" r:id="rId584"/>
        </w:object>
      </w:r>
      <w:r>
        <w:rPr>
          <w:sz w:val="21"/>
        </w:rPr>
        <w:t>的代数式表示）</w:t>
      </w:r>
    </w:p>
    <w:p w14:paraId="685071FA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47775" cy="1381125"/>
            <wp:effectExtent b="3175" l="0" r="9525" t="0"/>
            <wp:docPr descr="@@@6d02a80a-da3f-4c5f-973b-a0662dad4b05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d02a80a-da3f-4c5f-973b-a0662dad4b05" id="100043" name="图片 100043"/>
                    <pic:cNvPicPr>
                      <a:picLocks noChangeAspect="1"/>
                    </pic:cNvPicPr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FCD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</w:t>
      </w:r>
      <w:r>
        <w:rPr>
          <w:color w:val="FF0000"/>
        </w:rPr>
        <w:object>
          <v:shape alt="eqIdaf0e4d44f4fcc2e8081459b9c8989059" coordsize="21600,21600" filled="f" id="_x0000_i1365" o:ole="" o:preferrelative="t" stroked="f" style="width:43.95pt;height:12.45pt" type="#_x0000_t75">
            <v:stroke joinstyle="miter"/>
            <v:imagedata o:title="eqIdaf0e4d44f4fcc2e8081459b9c8989059" r:id="rId586"/>
            <o:lock aspectratio="t" v:ext="edit"/>
            <w10:anchorlock/>
          </v:shape>
          <o:OLEObject DrawAspect="Content" ObjectID="_1468076065" ProgID="Equation.DSMT4" ShapeID="_x0000_i1365" Type="Embed" r:id="rId587"/>
        </w:object>
      </w:r>
    </w:p>
    <w:p w14:paraId="12CFF65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【详解】解：如图，连接</w:t>
      </w:r>
      <w:r>
        <w:rPr>
          <w:color w:val="FF0000"/>
        </w:rPr>
        <w:object>
          <v:shape alt="eqId20a541b81584a032f571159ea152c85a" coordsize="21600,21600" filled="f" id="_x0000_i1366" o:ole="" o:preferrelative="t" stroked="f" style="width:15.8pt;height:10.55pt" type="#_x0000_t75">
            <v:stroke joinstyle="miter"/>
            <v:imagedata o:title="eqId20a541b81584a032f571159ea152c85a" r:id="rId588"/>
            <o:lock aspectratio="t" v:ext="edit"/>
            <w10:anchorlock/>
          </v:shape>
          <o:OLEObject DrawAspect="Content" ObjectID="_1468076066" ProgID="Equation.DSMT4" ShapeID="_x0000_i1366" Type="Embed" r:id="rId589"/>
        </w:object>
      </w:r>
      <w:r>
        <w:rPr>
          <w:color w:val="FF0000"/>
          <w:sz w:val="21"/>
        </w:rPr>
        <w:t>．</w:t>
      </w:r>
    </w:p>
    <w:p w14:paraId="2402755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247775" cy="1381125"/>
            <wp:effectExtent b="3175" l="0" r="9525" t="0"/>
            <wp:docPr descr="@@@6a7dfa77-0f69-4bab-a265-51c46f8ea2ce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a7dfa77-0f69-4bab-a265-51c46f8ea2ce" id="100045" name="图片 100045"/>
                    <pic:cNvPicPr>
                      <a:picLocks noChangeAspect="1"/>
                    </pic:cNvPicPr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object>
          <v:shape alt="eqId26efaff579cd0b6151c68225fafb5720" coordsize="21600,21600" filled="f" id="_x0000_i1367" o:ole="" o:preferrelative="t" stroked="f" style="width:25.55pt;height:10.95pt" type="#_x0000_t75">
            <v:stroke joinstyle="miter"/>
            <v:imagedata o:title="eqId26efaff579cd0b6151c68225fafb5720" r:id="rId591"/>
            <o:lock aspectratio="t" v:ext="edit"/>
            <w10:anchorlock/>
          </v:shape>
          <o:OLEObject DrawAspect="Content" ObjectID="_1468076067" ProgID="Equation.DSMT4" ShapeID="_x0000_i1367" Type="Embed" r:id="rId592"/>
        </w:object>
      </w:r>
      <w:r>
        <w:rPr>
          <w:color w:val="FF0000"/>
          <w:sz w:val="21"/>
        </w:rPr>
        <w:t>垂直平分</w:t>
      </w:r>
      <w:r>
        <w:rPr>
          <w:color w:val="FF0000"/>
        </w:rPr>
        <w:object>
          <v:shape alt="eqId60ef95894ceebaf236170e8832dcf7e3" coordsize="21600,21600" filled="f" id="_x0000_i1368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6068" ProgID="Equation.DSMT4" ShapeID="_x0000_i1368" Type="Embed" r:id="rId593"/>
        </w:object>
      </w:r>
      <w:r>
        <w:rPr>
          <w:color w:val="FF0000"/>
          <w:sz w:val="21"/>
        </w:rPr>
        <w:t>，</w:t>
      </w:r>
    </w:p>
    <w:p w14:paraId="18B3858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8ba3b8bab99e90ba42180129dcb469ec" coordsize="21600,21600" filled="f" id="_x0000_i1369" o:ole="" o:preferrelative="t" stroked="f" style="width:50.15pt;height:12.25pt" type="#_x0000_t75">
            <v:stroke joinstyle="miter"/>
            <v:imagedata o:title="eqId8ba3b8bab99e90ba42180129dcb469ec" r:id="rId594"/>
            <o:lock aspectratio="t" v:ext="edit"/>
            <w10:anchorlock/>
          </v:shape>
          <o:OLEObject DrawAspect="Content" ObjectID="_1468076069" ProgID="Equation.DSMT4" ShapeID="_x0000_i1369" Type="Embed" r:id="rId595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bd23ae4b8e7d4a60f38fc8e87fbc04e7" coordsize="21600,21600" filled="f" id="_x0000_i1370" o:ole="" o:preferrelative="t" stroked="f" style="width:70.35pt;height:12.15pt" type="#_x0000_t75">
            <v:stroke joinstyle="miter"/>
            <v:imagedata o:title="eqIdbd23ae4b8e7d4a60f38fc8e87fbc04e7" r:id="rId596"/>
            <o:lock aspectratio="t" v:ext="edit"/>
            <w10:anchorlock/>
          </v:shape>
          <o:OLEObject DrawAspect="Content" ObjectID="_1468076070" ProgID="Equation.DSMT4" ShapeID="_x0000_i1370" Type="Embed" r:id="rId597"/>
        </w:object>
      </w:r>
      <w:r>
        <w:rPr>
          <w:color w:val="FF0000"/>
          <w:sz w:val="21"/>
        </w:rPr>
        <w:t>，</w:t>
      </w:r>
    </w:p>
    <w:p w14:paraId="4CED589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4b3128cc5beaada902c4e01cfc50e913" coordsize="21600,21600" filled="f" id="_x0000_i1371" o:ole="" o:preferrelative="t" stroked="f" style="width:82.7pt;height:10.5pt" type="#_x0000_t75">
            <v:stroke joinstyle="miter"/>
            <v:imagedata o:title="eqId4b3128cc5beaada902c4e01cfc50e913" r:id="rId598"/>
            <o:lock aspectratio="t" v:ext="edit"/>
            <w10:anchorlock/>
          </v:shape>
          <o:OLEObject DrawAspect="Content" ObjectID="_1468076071" ProgID="Equation.DSMT4" ShapeID="_x0000_i1371" Type="Embed" r:id="rId599"/>
        </w:object>
      </w:r>
      <w:r>
        <w:rPr>
          <w:color w:val="FF0000"/>
          <w:sz w:val="21"/>
        </w:rPr>
        <w:t>，</w:t>
      </w:r>
    </w:p>
    <w:p w14:paraId="0E8F2C6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</w:t>
      </w:r>
      <w:r>
        <w:rPr>
          <w:color w:val="FF0000"/>
        </w:rPr>
        <w:object>
          <v:shape alt="eqId5963abe8f421bd99a2aaa94831a951e9" coordsize="21600,21600" filled="f" id="_x0000_i1372" o:ole="" o:preferrelative="t" stroked="f" style="width:10.55pt;height:10.55pt" type="#_x0000_t75">
            <v:stroke joinstyle="miter"/>
            <v:imagedata o:title="eqId5963abe8f421bd99a2aaa94831a951e9" r:id="rId600"/>
            <o:lock aspectratio="t" v:ext="edit"/>
            <w10:anchorlock/>
          </v:shape>
          <o:OLEObject DrawAspect="Content" ObjectID="_1468076072" ProgID="Equation.DSMT4" ShapeID="_x0000_i1372" Type="Embed" r:id="rId601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alt="eqIddad2a36927223bd70f426ba06aea4b45" coordsize="21600,21600" filled="f" id="_x0000_i1373" o:ole="" o:preferrelative="t" stroked="f" style="width:9.65pt;height:10.4pt" type="#_x0000_t75">
            <v:stroke joinstyle="miter"/>
            <v:imagedata o:title="eqIddad2a36927223bd70f426ba06aea4b45" r:id="rId602"/>
            <o:lock aspectratio="t" v:ext="edit"/>
            <w10:anchorlock/>
          </v:shape>
          <o:OLEObject DrawAspect="Content" ObjectID="_1468076073" ProgID="Equation.DSMT4" ShapeID="_x0000_i1373" Type="Embed" r:id="rId603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alt="eqId8455657dde27aabe6adb7b188e031c11" coordsize="21600,21600" filled="f" id="_x0000_i1374" o:ole="" o:preferrelative="t" stroked="f" style="width:11.4pt;height:11.4pt" type="#_x0000_t75">
            <v:stroke joinstyle="miter"/>
            <v:imagedata o:title="eqId8455657dde27aabe6adb7b188e031c11" r:id="rId277"/>
            <o:lock aspectratio="t" v:ext="edit"/>
            <w10:anchorlock/>
          </v:shape>
          <o:OLEObject DrawAspect="Content" ObjectID="_1468076074" ProgID="Equation.DSMT4" ShapeID="_x0000_i1374" Type="Embed" r:id="rId604"/>
        </w:object>
      </w:r>
      <w:r>
        <w:rPr>
          <w:color w:val="FF0000"/>
          <w:sz w:val="21"/>
        </w:rPr>
        <w:t>在同一直线上时，</w:t>
      </w:r>
      <w:r>
        <w:rPr>
          <w:color w:val="FF0000"/>
        </w:rPr>
        <w:object>
          <v:shape alt="eqId48f320075cb747d3a747bb6dd87c4814" coordsize="21600,21600" filled="f" id="_x0000_i1375" o:ole="" o:preferrelative="t" stroked="f" style="width:40.45pt;height:11.4pt" type="#_x0000_t75">
            <v:stroke joinstyle="miter"/>
            <v:imagedata o:title="eqId48f320075cb747d3a747bb6dd87c4814" r:id="rId605"/>
            <o:lock aspectratio="t" v:ext="edit"/>
            <w10:anchorlock/>
          </v:shape>
          <o:OLEObject DrawAspect="Content" ObjectID="_1468076075" ProgID="Equation.DSMT4" ShapeID="_x0000_i1375" Type="Embed" r:id="rId606"/>
        </w:object>
      </w:r>
      <w:r>
        <w:rPr>
          <w:color w:val="FF0000"/>
          <w:sz w:val="21"/>
        </w:rPr>
        <w:t>最小，最小值为</w:t>
      </w:r>
      <w:r>
        <w:rPr>
          <w:color w:val="FF0000"/>
        </w:rPr>
        <w:object>
          <v:shape alt="eqId03902478df1a55bc99703210bccab910" coordsize="21600,21600" filled="f" id="_x0000_i1376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6076" ProgID="Equation.DSMT4" ShapeID="_x0000_i1376" Type="Embed" r:id="rId607"/>
        </w:object>
      </w:r>
      <w:r>
        <w:rPr>
          <w:color w:val="FF0000"/>
          <w:sz w:val="21"/>
        </w:rPr>
        <w:t>．</w:t>
      </w:r>
    </w:p>
    <w:p w14:paraId="6B9EC3E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8e9f4a11f3b8317d6dd31375402f0c83" coordsize="21600,21600" filled="f" id="_x0000_i1377" o:ole="" o:preferrelative="t" stroked="f" style="width:36.9pt;height:12.5pt" type="#_x0000_t75">
            <v:stroke joinstyle="miter"/>
            <v:imagedata o:title="eqId8e9f4a11f3b8317d6dd31375402f0c83" r:id="rId608"/>
            <o:lock aspectratio="t" v:ext="edit"/>
            <w10:anchorlock/>
          </v:shape>
          <o:OLEObject DrawAspect="Content" ObjectID="_1468076077" ProgID="Equation.DSMT4" ShapeID="_x0000_i1377" Type="Embed" r:id="rId609"/>
        </w:object>
      </w:r>
      <w:r>
        <w:rPr>
          <w:color w:val="FF0000"/>
          <w:sz w:val="21"/>
        </w:rPr>
        <w:t>周长最小值</w:t>
      </w:r>
      <w:r>
        <w:rPr>
          <w:color w:val="FF0000"/>
        </w:rPr>
        <w:object>
          <v:shape alt="eqId4da2b35e30f8dbc43a9fc82992ba56b7" coordsize="21600,21600" filled="f" id="_x0000_i1378" o:ole="" o:preferrelative="t" stroked="f" style="width:124.05pt;height:12.25pt" type="#_x0000_t75">
            <v:stroke joinstyle="miter"/>
            <v:imagedata o:title="eqId4da2b35e30f8dbc43a9fc82992ba56b7" r:id="rId610"/>
            <o:lock aspectratio="t" v:ext="edit"/>
            <w10:anchorlock/>
          </v:shape>
          <o:OLEObject DrawAspect="Content" ObjectID="_1468076078" ProgID="Equation.DSMT4" ShapeID="_x0000_i1378" Type="Embed" r:id="rId611"/>
        </w:object>
      </w:r>
      <w:r>
        <w:rPr>
          <w:color w:val="FF0000"/>
          <w:sz w:val="21"/>
        </w:rPr>
        <w:t>．</w:t>
      </w:r>
    </w:p>
    <w:p w14:paraId="50C5A66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6c4046f62f73ca345f5ad182fc0c71e0" coordsize="21600,21600" filled="f" id="_x0000_i1379" o:ole="" o:preferrelative="t" stroked="f" style="width:45.75pt;height:11pt" type="#_x0000_t75">
            <v:stroke joinstyle="miter"/>
            <v:imagedata o:title="eqId6c4046f62f73ca345f5ad182fc0c71e0" r:id="rId612"/>
            <o:lock aspectratio="t" v:ext="edit"/>
            <w10:anchorlock/>
          </v:shape>
          <o:OLEObject DrawAspect="Content" ObjectID="_1468076079" ProgID="Equation.DSMT4" ShapeID="_x0000_i1379" Type="Embed" r:id="rId613"/>
        </w:object>
      </w:r>
      <w:r>
        <w:rPr>
          <w:color w:val="FF0000"/>
          <w:sz w:val="21"/>
        </w:rPr>
        <w:t>，点</w:t>
      </w:r>
      <w:r>
        <w:rPr>
          <w:color w:val="FF0000"/>
        </w:rPr>
        <w:object>
          <v:shape alt="eqId8455657dde27aabe6adb7b188e031c11" coordsize="21600,21600" filled="f" id="_x0000_i1380" o:ole="" o:preferrelative="t" stroked="f" style="width:11.4pt;height:11.4pt" type="#_x0000_t75">
            <v:stroke joinstyle="miter"/>
            <v:imagedata o:title="eqId8455657dde27aabe6adb7b188e031c11" r:id="rId277"/>
            <o:lock aspectratio="t" v:ext="edit"/>
            <w10:anchorlock/>
          </v:shape>
          <o:OLEObject DrawAspect="Content" ObjectID="_1468076080" ProgID="Equation.DSMT4" ShapeID="_x0000_i1380" Type="Embed" r:id="rId614"/>
        </w:object>
      </w:r>
      <w:r>
        <w:rPr>
          <w:color w:val="FF0000"/>
          <w:sz w:val="21"/>
        </w:rPr>
        <w:t>是边</w:t>
      </w:r>
      <w:r>
        <w:rPr>
          <w:color w:val="FF0000"/>
        </w:rPr>
        <w:object>
          <v:shape alt="eqId0dc5c9827dfd0be5a9c85962d6ccbfb1" coordsize="21600,21600" filled="f" id="_x0000_i1381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6081" ProgID="Equation.DSMT4" ShapeID="_x0000_i1381" Type="Embed" r:id="rId615"/>
        </w:object>
      </w:r>
      <w:r>
        <w:rPr>
          <w:color w:val="FF0000"/>
          <w:sz w:val="21"/>
        </w:rPr>
        <w:t>的中点，</w:t>
      </w:r>
    </w:p>
    <w:p w14:paraId="6F64283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6cc63aae7fc0d747eaf288842ca85f9" coordsize="21600,21600" filled="f" id="_x0000_i1382" o:ole="" o:preferrelative="t" stroked="f" style="width:85.3pt;height:12.8pt" type="#_x0000_t75">
            <v:stroke joinstyle="miter"/>
            <v:imagedata o:title="eqIdf6cc63aae7fc0d747eaf288842ca85f9" r:id="rId616"/>
            <o:lock aspectratio="t" v:ext="edit"/>
            <w10:anchorlock/>
          </v:shape>
          <o:OLEObject DrawAspect="Content" ObjectID="_1468076082" ProgID="Equation.DSMT4" ShapeID="_x0000_i1382" Type="Embed" r:id="rId617"/>
        </w:object>
      </w:r>
      <w:r>
        <w:rPr>
          <w:color w:val="FF0000"/>
          <w:sz w:val="21"/>
        </w:rPr>
        <w:t>，</w:t>
      </w:r>
    </w:p>
    <w:p w14:paraId="43DFD33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a319e1883ba033f290120ec66cdca13b" coordsize="21600,21600" filled="f" id="_x0000_i1383" o:ole="" o:preferrelative="t" stroked="f" style="width:143.4pt;height:11.3pt" type="#_x0000_t75">
            <v:stroke joinstyle="miter"/>
            <v:imagedata o:title="eqIda319e1883ba033f290120ec66cdca13b" r:id="rId618"/>
            <o:lock aspectratio="t" v:ext="edit"/>
            <w10:anchorlock/>
          </v:shape>
          <o:OLEObject DrawAspect="Content" ObjectID="_1468076083" ProgID="Equation.DSMT4" ShapeID="_x0000_i1383" Type="Embed" r:id="rId619"/>
        </w:object>
      </w:r>
      <w:r>
        <w:rPr>
          <w:color w:val="FF0000"/>
          <w:sz w:val="21"/>
        </w:rPr>
        <w:t>，</w:t>
      </w:r>
    </w:p>
    <w:p w14:paraId="42D37B2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2f6439fbdb3065835f24a9259d9e67f" coordsize="21600,21600" filled="f" id="_x0000_i1384" o:ole="" o:preferrelative="t" stroked="f" style="width:70.4pt;height:11.25pt" type="#_x0000_t75">
            <v:stroke joinstyle="miter"/>
            <v:imagedata o:title="eqIdf2f6439fbdb3065835f24a9259d9e67f" r:id="rId620"/>
            <o:lock aspectratio="t" v:ext="edit"/>
            <w10:anchorlock/>
          </v:shape>
          <o:OLEObject DrawAspect="Content" ObjectID="_1468076084" ProgID="Equation.DSMT4" ShapeID="_x0000_i1384" Type="Embed" r:id="rId621"/>
        </w:object>
      </w:r>
      <w:r>
        <w:rPr>
          <w:color w:val="FF0000"/>
          <w:sz w:val="21"/>
        </w:rPr>
        <w:t>，</w:t>
      </w:r>
    </w:p>
    <w:p w14:paraId="6933D52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9d380407a09b25dde12fed9a67685e22" coordsize="21600,21600" filled="f" id="_x0000_i1385" o:ole="" o:preferrelative="t" stroked="f" style="width:92.35pt;height:12.3pt" type="#_x0000_t75">
            <v:stroke joinstyle="miter"/>
            <v:imagedata o:title="eqId9d380407a09b25dde12fed9a67685e22" r:id="rId622"/>
            <o:lock aspectratio="t" v:ext="edit"/>
            <w10:anchorlock/>
          </v:shape>
          <o:OLEObject DrawAspect="Content" ObjectID="_1468076085" ProgID="Equation.DSMT4" ShapeID="_x0000_i1385" Type="Embed" r:id="rId623"/>
        </w:object>
      </w:r>
      <w:r>
        <w:rPr>
          <w:color w:val="FF0000"/>
          <w:sz w:val="21"/>
        </w:rPr>
        <w:t>．</w:t>
      </w:r>
    </w:p>
    <w:p w14:paraId="64C5CBCF">
      <w:pPr>
        <w:shd w:color="auto" w:fill="F2F2F2" w:val="clear"/>
        <w:spacing w:line="360" w:lineRule="auto"/>
        <w:jc w:val="left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alt="eqIdaf0e4d44f4fcc2e8081459b9c8989059" coordsize="21600,21600" filled="f" id="_x0000_i1386" o:ole="" o:preferrelative="t" stroked="f" style="width:43.95pt;height:12.45pt" type="#_x0000_t75">
            <v:stroke joinstyle="miter"/>
            <v:imagedata o:title="eqIdaf0e4d44f4fcc2e8081459b9c8989059" r:id="rId586"/>
            <o:lock aspectratio="t" v:ext="edit"/>
            <w10:anchorlock/>
          </v:shape>
          <o:OLEObject DrawAspect="Content" ObjectID="_1468076086" ProgID="Equation.DSMT4" ShapeID="_x0000_i1386" Type="Embed" r:id="rId624"/>
        </w:object>
      </w:r>
      <w:r>
        <w:rPr>
          <w:color w:val="FF0000"/>
          <w:sz w:val="21"/>
        </w:rPr>
        <w:t>．</w:t>
      </w:r>
    </w:p>
    <w:p w14:paraId="4F34B380">
      <w:pPr>
        <w:spacing w:line="360" w:lineRule="auto"/>
        <w:jc w:val="left"/>
        <w:textAlignment w:val="center"/>
        <w:rPr>
          <w:rFonts w:ascii="Times New Roman" w:eastAsia="黑体" w:hAnsi="Times New Roman"/>
          <w:bCs/>
          <w:color w:val="000000"/>
          <w:kern w:val="0"/>
          <w:szCs w:val="21"/>
        </w:rPr>
      </w:pPr>
      <w:r>
        <w:rPr>
          <w:rFonts w:ascii="Times New Roman" w:eastAsia="黑体" w:hAnsi="Times New Roman"/>
          <w:bCs/>
          <w:color w:val="000000"/>
          <w:kern w:val="0"/>
          <w:szCs w:val="21"/>
        </w:rPr>
        <w:t>三、解答题（本大题共7小题，满分72分．解答应写出文字说明，证明过程或演算步骤）</w:t>
      </w:r>
    </w:p>
    <w:p w14:paraId="3E56D82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6分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在</w:t>
      </w:r>
      <w:r>
        <w:object>
          <v:shape alt="eqId15c0dbe3c080c4c4636c64803e5c1f76" coordsize="21600,21600" filled="f" id="_x0000_i1387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087" ProgID="Equation.DSMT4" ShapeID="_x0000_i1387" Type="Embed" r:id="rId625"/>
        </w:object>
      </w:r>
      <w:r>
        <w:rPr>
          <w:sz w:val="21"/>
        </w:rPr>
        <w:t>中，</w:t>
      </w:r>
      <w:r>
        <w:object>
          <v:shape alt="eqId0f3018c687427b6257767eda4a8c6612" coordsize="21600,21600" filled="f" id="_x0000_i1388" o:ole="" o:preferrelative="t" stroked="f" style="width:42.2pt;height:12.5pt" type="#_x0000_t75">
            <v:stroke joinstyle="miter"/>
            <v:imagedata o:title="eqId0f3018c687427b6257767eda4a8c6612" r:id="rId626"/>
            <o:lock aspectratio="t" v:ext="edit"/>
            <w10:anchorlock/>
          </v:shape>
          <o:OLEObject DrawAspect="Content" ObjectID="_1468076088" ProgID="Equation.DSMT4" ShapeID="_x0000_i1388" Type="Embed" r:id="rId627"/>
        </w:object>
      </w:r>
      <w:r>
        <w:rPr>
          <w:sz w:val="21"/>
        </w:rPr>
        <w:t>，</w:t>
      </w:r>
      <w:r>
        <w:object>
          <v:shape alt="eqId5e80eb732f434daab67ea7f3e092d8ac" coordsize="21600,21600" filled="f" id="_x0000_i1389" o:ole="" o:preferrelative="t" stroked="f" style="width:57.15pt;height:12.45pt" type="#_x0000_t75">
            <v:stroke joinstyle="miter"/>
            <v:imagedata o:title="eqId5e80eb732f434daab67ea7f3e092d8ac" r:id="rId628"/>
            <o:lock aspectratio="t" v:ext="edit"/>
            <w10:anchorlock/>
          </v:shape>
          <o:OLEObject DrawAspect="Content" ObjectID="_1468076089" ProgID="Equation.DSMT4" ShapeID="_x0000_i1389" Type="Embed" r:id="rId629"/>
        </w:object>
      </w:r>
      <w:r>
        <w:rPr>
          <w:sz w:val="21"/>
        </w:rPr>
        <w:t>，</w:t>
      </w:r>
      <w:r>
        <w:object>
          <v:shape alt="eqId9d78abbad68bbbf12af10cd40ef4c353" coordsize="21600,21600" filled="f" id="_x0000_i1390" o:ole="" o:preferrelative="t" stroked="f" style="width:17.55pt;height:12.25pt" type="#_x0000_t75">
            <v:stroke joinstyle="miter"/>
            <v:imagedata o:title="eqId9d78abbad68bbbf12af10cd40ef4c353" r:id="rId227"/>
            <o:lock aspectratio="t" v:ext="edit"/>
            <w10:anchorlock/>
          </v:shape>
          <o:OLEObject DrawAspect="Content" ObjectID="_1468076090" ProgID="Equation.DSMT4" ShapeID="_x0000_i1390" Type="Embed" r:id="rId630"/>
        </w:object>
      </w:r>
      <w:r>
        <w:rPr>
          <w:sz w:val="21"/>
        </w:rPr>
        <w:t>是</w:t>
      </w:r>
      <w:r>
        <w:object>
          <v:shape alt="eqId15c0dbe3c080c4c4636c64803e5c1f76" coordsize="21600,21600" filled="f" id="_x0000_i1391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091" ProgID="Equation.DSMT4" ShapeID="_x0000_i1391" Type="Embed" r:id="rId631"/>
        </w:object>
      </w:r>
      <w:r>
        <w:rPr>
          <w:sz w:val="21"/>
        </w:rPr>
        <w:t>的高，</w:t>
      </w:r>
      <w:r>
        <w:object>
          <v:shape alt="eqId4eedae8d316c76e3d0b451256de03fb9" coordsize="21600,21600" filled="f" id="_x0000_i1392" o:ole="" o:preferrelative="t" stroked="f" style="width:16.7pt;height:12.25pt" type="#_x0000_t75">
            <v:stroke joinstyle="miter"/>
            <v:imagedata o:title="eqId4eedae8d316c76e3d0b451256de03fb9" r:id="rId132"/>
            <o:lock aspectratio="t" v:ext="edit"/>
            <w10:anchorlock/>
          </v:shape>
          <o:OLEObject DrawAspect="Content" ObjectID="_1468076092" ProgID="Equation.DSMT4" ShapeID="_x0000_i1392" Type="Embed" r:id="rId632"/>
        </w:object>
      </w:r>
      <w:r>
        <w:rPr>
          <w:sz w:val="21"/>
        </w:rPr>
        <w:t>是</w:t>
      </w:r>
      <w:r>
        <w:object>
          <v:shape alt="eqId8fabb884dc5f9609de491245463bbe9a" coordsize="21600,21600" filled="f" id="_x0000_i1393" o:ole="" o:preferrelative="t" stroked="f" style="width:34.25pt;height:12.25pt" type="#_x0000_t75">
            <v:stroke joinstyle="miter"/>
            <v:imagedata o:title="eqId8fabb884dc5f9609de491245463bbe9a" r:id="rId229"/>
            <o:lock aspectratio="t" v:ext="edit"/>
            <w10:anchorlock/>
          </v:shape>
          <o:OLEObject DrawAspect="Content" ObjectID="_1468076093" ProgID="Equation.DSMT4" ShapeID="_x0000_i1393" Type="Embed" r:id="rId633"/>
        </w:object>
      </w:r>
      <w:r>
        <w:rPr>
          <w:sz w:val="21"/>
        </w:rPr>
        <w:t>的角平分线，求</w:t>
      </w:r>
      <w:r>
        <w:object>
          <v:shape alt="eqIdfebc9a89d0d1c97b88c0f4acd32b4e67" coordsize="21600,21600" filled="f" id="_x0000_i1394" o:ole="" o:preferrelative="t" stroked="f" style="width:20.2pt;height:11.4pt" type="#_x0000_t75">
            <v:stroke joinstyle="miter"/>
            <v:imagedata o:title="eqIdfebc9a89d0d1c97b88c0f4acd32b4e67" r:id="rId634"/>
            <o:lock aspectratio="t" v:ext="edit"/>
            <w10:anchorlock/>
          </v:shape>
          <o:OLEObject DrawAspect="Content" ObjectID="_1468076094" ProgID="Equation.DSMT4" ShapeID="_x0000_i1394" Type="Embed" r:id="rId635"/>
        </w:object>
      </w:r>
      <w:r>
        <w:rPr>
          <w:sz w:val="21"/>
        </w:rPr>
        <w:t>的度数．</w:t>
      </w:r>
    </w:p>
    <w:p w14:paraId="79E3DC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43075" cy="1066800"/>
            <wp:effectExtent b="0" l="0" r="9525" t="0"/>
            <wp:docPr descr="@@@d392c258-c5f0-447c-bc41-d8bd732e6298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392c258-c5f0-447c-bc41-d8bd732e6298" id="100047" name="图片 100047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CF4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alt="eqId16f3d198e76391779fa3badc848c8ac8" coordsize="21600,21600" filled="f" id="_x0000_i1395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6095" ProgID="Equation.DSMT4" ShapeID="_x0000_i1395" Type="Embed" r:id="rId637"/>
        </w:object>
      </w:r>
      <w:r>
        <w:rPr>
          <w:color w:val="FF0000"/>
        </w:rPr>
        <w:object>
          <v:shape alt="eqId9d78abbad68bbbf12af10cd40ef4c353" coordsize="21600,21600" filled="f" id="_x0000_i1396" o:ole="" o:preferrelative="t" stroked="f" style="width:17.55pt;height:12.25pt" type="#_x0000_t75">
            <v:stroke joinstyle="miter"/>
            <v:imagedata o:title="eqId9d78abbad68bbbf12af10cd40ef4c353" r:id="rId227"/>
            <o:lock aspectratio="t" v:ext="edit"/>
            <w10:anchorlock/>
          </v:shape>
          <o:OLEObject DrawAspect="Content" ObjectID="_1468076096" ProgID="Equation.DSMT4" ShapeID="_x0000_i1396" Type="Embed" r:id="rId638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15c0dbe3c080c4c4636c64803e5c1f76" coordsize="21600,21600" filled="f" id="_x0000_i1397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097" ProgID="Equation.DSMT4" ShapeID="_x0000_i1397" Type="Embed" r:id="rId639"/>
        </w:object>
      </w:r>
      <w:r>
        <w:rPr>
          <w:color w:val="FF0000"/>
          <w:sz w:val="21"/>
        </w:rPr>
        <w:t>的高，</w:t>
      </w:r>
      <w:r>
        <w:rPr>
          <w:color w:val="FF0000"/>
        </w:rPr>
        <w:object>
          <v:shape alt="eqId5e80eb732f434daab67ea7f3e092d8ac" coordsize="21600,21600" filled="f" id="_x0000_i1398" o:ole="" o:preferrelative="t" stroked="f" style="width:57.15pt;height:12.45pt" type="#_x0000_t75">
            <v:stroke joinstyle="miter"/>
            <v:imagedata o:title="eqId5e80eb732f434daab67ea7f3e092d8ac" r:id="rId628"/>
            <o:lock aspectratio="t" v:ext="edit"/>
            <w10:anchorlock/>
          </v:shape>
          <o:OLEObject DrawAspect="Content" ObjectID="_1468076098" ProgID="Equation.DSMT4" ShapeID="_x0000_i1398" Type="Embed" r:id="rId640"/>
        </w:object>
      </w:r>
      <w:r>
        <w:rPr>
          <w:color w:val="FF0000"/>
          <w:sz w:val="21"/>
        </w:rPr>
        <w:t>，</w:t>
      </w:r>
    </w:p>
    <w:p w14:paraId="3BC972F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399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099" ProgID="Equation.DSMT4" ShapeID="_x0000_i1399" Type="Embed" r:id="rId641"/>
        </w:object>
      </w:r>
      <w:r>
        <w:rPr>
          <w:color w:val="FF0000"/>
        </w:rPr>
        <w:object>
          <v:shape alt="eqIddb37417bfdb290d834684cb191385e10" coordsize="21600,21600" filled="f" id="_x0000_i1400" o:ole="" o:preferrelative="t" stroked="f" style="width:168.95pt;height:12.1pt" type="#_x0000_t75">
            <v:stroke joinstyle="miter"/>
            <v:imagedata o:title="eqIddb37417bfdb290d834684cb191385e10" r:id="rId642"/>
            <o:lock aspectratio="t" v:ext="edit"/>
            <w10:anchorlock/>
          </v:shape>
          <o:OLEObject DrawAspect="Content" ObjectID="_1468076100" ProgID="Equation.DSMT4" ShapeID="_x0000_i1400" Type="Embed" r:id="rId643"/>
        </w:object>
      </w:r>
      <w:r>
        <w:rPr>
          <w:color w:val="FF0000"/>
          <w:sz w:val="21"/>
        </w:rPr>
        <w:t>,</w:t>
      </w:r>
    </w:p>
    <w:p w14:paraId="6398E81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021f27ea9e3bbe9384cb5cc74718617" coordsize="21600,21600" filled="f" id="_x0000_i1401" o:ole="" o:preferrelative="t" stroked="f" style="width:51pt;height:12.25pt" type="#_x0000_t75">
            <v:stroke joinstyle="miter"/>
            <v:imagedata o:title="eqIdf021f27ea9e3bbe9384cb5cc74718617" r:id="rId644"/>
            <o:lock aspectratio="t" v:ext="edit"/>
            <w10:anchorlock/>
          </v:shape>
          <o:OLEObject DrawAspect="Content" ObjectID="_1468076101" ProgID="Equation.DSMT4" ShapeID="_x0000_i1401" Type="Embed" r:id="rId645"/>
        </w:object>
      </w:r>
      <w:r>
        <w:rPr>
          <w:color w:val="FF0000"/>
          <w:sz w:val="21"/>
        </w:rPr>
        <w:t>,</w:t>
      </w:r>
    </w:p>
    <w:p w14:paraId="313199D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d0e8cea1d7bb924a0ac8bb41359122fe" coordsize="21600,21600" filled="f" id="_x0000_i1402" o:ole="" o:preferrelative="t" stroked="f" style="width:177.75pt;height:12.1pt" type="#_x0000_t75">
            <v:stroke joinstyle="miter"/>
            <v:imagedata o:title="eqIdd0e8cea1d7bb924a0ac8bb41359122fe" r:id="rId646"/>
            <o:lock aspectratio="t" v:ext="edit"/>
            <w10:anchorlock/>
          </v:shape>
          <o:OLEObject DrawAspect="Content" ObjectID="_1468076102" ProgID="Equation.DSMT4" ShapeID="_x0000_i1402" Type="Embed" r:id="rId647"/>
        </w:object>
      </w:r>
      <w:r>
        <w:rPr>
          <w:color w:val="FF0000"/>
          <w:sz w:val="21"/>
        </w:rPr>
        <w:t>,</w:t>
      </w:r>
      <w:r>
        <w:rPr>
          <w:rFonts w:hint="eastAsia"/>
          <w:color w:val="FF0000"/>
          <w:sz w:val="21"/>
          <w:lang w:eastAsia="zh-CN" w:val="en-US"/>
        </w:rPr>
        <w:t>……</w:t>
      </w:r>
      <w:r>
        <w:rPr>
          <w:rFonts w:hint="eastAsia"/>
          <w:color w:val="FF0000"/>
          <w:sz w:val="21"/>
          <w:lang w:eastAsia="zh-CN"/>
        </w:rPr>
        <w:t>（</w:t>
      </w:r>
      <w:r>
        <w:rPr>
          <w:rFonts w:hint="eastAsia"/>
          <w:color w:val="FF0000"/>
          <w:sz w:val="21"/>
          <w:lang w:eastAsia="zh-CN" w:val="en-US"/>
        </w:rPr>
        <w:t>3分</w:t>
      </w:r>
      <w:r>
        <w:rPr>
          <w:rFonts w:hint="eastAsia"/>
          <w:color w:val="FF0000"/>
          <w:sz w:val="21"/>
          <w:lang w:eastAsia="zh-CN"/>
        </w:rPr>
        <w:t>）</w:t>
      </w:r>
    </w:p>
    <w:p w14:paraId="10829CE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又</w:t>
      </w:r>
      <w:r>
        <w:rPr>
          <w:color w:val="FF0000"/>
        </w:rPr>
        <w:object>
          <v:shape alt="eqId4eedae8d316c76e3d0b451256de03fb9" coordsize="21600,21600" filled="f" id="_x0000_i1403" o:ole="" o:preferrelative="t" stroked="f" style="width:16.7pt;height:12.25pt" type="#_x0000_t75">
            <v:stroke joinstyle="miter"/>
            <v:imagedata o:title="eqId4eedae8d316c76e3d0b451256de03fb9" r:id="rId132"/>
            <o:lock aspectratio="t" v:ext="edit"/>
            <w10:anchorlock/>
          </v:shape>
          <o:OLEObject DrawAspect="Content" ObjectID="_1468076103" ProgID="Equation.DSMT4" ShapeID="_x0000_i1403" Type="Embed" r:id="rId648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8fabb884dc5f9609de491245463bbe9a" coordsize="21600,21600" filled="f" id="_x0000_i1404" o:ole="" o:preferrelative="t" stroked="f" style="width:34.25pt;height:12.25pt" type="#_x0000_t75">
            <v:stroke joinstyle="miter"/>
            <v:imagedata o:title="eqId8fabb884dc5f9609de491245463bbe9a" r:id="rId229"/>
            <o:lock aspectratio="t" v:ext="edit"/>
            <w10:anchorlock/>
          </v:shape>
          <o:OLEObject DrawAspect="Content" ObjectID="_1468076104" ProgID="Equation.DSMT4" ShapeID="_x0000_i1404" Type="Embed" r:id="rId649"/>
        </w:object>
      </w:r>
      <w:r>
        <w:rPr>
          <w:color w:val="FF0000"/>
          <w:sz w:val="21"/>
        </w:rPr>
        <w:t>的角平分线，</w:t>
      </w:r>
    </w:p>
    <w:p w14:paraId="06E1BF3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03c864ef7330f26bca8797c8e84b48f8" coordsize="21600,21600" filled="f" id="_x0000_i1405" o:ole="" o:preferrelative="t" stroked="f" style="width:104.7pt;height:12.15pt" type="#_x0000_t75">
            <v:stroke joinstyle="miter"/>
            <v:imagedata o:title="eqId03c864ef7330f26bca8797c8e84b48f8" r:id="rId650"/>
            <o:lock aspectratio="t" v:ext="edit"/>
            <w10:anchorlock/>
          </v:shape>
          <o:OLEObject DrawAspect="Content" ObjectID="_1468076105" ProgID="Equation.DSMT4" ShapeID="_x0000_i1405" Type="Embed" r:id="rId651"/>
        </w:object>
      </w:r>
      <w:r>
        <w:rPr>
          <w:color w:val="FF0000"/>
          <w:sz w:val="21"/>
        </w:rPr>
        <w:t>,</w:t>
      </w:r>
    </w:p>
    <w:p w14:paraId="27C19FF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87fa36545280f40e18ec43282aeb5d28" coordsize="21600,21600" filled="f" id="_x0000_i1406" o:ole="" o:preferrelative="t" stroked="f" style="width:190.95pt;height:12.1pt" type="#_x0000_t75">
            <v:stroke joinstyle="miter"/>
            <v:imagedata o:title="eqId87fa36545280f40e18ec43282aeb5d28" r:id="rId652"/>
            <o:lock aspectratio="t" v:ext="edit"/>
            <w10:anchorlock/>
          </v:shape>
          <o:OLEObject DrawAspect="Content" ObjectID="_1468076106" ProgID="Equation.DSMT4" ShapeID="_x0000_i1406" Type="Embed" r:id="rId653"/>
        </w:object>
      </w:r>
      <w:r>
        <w:rPr>
          <w:color w:val="FF0000"/>
          <w:sz w:val="21"/>
        </w:rPr>
        <w:t>,</w:t>
      </w:r>
    </w:p>
    <w:p w14:paraId="184938A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c62e62e3c2ab56ea551bfceb17d611c" coordsize="21600,21600" filled="f" id="_x0000_i1407" o:ole="" o:preferrelative="t" stroked="f" style="width:148.65pt;height:12.55pt" type="#_x0000_t75">
            <v:stroke joinstyle="miter"/>
            <v:imagedata o:title="eqId1c62e62e3c2ab56ea551bfceb17d611c" r:id="rId654"/>
            <o:lock aspectratio="t" v:ext="edit"/>
            <w10:anchorlock/>
          </v:shape>
          <o:OLEObject DrawAspect="Content" ObjectID="_1468076107" ProgID="Equation.DSMT4" ShapeID="_x0000_i1407" Type="Embed" r:id="rId655"/>
        </w:object>
      </w:r>
      <w:r>
        <w:rPr>
          <w:color w:val="FF0000"/>
          <w:sz w:val="21"/>
        </w:rPr>
        <w:t>．</w:t>
      </w:r>
      <w:r>
        <w:rPr>
          <w:rFonts w:hint="eastAsia"/>
          <w:color w:val="FF0000"/>
          <w:sz w:val="21"/>
          <w:lang w:eastAsia="zh-CN" w:val="en-US"/>
        </w:rPr>
        <w:t>……</w:t>
      </w:r>
      <w:r>
        <w:rPr>
          <w:rFonts w:hint="eastAsia"/>
          <w:color w:val="FF0000"/>
          <w:sz w:val="21"/>
          <w:lang w:eastAsia="zh-CN"/>
        </w:rPr>
        <w:t>（</w:t>
      </w:r>
      <w:r>
        <w:rPr>
          <w:rFonts w:hint="eastAsia"/>
          <w:color w:val="FF0000"/>
          <w:sz w:val="21"/>
          <w:lang w:eastAsia="zh-CN" w:val="en-US"/>
        </w:rPr>
        <w:t>6分</w:t>
      </w:r>
      <w:r>
        <w:rPr>
          <w:rFonts w:hint="eastAsia"/>
          <w:color w:val="FF0000"/>
          <w:sz w:val="21"/>
          <w:lang w:eastAsia="zh-CN"/>
        </w:rPr>
        <w:t>）</w:t>
      </w:r>
    </w:p>
    <w:p w14:paraId="640AF9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6分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如图，在</w:t>
      </w:r>
      <w:r>
        <w:object>
          <v:shape alt="eqId15c0dbe3c080c4c4636c64803e5c1f76" coordsize="21600,21600" filled="f" id="_x0000_i1408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108" ProgID="Equation.DSMT4" ShapeID="_x0000_i1408" Type="Embed" r:id="rId656"/>
        </w:object>
      </w:r>
      <w:r>
        <w:rPr>
          <w:sz w:val="21"/>
        </w:rPr>
        <w:t>中，</w:t>
      </w:r>
      <w:r>
        <w:object>
          <v:shape alt="eqId047dc9795efa99b6fb9fdf9778085dab" coordsize="21600,21600" filled="f" id="_x0000_i1409" o:ole="" o:preferrelative="t" stroked="f" style="width:43.05pt;height:12.25pt" type="#_x0000_t75">
            <v:stroke joinstyle="miter"/>
            <v:imagedata o:title="eqId047dc9795efa99b6fb9fdf9778085dab" r:id="rId275"/>
            <o:lock aspectratio="t" v:ext="edit"/>
            <w10:anchorlock/>
          </v:shape>
          <o:OLEObject DrawAspect="Content" ObjectID="_1468076109" ProgID="Equation.DSMT4" ShapeID="_x0000_i1409" Type="Embed" r:id="rId657"/>
        </w:object>
      </w:r>
      <w:r>
        <w:rPr>
          <w:sz w:val="21"/>
        </w:rPr>
        <w:t>，</w:t>
      </w:r>
      <w:r>
        <w:object>
          <v:shape alt="eqIdee54b9b398ce80cd054b56173fe810f0" coordsize="21600,21600" filled="f" id="_x0000_i1410" o:ole="" o:preferrelative="t" stroked="f" style="width:42.2pt;height:12.4pt" type="#_x0000_t75">
            <v:stroke joinstyle="miter"/>
            <v:imagedata o:title="eqIdee54b9b398ce80cd054b56173fe810f0" r:id="rId658"/>
            <o:lock aspectratio="t" v:ext="edit"/>
            <w10:anchorlock/>
          </v:shape>
          <o:OLEObject DrawAspect="Content" ObjectID="_1468076110" ProgID="Equation.DSMT4" ShapeID="_x0000_i1410" Type="Embed" r:id="rId659"/>
        </w:object>
      </w:r>
      <w:r>
        <w:rPr>
          <w:sz w:val="21"/>
        </w:rPr>
        <w:t>，</w:t>
      </w:r>
      <w:r>
        <w:object>
          <v:shape alt="eqIdd40b319212a7e7528b053e1c7097e966" coordsize="21600,21600" filled="f" id="_x0000_i1411" o:ole="" o:preferrelative="t" stroked="f" style="width:17.55pt;height:11.4pt" type="#_x0000_t75">
            <v:stroke joinstyle="miter"/>
            <v:imagedata o:title="eqIdd40b319212a7e7528b053e1c7097e966" r:id="rId240"/>
            <o:lock aspectratio="t" v:ext="edit"/>
            <w10:anchorlock/>
          </v:shape>
          <o:OLEObject DrawAspect="Content" ObjectID="_1468076111" ProgID="Equation.DSMT4" ShapeID="_x0000_i1411" Type="Embed" r:id="rId660"/>
        </w:object>
      </w:r>
      <w:r>
        <w:rPr>
          <w:sz w:val="21"/>
        </w:rPr>
        <w:t>平分</w:t>
      </w:r>
      <w:r>
        <w:object>
          <v:shape alt="eqIdd39b8d91afc34e4a9b0fdbb6bafb9087" coordsize="21600,21600" filled="f" id="_x0000_i1412" o:ole="" o:preferrelative="t" stroked="f" style="width:34.25pt;height:12.25pt" type="#_x0000_t75">
            <v:stroke joinstyle="miter"/>
            <v:imagedata o:title="eqIdd39b8d91afc34e4a9b0fdbb6bafb9087" r:id="rId661"/>
            <o:lock aspectratio="t" v:ext="edit"/>
            <w10:anchorlock/>
          </v:shape>
          <o:OLEObject DrawAspect="Content" ObjectID="_1468076112" ProgID="Equation.DSMT4" ShapeID="_x0000_i1412" Type="Embed" r:id="rId662"/>
        </w:object>
      </w:r>
      <w:r>
        <w:rPr>
          <w:sz w:val="21"/>
        </w:rPr>
        <w:t>交</w:t>
      </w:r>
      <w:r>
        <w:object>
          <v:shape alt="eqId60ef95894ceebaf236170e8832dcf7e3" coordsize="21600,21600" filled="f" id="_x0000_i1413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6113" ProgID="Equation.DSMT4" ShapeID="_x0000_i1413" Type="Embed" r:id="rId663"/>
        </w:objec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．若</w:t>
      </w:r>
      <w:r>
        <w:object>
          <v:shape alt="eqIdef0402dd5ae3db10281f9f1e11738bcb" coordsize="21600,21600" filled="f" id="_x0000_i1414" o:ole="" o:preferrelative="t" stroked="f" style="width:33.4pt;height:12.25pt" type="#_x0000_t75">
            <v:stroke joinstyle="miter"/>
            <v:imagedata o:title="eqIdef0402dd5ae3db10281f9f1e11738bcb" r:id="rId664"/>
            <o:lock aspectratio="t" v:ext="edit"/>
            <w10:anchorlock/>
          </v:shape>
          <o:OLEObject DrawAspect="Content" ObjectID="_1468076114" ProgID="Equation.DSMT4" ShapeID="_x0000_i1414" Type="Embed" r:id="rId665"/>
        </w:object>
      </w:r>
      <w:r>
        <w:rPr>
          <w:sz w:val="21"/>
        </w:rPr>
        <w:t>，求</w:t>
      </w:r>
      <w:r>
        <w:object>
          <v:shape alt="eqId03902478df1a55bc99703210bccab910" coordsize="21600,21600" filled="f" id="_x0000_i1415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6115" ProgID="Equation.DSMT4" ShapeID="_x0000_i1415" Type="Embed" r:id="rId666"/>
        </w:object>
      </w:r>
      <w:r>
        <w:rPr>
          <w:sz w:val="21"/>
        </w:rPr>
        <w:t>的长度．</w:t>
      </w:r>
    </w:p>
    <w:p w14:paraId="0A2E49F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1152525"/>
            <wp:effectExtent b="0" l="0" r="6350" t="0"/>
            <wp:docPr descr="@@@5948e2fa-6c07-445e-9372-bedc69275efe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948e2fa-6c07-445e-9372-bedc69275efe" id="100049" name="图片 100049"/>
                    <pic:cNvPicPr>
                      <a:picLocks noChangeAspect="1"/>
                    </pic:cNvPicPr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013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alt="eqId16f3d198e76391779fa3badc848c8ac8" coordsize="21600,21600" filled="f" id="_x0000_i1416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6116" ProgID="Equation.DSMT4" ShapeID="_x0000_i1416" Type="Embed" r:id="rId668"/>
        </w:object>
      </w:r>
      <w:r>
        <w:rPr>
          <w:color w:val="FF0000"/>
        </w:rPr>
        <w:object>
          <v:shape alt="eqId047dc9795efa99b6fb9fdf9778085dab" coordsize="21600,21600" filled="f" id="_x0000_i1417" o:ole="" o:preferrelative="t" stroked="f" style="width:43.05pt;height:12.25pt" type="#_x0000_t75">
            <v:stroke joinstyle="miter"/>
            <v:imagedata o:title="eqId047dc9795efa99b6fb9fdf9778085dab" r:id="rId275"/>
            <o:lock aspectratio="t" v:ext="edit"/>
            <w10:anchorlock/>
          </v:shape>
          <o:OLEObject DrawAspect="Content" ObjectID="_1468076117" ProgID="Equation.DSMT4" ShapeID="_x0000_i1417" Type="Embed" r:id="rId66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ee54b9b398ce80cd054b56173fe810f0" coordsize="21600,21600" filled="f" id="_x0000_i1418" o:ole="" o:preferrelative="t" stroked="f" style="width:42.2pt;height:12.4pt" type="#_x0000_t75">
            <v:stroke joinstyle="miter"/>
            <v:imagedata o:title="eqIdee54b9b398ce80cd054b56173fe810f0" r:id="rId658"/>
            <o:lock aspectratio="t" v:ext="edit"/>
            <w10:anchorlock/>
          </v:shape>
          <o:OLEObject DrawAspect="Content" ObjectID="_1468076118" ProgID="Equation.DSMT4" ShapeID="_x0000_i1418" Type="Embed" r:id="rId670"/>
        </w:object>
      </w:r>
      <w:r>
        <w:rPr>
          <w:color w:val="FF0000"/>
          <w:sz w:val="21"/>
        </w:rPr>
        <w:t>，</w:t>
      </w:r>
    </w:p>
    <w:p w14:paraId="4929606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419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119" ProgID="Equation.DSMT4" ShapeID="_x0000_i1419" Type="Embed" r:id="rId671"/>
        </w:object>
      </w:r>
      <w:r>
        <w:rPr>
          <w:color w:val="FF0000"/>
        </w:rPr>
        <w:object>
          <v:shape alt="eqIdd1aa3e0b2a4f94bd8ed052289ee14843" coordsize="21600,21600" filled="f" id="_x0000_i1420" o:ole="" o:preferrelative="t" stroked="f" style="width:152.2pt;height:27pt" type="#_x0000_t75">
            <v:stroke joinstyle="miter"/>
            <v:imagedata o:title="eqIdd1aa3e0b2a4f94bd8ed052289ee14843" r:id="rId672"/>
            <o:lock aspectratio="t" v:ext="edit"/>
            <w10:anchorlock/>
          </v:shape>
          <o:OLEObject DrawAspect="Content" ObjectID="_1468076120" ProgID="Equation.DSMT4" ShapeID="_x0000_i1420" Type="Embed" r:id="rId673"/>
        </w:object>
      </w:r>
      <w:r>
        <w:rPr>
          <w:color w:val="FF0000"/>
          <w:sz w:val="21"/>
        </w:rPr>
        <w:t>，</w:t>
      </w:r>
    </w:p>
    <w:p w14:paraId="30AA53F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6f3d198e76391779fa3badc848c8ac8" coordsize="21600,21600" filled="f" id="_x0000_i1421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6121" ProgID="Equation.DSMT4" ShapeID="_x0000_i1421" Type="Embed" r:id="rId674"/>
        </w:object>
      </w:r>
      <w:r>
        <w:rPr>
          <w:color w:val="FF0000"/>
        </w:rPr>
        <w:object>
          <v:shape alt="eqIdd40b319212a7e7528b053e1c7097e966" coordsize="21600,21600" filled="f" id="_x0000_i1422" o:ole="" o:preferrelative="t" stroked="f" style="width:17.55pt;height:11.4pt" type="#_x0000_t75">
            <v:stroke joinstyle="miter"/>
            <v:imagedata o:title="eqIdd40b319212a7e7528b053e1c7097e966" r:id="rId240"/>
            <o:lock aspectratio="t" v:ext="edit"/>
            <w10:anchorlock/>
          </v:shape>
          <o:OLEObject DrawAspect="Content" ObjectID="_1468076122" ProgID="Equation.DSMT4" ShapeID="_x0000_i1422" Type="Embed" r:id="rId675"/>
        </w:object>
      </w:r>
      <w:r>
        <w:rPr>
          <w:color w:val="FF0000"/>
          <w:sz w:val="21"/>
        </w:rPr>
        <w:t>平分</w:t>
      </w:r>
      <w:r>
        <w:rPr>
          <w:color w:val="FF0000"/>
        </w:rPr>
        <w:object>
          <v:shape alt="eqIdd39b8d91afc34e4a9b0fdbb6bafb9087" coordsize="21600,21600" filled="f" id="_x0000_i1423" o:ole="" o:preferrelative="t" stroked="f" style="width:34.25pt;height:12.25pt" type="#_x0000_t75">
            <v:stroke joinstyle="miter"/>
            <v:imagedata o:title="eqIdd39b8d91afc34e4a9b0fdbb6bafb9087" r:id="rId661"/>
            <o:lock aspectratio="t" v:ext="edit"/>
            <w10:anchorlock/>
          </v:shape>
          <o:OLEObject DrawAspect="Content" ObjectID="_1468076123" ProgID="Equation.DSMT4" ShapeID="_x0000_i1423" Type="Embed" r:id="rId676"/>
        </w:object>
      </w:r>
      <w:r>
        <w:rPr>
          <w:color w:val="FF0000"/>
          <w:sz w:val="21"/>
        </w:rPr>
        <w:t>，</w:t>
      </w:r>
    </w:p>
    <w:p w14:paraId="3BE26BB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424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124" ProgID="Equation.DSMT4" ShapeID="_x0000_i1424" Type="Embed" r:id="rId677"/>
        </w:object>
      </w:r>
      <w:r>
        <w:rPr>
          <w:color w:val="FF0000"/>
        </w:rPr>
        <w:object>
          <v:shape alt="eqIdd36b09fa540a9be7a41d77dbd91dac74" coordsize="21600,21600" filled="f" id="_x0000_i1425" o:ole="" o:preferrelative="t" stroked="f" style="width:145.2pt;height:27.45pt" type="#_x0000_t75">
            <v:stroke joinstyle="miter"/>
            <v:imagedata o:title="eqIdd36b09fa540a9be7a41d77dbd91dac74" r:id="rId678"/>
            <o:lock aspectratio="t" v:ext="edit"/>
            <w10:anchorlock/>
          </v:shape>
          <o:OLEObject DrawAspect="Content" ObjectID="_1468076125" ProgID="Equation.DSMT4" ShapeID="_x0000_i1425" Type="Embed" r:id="rId679"/>
        </w:object>
      </w:r>
      <w:r>
        <w:rPr>
          <w:color w:val="FF0000"/>
          <w:sz w:val="21"/>
        </w:rPr>
        <w:t xml:space="preserve">， </w:t>
      </w:r>
    </w:p>
    <w:p w14:paraId="663BCEE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426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126" ProgID="Equation.DSMT4" ShapeID="_x0000_i1426" Type="Embed" r:id="rId680"/>
        </w:object>
      </w:r>
      <w:r>
        <w:rPr>
          <w:color w:val="FF0000"/>
        </w:rPr>
        <w:object>
          <v:shape alt="eqId4376a41ccd8558936cb8ebd964c6e689" coordsize="21600,21600" filled="f" id="_x0000_i1427" o:ole="" o:preferrelative="t" stroked="f" style="width:56.3pt;height:11.25pt" type="#_x0000_t75">
            <v:stroke joinstyle="miter"/>
            <v:imagedata o:title="eqId4376a41ccd8558936cb8ebd964c6e689" r:id="rId681"/>
            <o:lock aspectratio="t" v:ext="edit"/>
            <w10:anchorlock/>
          </v:shape>
          <o:OLEObject DrawAspect="Content" ObjectID="_1468076127" ProgID="Equation.DSMT4" ShapeID="_x0000_i1427" Type="Embed" r:id="rId682"/>
        </w:object>
      </w:r>
      <w:r>
        <w:rPr>
          <w:color w:val="FF0000"/>
          <w:sz w:val="21"/>
        </w:rPr>
        <w:t>，</w:t>
      </w:r>
    </w:p>
    <w:p w14:paraId="015C11B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428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128" ProgID="Equation.DSMT4" ShapeID="_x0000_i1428" Type="Embed" r:id="rId683"/>
        </w:object>
      </w:r>
      <w:r>
        <w:rPr>
          <w:color w:val="FF0000"/>
        </w:rPr>
        <w:object>
          <v:shape alt="eqId0ff29971ccc633d89832ffa9bd54afa3" coordsize="21600,21600" filled="f" id="_x0000_i1429" o:ole="" o:preferrelative="t" stroked="f" style="width:43.95pt;height:11.1pt" type="#_x0000_t75">
            <v:stroke joinstyle="miter"/>
            <v:imagedata o:title="eqId0ff29971ccc633d89832ffa9bd54afa3" r:id="rId684"/>
            <o:lock aspectratio="t" v:ext="edit"/>
            <w10:anchorlock/>
          </v:shape>
          <o:OLEObject DrawAspect="Content" ObjectID="_1468076129" ProgID="Equation.DSMT4" ShapeID="_x0000_i1429" Type="Embed" r:id="rId685"/>
        </w:object>
      </w:r>
      <w:r>
        <w:rPr>
          <w:color w:val="FF0000"/>
          <w:sz w:val="21"/>
        </w:rPr>
        <w:t>，</w:t>
      </w:r>
      <w:r>
        <w:rPr>
          <w:rFonts w:hint="eastAsia"/>
          <w:color w:val="FF0000"/>
          <w:sz w:val="21"/>
        </w:rPr>
        <w:t>……（3分）</w:t>
      </w:r>
    </w:p>
    <w:p w14:paraId="239DD36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6f3d198e76391779fa3badc848c8ac8" coordsize="21600,21600" filled="f" id="_x0000_i1430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6130" ProgID="Equation.DSMT4" ShapeID="_x0000_i1430" Type="Embed" r:id="rId686"/>
        </w:object>
      </w:r>
      <w:r>
        <w:rPr>
          <w:color w:val="FF0000"/>
        </w:rPr>
        <w:object>
          <v:shape alt="eqId5909554fd508aadbd9dfa58f18285752" coordsize="21600,21600" filled="f" id="_x0000_i1431" o:ole="" o:preferrelative="t" stroked="f" style="width:120.55pt;height:12.15pt" type="#_x0000_t75">
            <v:stroke joinstyle="miter"/>
            <v:imagedata o:title="eqId5909554fd508aadbd9dfa58f18285752" r:id="rId687"/>
            <o:lock aspectratio="t" v:ext="edit"/>
            <w10:anchorlock/>
          </v:shape>
          <o:OLEObject DrawAspect="Content" ObjectID="_1468076131" ProgID="Equation.DSMT4" ShapeID="_x0000_i1431" Type="Embed" r:id="rId688"/>
        </w:object>
      </w:r>
      <w:r>
        <w:rPr>
          <w:color w:val="FF0000"/>
          <w:sz w:val="21"/>
        </w:rPr>
        <w:t>，</w:t>
      </w:r>
    </w:p>
    <w:p w14:paraId="2BC65E4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432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132" ProgID="Equation.DSMT4" ShapeID="_x0000_i1432" Type="Embed" r:id="rId689"/>
        </w:object>
      </w:r>
      <w:r>
        <w:rPr>
          <w:color w:val="FF0000"/>
        </w:rPr>
        <w:object>
          <v:shape alt="eqIdb9c0ba7a4b3dda47ce2fb806cd0ba74b" coordsize="21600,21600" filled="f" id="_x0000_i1433" o:ole="" o:preferrelative="t" stroked="f" style="width:58.85pt;height:12.05pt" type="#_x0000_t75">
            <v:stroke joinstyle="miter"/>
            <v:imagedata o:title="eqIdb9c0ba7a4b3dda47ce2fb806cd0ba74b" r:id="rId690"/>
            <o:lock aspectratio="t" v:ext="edit"/>
            <w10:anchorlock/>
          </v:shape>
          <o:OLEObject DrawAspect="Content" ObjectID="_1468076133" ProgID="Equation.DSMT4" ShapeID="_x0000_i1433" Type="Embed" r:id="rId691"/>
        </w:object>
      </w:r>
      <w:r>
        <w:rPr>
          <w:color w:val="FF0000"/>
          <w:sz w:val="21"/>
        </w:rPr>
        <w:t>，</w:t>
      </w:r>
    </w:p>
    <w:p w14:paraId="4D21A6F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434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134" ProgID="Equation.DSMT4" ShapeID="_x0000_i1434" Type="Embed" r:id="rId692"/>
        </w:object>
      </w:r>
      <w:r>
        <w:rPr>
          <w:color w:val="FF0000"/>
        </w:rPr>
        <w:object>
          <v:shape alt="eqId78002bca853929365a3f58082f3e7637" coordsize="21600,21600" filled="f" id="_x0000_i1435" o:ole="" o:preferrelative="t" stroked="f" style="width:43.1pt;height:12.25pt" type="#_x0000_t75">
            <v:stroke joinstyle="miter"/>
            <v:imagedata o:title="eqId78002bca853929365a3f58082f3e7637" r:id="rId693"/>
            <o:lock aspectratio="t" v:ext="edit"/>
            <w10:anchorlock/>
          </v:shape>
          <o:OLEObject DrawAspect="Content" ObjectID="_1468076135" ProgID="Equation.DSMT4" ShapeID="_x0000_i1435" Type="Embed" r:id="rId694"/>
        </w:object>
      </w:r>
      <w:r>
        <w:rPr>
          <w:color w:val="FF0000"/>
          <w:sz w:val="21"/>
        </w:rPr>
        <w:t>，</w:t>
      </w:r>
    </w:p>
    <w:p w14:paraId="45B7A59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de0d10ef8b748d4531250c37c5d3f9e" coordsize="21600,21600" filled="f" id="_x0000_i1436" o:ole="" o:preferrelative="t" stroked="f" style="width:9.65pt;height:8.75pt" type="#_x0000_t75">
            <v:stroke joinstyle="miter"/>
            <v:imagedata o:title="eqId2de0d10ef8b748d4531250c37c5d3f9e" r:id="rId64"/>
            <o:lock aspectratio="t" v:ext="edit"/>
            <w10:anchorlock/>
          </v:shape>
          <o:OLEObject DrawAspect="Content" ObjectID="_1468076136" ProgID="Equation.DSMT4" ShapeID="_x0000_i1436" Type="Embed" r:id="rId695"/>
        </w:object>
      </w:r>
      <w:r>
        <w:rPr>
          <w:color w:val="FF0000"/>
        </w:rPr>
        <w:object>
          <v:shape alt="eqId341e8dae00f6b2abc94199ccfd6cf180" coordsize="21600,21600" filled="f" id="_x0000_i1437" o:ole="" o:preferrelative="t" stroked="f" style="width:58.95pt;height:12.85pt" type="#_x0000_t75">
            <v:stroke joinstyle="miter"/>
            <v:imagedata o:title="eqId341e8dae00f6b2abc94199ccfd6cf180" r:id="rId696"/>
            <o:lock aspectratio="t" v:ext="edit"/>
            <w10:anchorlock/>
          </v:shape>
          <o:OLEObject DrawAspect="Content" ObjectID="_1468076137" ProgID="Equation.DSMT4" ShapeID="_x0000_i1437" Type="Embed" r:id="rId697"/>
        </w:object>
      </w:r>
      <w:r>
        <w:rPr>
          <w:color w:val="FF0000"/>
          <w:sz w:val="21"/>
        </w:rPr>
        <w:t>．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6</w:t>
      </w:r>
      <w:r>
        <w:rPr>
          <w:rFonts w:hint="eastAsia"/>
          <w:color w:val="FF0000"/>
          <w:sz w:val="21"/>
        </w:rPr>
        <w:t>分）</w:t>
      </w:r>
    </w:p>
    <w:p w14:paraId="57A26991">
      <w:pPr>
        <w:shd w:color="auto" w:fill="auto" w:val="clear"/>
        <w:spacing w:line="360" w:lineRule="auto"/>
        <w:jc w:val="left"/>
        <w:textAlignment w:val="center"/>
        <w:rPr>
          <w:i/>
          <w:sz w:val="21"/>
        </w:rPr>
      </w:pPr>
      <w:r>
        <w:rPr>
          <w:rFonts w:hint="eastAsia"/>
          <w:sz w:val="21"/>
          <w:lang w:eastAsia="zh-CN" w:val="en-US"/>
        </w:rPr>
        <w:t>19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8分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如图，在平面直角坐标系中，</w:t>
      </w:r>
      <w:r>
        <w:object>
          <v:shape alt="eqId15c0dbe3c080c4c4636c64803e5c1f76" coordsize="21600,21600" filled="f" id="_x0000_i1438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138" ProgID="Equation.DSMT4" ShapeID="_x0000_i1438" Type="Embed" r:id="rId698"/>
        </w:object>
      </w:r>
      <w:r>
        <w:rPr>
          <w:sz w:val="21"/>
        </w:rPr>
        <w:t>的顶点的坐标分别为</w:t>
      </w:r>
      <w:r>
        <w:object>
          <v:shape alt="eqIdcbec802e36e2948ededddbf71fb065c6" coordsize="21600,21600" filled="f" id="_x0000_i1439" o:ole="" o:preferrelative="t" stroked="f" style="width:37.8pt;height:17.9pt" type="#_x0000_t75">
            <v:stroke joinstyle="miter"/>
            <v:imagedata o:title="eqIdcbec802e36e2948ededddbf71fb065c6" r:id="rId699"/>
            <o:lock aspectratio="t" v:ext="edit"/>
            <w10:anchorlock/>
          </v:shape>
          <o:OLEObject DrawAspect="Content" ObjectID="_1468076139" ProgID="Equation.DSMT4" ShapeID="_x0000_i1439" Type="Embed" r:id="rId700"/>
        </w:object>
      </w:r>
      <w:r>
        <w:rPr>
          <w:sz w:val="21"/>
        </w:rPr>
        <w:t>，</w:t>
      </w:r>
      <w:r>
        <w:object>
          <v:shape alt="eqIdb9ef9f92bf32a7172ac4a25aea2b46bf" coordsize="21600,21600" filled="f" id="_x0000_i1440" o:ole="" o:preferrelative="t" stroked="f" style="width:36.9pt;height:17.8pt" type="#_x0000_t75">
            <v:stroke joinstyle="miter"/>
            <v:imagedata o:title="eqIdb9ef9f92bf32a7172ac4a25aea2b46bf" r:id="rId701"/>
            <o:lock aspectratio="t" v:ext="edit"/>
            <w10:anchorlock/>
          </v:shape>
          <o:OLEObject DrawAspect="Content" ObjectID="_1468076140" ProgID="Equation.DSMT4" ShapeID="_x0000_i1440" Type="Embed" r:id="rId702"/>
        </w:object>
      </w:r>
      <w:r>
        <w:rPr>
          <w:sz w:val="21"/>
        </w:rPr>
        <w:t>，</w:t>
      </w:r>
      <w:r>
        <w:object>
          <v:shape alt="eqIdbf3b3fb141bb27437a0c301a9ab9af29" coordsize="21600,21600" filled="f" id="_x0000_i1441" o:ole="" o:preferrelative="t" stroked="f" style="width:37.8pt;height:17.9pt" type="#_x0000_t75">
            <v:stroke joinstyle="miter"/>
            <v:imagedata o:title="eqIdbf3b3fb141bb27437a0c301a9ab9af29" r:id="rId703"/>
            <o:lock aspectratio="t" v:ext="edit"/>
            <w10:anchorlock/>
          </v:shape>
          <o:OLEObject DrawAspect="Content" ObjectID="_1468076141" ProgID="Equation.DSMT4" ShapeID="_x0000_i1441" Type="Embed" r:id="rId704"/>
        </w:object>
      </w:r>
      <w:r>
        <w:rPr>
          <w:i/>
          <w:sz w:val="21"/>
        </w:rPr>
        <w:t>．</w:t>
      </w:r>
    </w:p>
    <w:p w14:paraId="79F79983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181225" cy="2228850"/>
            <wp:effectExtent b="6350" l="0" r="3175" t="0"/>
            <wp:docPr descr="@@@02c012c0-f794-4330-a745-e420324e9096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2c012c0-f794-4330-a745-e420324e9096" id="100053" name="图片 100053"/>
                    <pic:cNvPicPr>
                      <a:picLocks noChangeAspect="1"/>
                    </pic:cNvPicPr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981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(1)画出</w:t>
      </w:r>
      <w:r>
        <w:object>
          <v:shape alt="eqId15c0dbe3c080c4c4636c64803e5c1f76" coordsize="21600,21600" filled="f" id="_x0000_i1442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142" ProgID="Equation.DSMT4" ShapeID="_x0000_i1442" Type="Embed" r:id="rId706"/>
        </w:object>
      </w:r>
      <w:r>
        <w:rPr>
          <w:sz w:val="21"/>
        </w:rPr>
        <w:t>关于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轴的对称图形</w:t>
      </w:r>
      <w:r>
        <w:object>
          <v:shape alt="eqId4310db23fc79936c7182361e652bab1a" coordsize="21600,21600" filled="f" id="_x0000_i1443" o:ole="" o:preferrelative="t" stroked="f" style="width:39.55pt;height:15.8pt" type="#_x0000_t75">
            <v:stroke joinstyle="miter"/>
            <v:imagedata o:title="eqId4310db23fc79936c7182361e652bab1a" r:id="rId707"/>
            <o:lock aspectratio="t" v:ext="edit"/>
            <w10:anchorlock/>
          </v:shape>
          <o:OLEObject DrawAspect="Content" ObjectID="_1468076143" ProgID="Equation.DSMT4" ShapeID="_x0000_i1443" Type="Embed" r:id="rId708"/>
        </w:object>
      </w:r>
      <w:r>
        <w:rPr>
          <w:sz w:val="21"/>
        </w:rPr>
        <w:t>；</w:t>
      </w:r>
    </w:p>
    <w:p w14:paraId="0B4CC0BB">
      <w:pPr>
        <w:shd w:color="auto" w:fill="auto" w:val="clear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(2)直接写出点</w:t>
      </w:r>
      <w:r>
        <w:object>
          <v:shape alt="eqIda18722354086c42e62334983fc50eb6a" coordsize="21600,21600" filled="f" id="_x0000_i1444" o:ole="" o:preferrelative="t" stroked="f" style="width:11.4pt;height:15.8pt" type="#_x0000_t75">
            <v:stroke joinstyle="miter"/>
            <v:imagedata o:title="eqIda18722354086c42e62334983fc50eb6a" r:id="rId709"/>
            <o:lock aspectratio="t" v:ext="edit"/>
            <w10:anchorlock/>
          </v:shape>
          <o:OLEObject DrawAspect="Content" ObjectID="_1468076144" ProgID="Equation.DSMT4" ShapeID="_x0000_i1444" Type="Embed" r:id="rId710"/>
        </w:object>
      </w:r>
      <w:r>
        <w:rPr>
          <w:sz w:val="21"/>
        </w:rPr>
        <w:t>关于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轴对称的点的坐标</w:t>
      </w:r>
      <w:r>
        <w:rPr>
          <w:rFonts w:ascii="Times New Roman" w:cs="Times New Roman" w:eastAsia="Times New Roman" w:hAnsi="Times New Roman"/>
          <w:i/>
          <w:sz w:val="21"/>
        </w:rPr>
        <w:t>________</w:t>
      </w:r>
      <w:r>
        <w:rPr>
          <w:sz w:val="21"/>
        </w:rPr>
        <w:t xml:space="preserve"> </w:t>
      </w:r>
      <w:r>
        <w:rPr>
          <w:i/>
          <w:sz w:val="21"/>
        </w:rPr>
        <w:t>．</w:t>
      </w:r>
    </w:p>
    <w:p w14:paraId="10DE2AC3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 w:val="0"/>
          <w:iCs/>
          <w:color w:val="FF0000"/>
          <w:sz w:val="21"/>
        </w:rPr>
      </w:pPr>
      <w:r>
        <w:rPr>
          <w:color w:val="FF0000"/>
          <w:sz w:val="21"/>
        </w:rPr>
        <w:t>【详解】（1）解：如图，</w:t>
      </w:r>
      <w:r>
        <w:rPr>
          <w:color w:val="FF0000"/>
        </w:rPr>
        <w:object>
          <v:shape alt="eqId4310db23fc79936c7182361e652bab1a" coordsize="21600,21600" filled="f" id="_x0000_i1445" o:ole="" o:preferrelative="t" stroked="f" style="width:39.55pt;height:15.8pt" type="#_x0000_t75">
            <v:stroke joinstyle="miter"/>
            <v:imagedata o:title="eqId4310db23fc79936c7182361e652bab1a" r:id="rId707"/>
            <o:lock aspectratio="t" v:ext="edit"/>
            <w10:anchorlock/>
          </v:shape>
          <o:OLEObject DrawAspect="Content" ObjectID="_1468076145" ProgID="Equation.DSMT4" ShapeID="_x0000_i1445" Type="Embed" r:id="rId711"/>
        </w:object>
      </w:r>
      <w:r>
        <w:rPr>
          <w:color w:val="FF0000"/>
          <w:sz w:val="21"/>
        </w:rPr>
        <w:t>即为所求</w:t>
      </w:r>
      <w:r>
        <w:rPr>
          <w:rFonts w:ascii="Times New Roman" w:cs="Times New Roman" w:eastAsia="Times New Roman" w:hAnsi="Times New Roman"/>
          <w:i w:val="0"/>
          <w:iCs/>
          <w:color w:val="FF0000"/>
          <w:sz w:val="21"/>
        </w:rPr>
        <w:t>.</w:t>
      </w:r>
      <w:r>
        <w:rPr>
          <w:rFonts w:ascii="Times New Roman" w:cs="Times New Roman" w:eastAsia="Times New Roman" w:hAnsi="Times New Roman" w:hint="eastAsia"/>
          <w:i w:val="0"/>
          <w:iCs/>
          <w:color w:val="FF0000"/>
          <w:sz w:val="21"/>
        </w:rPr>
        <w:t>……（</w:t>
      </w:r>
      <w:r>
        <w:rPr>
          <w:rFonts w:ascii="Times New Roman" w:cs="Times New Roman" w:hAnsi="Times New Roman" w:hint="eastAsia"/>
          <w:i w:val="0"/>
          <w:iCs/>
          <w:color w:val="FF0000"/>
          <w:sz w:val="21"/>
          <w:lang w:eastAsia="zh-CN" w:val="en-US"/>
        </w:rPr>
        <w:t>4</w:t>
      </w:r>
      <w:r>
        <w:rPr>
          <w:rFonts w:ascii="Times New Roman" w:cs="Times New Roman" w:eastAsia="Times New Roman" w:hAnsi="Times New Roman" w:hint="eastAsia"/>
          <w:i w:val="0"/>
          <w:iCs/>
          <w:color w:val="FF0000"/>
          <w:sz w:val="21"/>
        </w:rPr>
        <w:t>分）</w:t>
      </w:r>
    </w:p>
    <w:p w14:paraId="039D5878">
      <w:pPr>
        <w:shd w:color="auto" w:fill="F2F2F2" w:val="clear"/>
        <w:spacing w:line="360" w:lineRule="auto"/>
        <w:jc w:val="both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2162175" cy="2247900"/>
            <wp:effectExtent b="0" l="0" r="9525" t="0"/>
            <wp:docPr descr="@@@d4f95124-7c33-4014-8b3a-8893f293c7f6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4f95124-7c33-4014-8b3a-8893f293c7f6" id="100055" name="图片 100055"/>
                    <pic:cNvPicPr>
                      <a:picLocks noChangeAspect="1"/>
                    </pic:cNvPicPr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3A8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（2）解：由图可知，点</w:t>
      </w:r>
      <w:r>
        <w:rPr>
          <w:color w:val="FF0000"/>
        </w:rPr>
        <w:object>
          <v:shape alt="eqIda18722354086c42e62334983fc50eb6a" coordsize="21600,21600" filled="f" id="_x0000_i1446" o:ole="" o:preferrelative="t" stroked="f" style="width:11.4pt;height:15.8pt" type="#_x0000_t75">
            <v:stroke joinstyle="miter"/>
            <v:imagedata o:title="eqIda18722354086c42e62334983fc50eb6a" r:id="rId709"/>
            <o:lock aspectratio="t" v:ext="edit"/>
            <w10:anchorlock/>
          </v:shape>
          <o:OLEObject DrawAspect="Content" ObjectID="_1468076146" ProgID="Equation.DSMT4" ShapeID="_x0000_i1446" Type="Embed" r:id="rId713"/>
        </w:object>
      </w:r>
      <w:r>
        <w:rPr>
          <w:color w:val="FF0000"/>
          <w:sz w:val="21"/>
        </w:rPr>
        <w:t>的坐标为</w:t>
      </w:r>
      <w:r>
        <w:rPr>
          <w:color w:val="FF0000"/>
        </w:rPr>
        <w:object>
          <v:shape alt="eqId2c451e1159edb958b5567ecf6fa23dae" coordsize="21600,21600" filled="f" id="_x0000_i1447" o:ole="" o:preferrelative="t" stroked="f" style="width:24.6pt;height:17.95pt" type="#_x0000_t75">
            <v:stroke joinstyle="miter"/>
            <v:imagedata o:title="eqId2c451e1159edb958b5567ecf6fa23dae" r:id="rId714"/>
            <o:lock aspectratio="t" v:ext="edit"/>
            <w10:anchorlock/>
          </v:shape>
          <o:OLEObject DrawAspect="Content" ObjectID="_1468076147" ProgID="Equation.DSMT4" ShapeID="_x0000_i1447" Type="Embed" r:id="rId715"/>
        </w:object>
      </w:r>
      <w:r>
        <w:rPr>
          <w:color w:val="FF0000"/>
          <w:sz w:val="21"/>
        </w:rPr>
        <w:t>，</w:t>
      </w:r>
    </w:p>
    <w:p w14:paraId="5E8A351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∴点</w:t>
      </w:r>
      <w:r>
        <w:rPr>
          <w:color w:val="FF0000"/>
        </w:rPr>
        <w:object>
          <v:shape alt="eqIda18722354086c42e62334983fc50eb6a" coordsize="21600,21600" filled="f" id="_x0000_i1448" o:ole="" o:preferrelative="t" stroked="f" style="width:11.4pt;height:15.8pt" type="#_x0000_t75">
            <v:stroke joinstyle="miter"/>
            <v:imagedata o:title="eqIda18722354086c42e62334983fc50eb6a" r:id="rId709"/>
            <o:lock aspectratio="t" v:ext="edit"/>
            <w10:anchorlock/>
          </v:shape>
          <o:OLEObject DrawAspect="Content" ObjectID="_1468076148" ProgID="Equation.DSMT4" ShapeID="_x0000_i1448" Type="Embed" r:id="rId716"/>
        </w:object>
      </w:r>
      <w:r>
        <w:rPr>
          <w:color w:val="FF0000"/>
          <w:sz w:val="21"/>
        </w:rPr>
        <w:t>关于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>轴对称的点的坐标为</w:t>
      </w:r>
      <w:r>
        <w:rPr>
          <w:color w:val="FF0000"/>
        </w:rPr>
        <w:object>
          <v:shape alt="eqId20feb7bb2bf1bd381dc2b3f7b5d2abda" coordsize="21600,21600" filled="f" id="_x0000_i1449" o:ole="" o:preferrelative="t" stroked="f" style="width:30.75pt;height:17.65pt" type="#_x0000_t75">
            <v:stroke joinstyle="miter"/>
            <v:imagedata o:title="eqId20feb7bb2bf1bd381dc2b3f7b5d2abda" r:id="rId717"/>
            <o:lock aspectratio="t" v:ext="edit"/>
            <w10:anchorlock/>
          </v:shape>
          <o:OLEObject DrawAspect="Content" ObjectID="_1468076149" ProgID="Equation.DSMT4" ShapeID="_x0000_i1449" Type="Embed" r:id="rId718"/>
        </w:object>
      </w:r>
      <w:r>
        <w:rPr>
          <w:color w:val="FF0000"/>
          <w:sz w:val="21"/>
        </w:rPr>
        <w:t>，</w:t>
      </w:r>
    </w:p>
    <w:p w14:paraId="18BD69B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答案：</w:t>
      </w:r>
      <w:r>
        <w:rPr>
          <w:color w:val="FF0000"/>
        </w:rPr>
        <w:object>
          <v:shape alt="eqId20feb7bb2bf1bd381dc2b3f7b5d2abda" coordsize="21600,21600" filled="f" id="_x0000_i1450" o:ole="" o:preferrelative="t" stroked="f" style="width:30.75pt;height:17.65pt" type="#_x0000_t75">
            <v:stroke joinstyle="miter"/>
            <v:imagedata o:title="eqId20feb7bb2bf1bd381dc2b3f7b5d2abda" r:id="rId717"/>
            <o:lock aspectratio="t" v:ext="edit"/>
            <w10:anchorlock/>
          </v:shape>
          <o:OLEObject DrawAspect="Content" ObjectID="_1468076150" ProgID="Equation.DSMT4" ShapeID="_x0000_i1450" Type="Embed" r:id="rId719"/>
        </w:object>
      </w:r>
      <w:r>
        <w:rPr>
          <w:color w:val="FF0000"/>
          <w:sz w:val="21"/>
        </w:rPr>
        <w:t>．</w:t>
      </w:r>
      <w:r>
        <w:rPr>
          <w:rFonts w:hint="eastAsia"/>
          <w:color w:val="FF0000"/>
          <w:sz w:val="21"/>
        </w:rPr>
        <w:t>……（3分）</w:t>
      </w:r>
    </w:p>
    <w:p w14:paraId="4E99899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</w:t>
      </w:r>
      <w:r>
        <w:rPr>
          <w:rFonts w:hint="eastAsia"/>
          <w:sz w:val="21"/>
          <w:lang w:eastAsia="zh-CN" w:val="en-US"/>
        </w:rPr>
        <w:t>0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8分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在①</w:t>
      </w:r>
      <w:r>
        <w:object>
          <v:shape alt="eqIde2d212c1709b8e72a055cf1b5381ef64" coordsize="21600,21600" filled="f" id="_x0000_i1451" o:ole="" o:preferrelative="t" stroked="f" style="width:43.1pt;height:11.25pt" type="#_x0000_t75">
            <v:stroke joinstyle="miter"/>
            <v:imagedata o:title="eqIde2d212c1709b8e72a055cf1b5381ef64" r:id="rId720"/>
            <o:lock aspectratio="t" v:ext="edit"/>
            <w10:anchorlock/>
          </v:shape>
          <o:OLEObject DrawAspect="Content" ObjectID="_1468076151" ProgID="Equation.DSMT4" ShapeID="_x0000_i1451" Type="Embed" r:id="rId721"/>
        </w:object>
      </w:r>
      <w:r>
        <w:rPr>
          <w:sz w:val="21"/>
        </w:rPr>
        <w:t>，②</w:t>
      </w:r>
      <w:r>
        <w:object>
          <v:shape alt="eqId5f93040d344eade19fd2378d6829b079" coordsize="21600,21600" filled="f" id="_x0000_i1452" o:ole="" o:preferrelative="t" stroked="f" style="width:71.25pt;height:12.1pt" type="#_x0000_t75">
            <v:stroke joinstyle="miter"/>
            <v:imagedata o:title="eqId5f93040d344eade19fd2378d6829b079" r:id="rId722"/>
            <o:lock aspectratio="t" v:ext="edit"/>
            <w10:anchorlock/>
          </v:shape>
          <o:OLEObject DrawAspect="Content" ObjectID="_1468076152" ProgID="Equation.DSMT4" ShapeID="_x0000_i1452" Type="Embed" r:id="rId723"/>
        </w:object>
      </w:r>
      <w:r>
        <w:rPr>
          <w:sz w:val="21"/>
        </w:rPr>
        <w:t>，③</w:t>
      </w:r>
      <w:r>
        <w:object>
          <v:shape alt="eqIdc07b92b8282c7fd1158b3b5098e38c39" coordsize="21600,21600" filled="f" id="_x0000_i1453" o:ole="" o:preferrelative="t" stroked="f" style="width:42.2pt;height:12.5pt" type="#_x0000_t75">
            <v:stroke joinstyle="miter"/>
            <v:imagedata o:title="eqIdc07b92b8282c7fd1158b3b5098e38c39" r:id="rId724"/>
            <o:lock aspectratio="t" v:ext="edit"/>
            <w10:anchorlock/>
          </v:shape>
          <o:OLEObject DrawAspect="Content" ObjectID="_1468076153" ProgID="Equation.DSMT4" ShapeID="_x0000_i1453" Type="Embed" r:id="rId725"/>
        </w:object>
      </w:r>
      <w:r>
        <w:rPr>
          <w:sz w:val="21"/>
        </w:rPr>
        <w:t>这三个条件中选择其中一个，补充在下面的问题中，并完成问题的解答．</w:t>
      </w:r>
    </w:p>
    <w:p w14:paraId="18ACA02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问题：如图，在</w:t>
      </w:r>
      <w:r>
        <w:object>
          <v:shape alt="eqId15c0dbe3c080c4c4636c64803e5c1f76" coordsize="21600,21600" filled="f" id="_x0000_i1454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154" ProgID="Equation.DSMT4" ShapeID="_x0000_i1454" Type="Embed" r:id="rId726"/>
        </w:object>
      </w:r>
      <w:r>
        <w:rPr>
          <w:sz w:val="21"/>
        </w:rPr>
        <w:t>中，</w:t>
      </w:r>
      <w:r>
        <w:object>
          <v:shape alt="eqIdb77c8ef75793d21d2d5d8bf470a61159" coordsize="21600,21600" filled="f" id="_x0000_i1455" o:ole="" o:preferrelative="t" stroked="f" style="width:72.15pt;height:12.55pt" type="#_x0000_t75">
            <v:stroke joinstyle="miter"/>
            <v:imagedata o:title="eqIdb77c8ef75793d21d2d5d8bf470a61159" r:id="rId727"/>
            <o:lock aspectratio="t" v:ext="edit"/>
            <w10:anchorlock/>
          </v:shape>
          <o:OLEObject DrawAspect="Content" ObjectID="_1468076155" ProgID="Equation.DSMT4" ShapeID="_x0000_i1455" Type="Embed" r:id="rId728"/>
        </w:object>
      </w:r>
      <w:r>
        <w:rPr>
          <w:sz w:val="21"/>
        </w:rPr>
        <w:t>，点</w:t>
      </w:r>
      <w:r>
        <w:object>
          <v:shape alt="eqId8455657dde27aabe6adb7b188e031c11" coordsize="21600,21600" filled="f" id="_x0000_i1456" o:ole="" o:preferrelative="t" stroked="f" style="width:11.4pt;height:11.4pt" type="#_x0000_t75">
            <v:stroke joinstyle="miter"/>
            <v:imagedata o:title="eqId8455657dde27aabe6adb7b188e031c11" r:id="rId277"/>
            <o:lock aspectratio="t" v:ext="edit"/>
            <w10:anchorlock/>
          </v:shape>
          <o:OLEObject DrawAspect="Content" ObjectID="_1468076156" ProgID="Equation.DSMT4" ShapeID="_x0000_i1456" Type="Embed" r:id="rId729"/>
        </w:object>
      </w:r>
      <w:r>
        <w:rPr>
          <w:sz w:val="21"/>
        </w:rPr>
        <w:t>在</w:t>
      </w:r>
      <w:r>
        <w:object>
          <v:shape alt="eqIdf52a58fbaf4fea03567e88a9f0f6e37e" coordsize="21600,21600" filled="f" id="_x0000_i1457" o:ole="" o:preferrelative="t" stroked="f" style="width:17.55pt;height:11.45pt" type="#_x0000_t75">
            <v:stroke joinstyle="miter"/>
            <v:imagedata o:title="eqIdf52a58fbaf4fea03567e88a9f0f6e37e" r:id="rId205"/>
            <o:lock aspectratio="t" v:ext="edit"/>
            <w10:anchorlock/>
          </v:shape>
          <o:OLEObject DrawAspect="Content" ObjectID="_1468076157" ProgID="Equation.DSMT4" ShapeID="_x0000_i1457" Type="Embed" r:id="rId730"/>
        </w:object>
      </w:r>
      <w:r>
        <w:rPr>
          <w:sz w:val="21"/>
        </w:rPr>
        <w:t>边上（不与点</w:t>
      </w:r>
      <w:r>
        <w:object>
          <v:shape alt="eqId5963abe8f421bd99a2aaa94831a951e9" coordsize="21600,21600" filled="f" id="_x0000_i1458" o:ole="" o:preferrelative="t" stroked="f" style="width:10.55pt;height:10.55pt" type="#_x0000_t75">
            <v:stroke joinstyle="miter"/>
            <v:imagedata o:title="eqId5963abe8f421bd99a2aaa94831a951e9" r:id="rId600"/>
            <o:lock aspectratio="t" v:ext="edit"/>
            <w10:anchorlock/>
          </v:shape>
          <o:OLEObject DrawAspect="Content" ObjectID="_1468076158" ProgID="Equation.DSMT4" ShapeID="_x0000_i1458" Type="Embed" r:id="rId731"/>
        </w:object>
      </w:r>
      <w:r>
        <w:rPr>
          <w:sz w:val="21"/>
        </w:rPr>
        <w:t>，点</w:t>
      </w:r>
      <w:r>
        <w:object>
          <v:shape alt="eqId7f9e8449aad35c5d840a3395ea86df6d" coordsize="21600,21600" filled="f" id="_x0000_i1459" o:ole="" o:preferrelative="t" stroked="f" style="width:9.65pt;height:10.4pt" type="#_x0000_t75">
            <v:stroke joinstyle="miter"/>
            <v:imagedata o:title="eqId7f9e8449aad35c5d840a3395ea86df6d" r:id="rId280"/>
            <o:lock aspectratio="t" v:ext="edit"/>
            <w10:anchorlock/>
          </v:shape>
          <o:OLEObject DrawAspect="Content" ObjectID="_1468076159" ProgID="Equation.DSMT4" ShapeID="_x0000_i1459" Type="Embed" r:id="rId732"/>
        </w:object>
      </w:r>
      <w:r>
        <w:rPr>
          <w:sz w:val="21"/>
        </w:rPr>
        <w:t>重合），点</w:t>
      </w:r>
      <w:r>
        <w:object>
          <v:shape alt="eqId2a30f3a8b673cc28bd90c50cf1a35281" coordsize="21600,21600" filled="f" id="_x0000_i1460" o:ole="" o:preferrelative="t" stroked="f" style="width:10.55pt;height:11.4pt" type="#_x0000_t75">
            <v:stroke joinstyle="miter"/>
            <v:imagedata o:title="eqId2a30f3a8b673cc28bd90c50cf1a35281" r:id="rId135"/>
            <o:lock aspectratio="t" v:ext="edit"/>
            <w10:anchorlock/>
          </v:shape>
          <o:OLEObject DrawAspect="Content" ObjectID="_1468076160" ProgID="Equation.DSMT4" ShapeID="_x0000_i1460" Type="Embed" r:id="rId733"/>
        </w:object>
      </w:r>
      <w:r>
        <w:rPr>
          <w:sz w:val="21"/>
        </w:rPr>
        <w:t>在</w:t>
      </w:r>
      <w:r>
        <w:object>
          <v:shape alt="eqId60ef95894ceebaf236170e8832dcf7e3" coordsize="21600,21600" filled="f" id="_x0000_i1461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6161" ProgID="Equation.DSMT4" ShapeID="_x0000_i1461" Type="Embed" r:id="rId734"/>
        </w:object>
      </w:r>
      <w:r>
        <w:rPr>
          <w:sz w:val="21"/>
        </w:rPr>
        <w:t>边上（不与点</w:t>
      </w:r>
      <w:r>
        <w:object>
          <v:shape alt="eqId5963abe8f421bd99a2aaa94831a951e9" coordsize="21600,21600" filled="f" id="_x0000_i1462" o:ole="" o:preferrelative="t" stroked="f" style="width:10.55pt;height:10.55pt" type="#_x0000_t75">
            <v:stroke joinstyle="miter"/>
            <v:imagedata o:title="eqId5963abe8f421bd99a2aaa94831a951e9" r:id="rId600"/>
            <o:lock aspectratio="t" v:ext="edit"/>
            <w10:anchorlock/>
          </v:shape>
          <o:OLEObject DrawAspect="Content" ObjectID="_1468076162" ProgID="Equation.DSMT4" ShapeID="_x0000_i1462" Type="Embed" r:id="rId735"/>
        </w:object>
      </w:r>
      <w:r>
        <w:rPr>
          <w:sz w:val="21"/>
        </w:rPr>
        <w:t>，点</w:t>
      </w:r>
      <w:r>
        <w:object>
          <v:shape alt="eqIdc5db41a1f31d6baee7c69990811edb9f" coordsize="21600,21600" filled="f" id="_x0000_i1463" o:ole="" o:preferrelative="t" stroked="f" style="width:10.55pt;height:12pt" type="#_x0000_t75">
            <v:stroke joinstyle="miter"/>
            <v:imagedata o:title="eqIdc5db41a1f31d6baee7c69990811edb9f" r:id="rId282"/>
            <o:lock aspectratio="t" v:ext="edit"/>
            <w10:anchorlock/>
          </v:shape>
          <o:OLEObject DrawAspect="Content" ObjectID="_1468076163" ProgID="Equation.DSMT4" ShapeID="_x0000_i1463" Type="Embed" r:id="rId736"/>
        </w:object>
      </w:r>
      <w:r>
        <w:rPr>
          <w:sz w:val="21"/>
        </w:rPr>
        <w:t>重合），连接</w:t>
      </w:r>
      <w:r>
        <w:object>
          <v:shape alt="eqId85c4bdfb0db1e31e8459df1d15f9ab55" coordsize="21600,21600" filled="f" id="_x0000_i1464" o:ole="" o:preferrelative="t" stroked="f" style="width:15.8pt;height:10.55pt" type="#_x0000_t75">
            <v:stroke joinstyle="miter"/>
            <v:imagedata o:title="eqId85c4bdfb0db1e31e8459df1d15f9ab55" r:id="rId737"/>
            <o:lock aspectratio="t" v:ext="edit"/>
            <w10:anchorlock/>
          </v:shape>
          <o:OLEObject DrawAspect="Content" ObjectID="_1468076164" ProgID="Equation.DSMT4" ShapeID="_x0000_i1464" Type="Embed" r:id="rId738"/>
        </w:object>
      </w:r>
      <w:r>
        <w:rPr>
          <w:sz w:val="21"/>
        </w:rPr>
        <w:t>，</w:t>
      </w:r>
      <w:r>
        <w:object>
          <v:shape alt="eqId9d78abbad68bbbf12af10cd40ef4c353" coordsize="21600,21600" filled="f" id="_x0000_i1465" o:ole="" o:preferrelative="t" stroked="f" style="width:17.55pt;height:12.25pt" type="#_x0000_t75">
            <v:stroke joinstyle="miter"/>
            <v:imagedata o:title="eqId9d78abbad68bbbf12af10cd40ef4c353" r:id="rId227"/>
            <o:lock aspectratio="t" v:ext="edit"/>
            <w10:anchorlock/>
          </v:shape>
          <o:OLEObject DrawAspect="Content" ObjectID="_1468076165" ProgID="Equation.DSMT4" ShapeID="_x0000_i1465" Type="Embed" r:id="rId739"/>
        </w:object>
      </w:r>
      <w:r>
        <w:rPr>
          <w:sz w:val="21"/>
        </w:rPr>
        <w:t>，</w:t>
      </w:r>
      <w:r>
        <w:object>
          <v:shape alt="eqId85c4bdfb0db1e31e8459df1d15f9ab55" coordsize="21600,21600" filled="f" id="_x0000_i1466" o:ole="" o:preferrelative="t" stroked="f" style="width:15.8pt;height:10.55pt" type="#_x0000_t75">
            <v:stroke joinstyle="miter"/>
            <v:imagedata o:title="eqId85c4bdfb0db1e31e8459df1d15f9ab55" r:id="rId737"/>
            <o:lock aspectratio="t" v:ext="edit"/>
            <w10:anchorlock/>
          </v:shape>
          <o:OLEObject DrawAspect="Content" ObjectID="_1468076166" ProgID="Equation.DSMT4" ShapeID="_x0000_i1466" Type="Embed" r:id="rId740"/>
        </w:object>
      </w:r>
      <w:r>
        <w:rPr>
          <w:sz w:val="21"/>
        </w:rPr>
        <w:t>与</w:t>
      </w:r>
      <w:r>
        <w:object>
          <v:shape alt="eqId9d78abbad68bbbf12af10cd40ef4c353" coordsize="21600,21600" filled="f" id="_x0000_i1467" o:ole="" o:preferrelative="t" stroked="f" style="width:17.55pt;height:12.25pt" type="#_x0000_t75">
            <v:stroke joinstyle="miter"/>
            <v:imagedata o:title="eqId9d78abbad68bbbf12af10cd40ef4c353" r:id="rId227"/>
            <o:lock aspectratio="t" v:ext="edit"/>
            <w10:anchorlock/>
          </v:shape>
          <o:OLEObject DrawAspect="Content" ObjectID="_1468076167" ProgID="Equation.DSMT4" ShapeID="_x0000_i1467" Type="Embed" r:id="rId741"/>
        </w:object>
      </w:r>
      <w:r>
        <w:rPr>
          <w:sz w:val="21"/>
        </w:rPr>
        <w:t>相交于点</w:t>
      </w:r>
      <w:r>
        <w:object>
          <v:shape alt="eqIda0ed1ec316bc54c37c4286c208f55667" coordsize="21600,21600" filled="f" id="_x0000_i1468" o:ole="" o:preferrelative="t" stroked="f" style="width:11.4pt;height:11.4pt" type="#_x0000_t75">
            <v:stroke joinstyle="miter"/>
            <v:imagedata o:title="eqIda0ed1ec316bc54c37c4286c208f55667" r:id="rId145"/>
            <o:lock aspectratio="t" v:ext="edit"/>
            <w10:anchorlock/>
          </v:shape>
          <o:OLEObject DrawAspect="Content" ObjectID="_1468076168" ProgID="Equation.DSMT4" ShapeID="_x0000_i1468" Type="Embed" r:id="rId742"/>
        </w:object>
      </w:r>
      <w:r>
        <w:rPr>
          <w:sz w:val="21"/>
        </w:rPr>
        <w:t>．若</w:t>
      </w:r>
      <w:r>
        <w:rPr>
          <w:sz w:val="21"/>
          <w:u w:val="single"/>
        </w:rPr>
        <w:t xml:space="preserve"> </w:t>
      </w:r>
      <w:r>
        <w:rPr>
          <w:rFonts w:hint="eastAsia"/>
          <w:sz w:val="21"/>
          <w:u w:val="single"/>
          <w:lang w:eastAsia="zh-CN" w:val="en-US"/>
        </w:rPr>
        <w:t xml:space="preserve">         </w:t>
      </w:r>
      <w:r>
        <w:rPr>
          <w:sz w:val="21"/>
        </w:rPr>
        <w:t>(填序号)，求证：</w:t>
      </w:r>
      <w:r>
        <w:object>
          <v:shape alt="eqId024dc2ccbbe321774df5d44e8785b203" coordsize="21600,21600" filled="f" id="_x0000_i1469" o:ole="" o:preferrelative="t" stroked="f" style="width:42.2pt;height:12.25pt" type="#_x0000_t75">
            <v:stroke joinstyle="miter"/>
            <v:imagedata o:title="eqId024dc2ccbbe321774df5d44e8785b203" r:id="rId743"/>
            <o:lock aspectratio="t" v:ext="edit"/>
            <w10:anchorlock/>
          </v:shape>
          <o:OLEObject DrawAspect="Content" ObjectID="_1468076169" ProgID="Equation.DSMT4" ShapeID="_x0000_i1469" Type="Embed" r:id="rId744"/>
        </w:object>
      </w:r>
      <w:r>
        <w:rPr>
          <w:sz w:val="21"/>
        </w:rPr>
        <w:t>．</w:t>
      </w:r>
    </w:p>
    <w:p w14:paraId="1DD64914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85825" cy="1438275"/>
            <wp:effectExtent b="9525" l="0" r="3175" t="0"/>
            <wp:docPr descr="@@@e1ebafbf-aed4-42b1-b76f-4c5863a01668"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1ebafbf-aed4-42b1-b76f-4c5863a01668" id="100059" name="图片 100059"/>
                    <pic:cNvPicPr>
                      <a:picLocks noChangeAspect="1"/>
                    </pic:cNvPicPr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B26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【详解】证明：选择条件①的证明为：</w:t>
      </w:r>
    </w:p>
    <w:p w14:paraId="354C67D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8a2cc70a2d39cb31f1c887ed1a9bbc4c" coordsize="21600,21600" filled="f" id="_x0000_i1470" o:ole="" o:preferrelative="t" stroked="f" style="width:79.15pt;height:12.05pt" type="#_x0000_t75">
            <v:stroke joinstyle="miter"/>
            <v:imagedata o:title="eqId8a2cc70a2d39cb31f1c887ed1a9bbc4c" r:id="rId746"/>
            <o:lock aspectratio="t" v:ext="edit"/>
            <w10:anchorlock/>
          </v:shape>
          <o:OLEObject DrawAspect="Content" ObjectID="_1468076170" ProgID="Equation.DSMT4" ShapeID="_x0000_i1470" Type="Embed" r:id="rId747"/>
        </w:object>
      </w:r>
      <w:r>
        <w:rPr>
          <w:color w:val="FF0000"/>
          <w:sz w:val="21"/>
        </w:rPr>
        <w:t>，</w:t>
      </w:r>
    </w:p>
    <w:p w14:paraId="1EC7E20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ad8f5ae8eb71736ddaa09fbbcf35ac98" coordsize="21600,21600" filled="f" id="_x0000_i1471" o:ole="" o:preferrelative="t" stroked="f" style="width:51pt;height:12.55pt" type="#_x0000_t75">
            <v:stroke joinstyle="miter"/>
            <v:imagedata o:title="eqIdad8f5ae8eb71736ddaa09fbbcf35ac98" r:id="rId748"/>
            <o:lock aspectratio="t" v:ext="edit"/>
            <w10:anchorlock/>
          </v:shape>
          <o:OLEObject DrawAspect="Content" ObjectID="_1468076171" ProgID="Equation.DSMT4" ShapeID="_x0000_i1471" Type="Embed" r:id="rId749"/>
        </w:object>
      </w:r>
      <w:r>
        <w:rPr>
          <w:color w:val="FF0000"/>
          <w:sz w:val="21"/>
        </w:rPr>
        <w:t>，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2</w:t>
      </w:r>
      <w:r>
        <w:rPr>
          <w:rFonts w:hint="eastAsia"/>
          <w:color w:val="FF0000"/>
          <w:sz w:val="21"/>
        </w:rPr>
        <w:t>分）</w:t>
      </w:r>
    </w:p>
    <w:p w14:paraId="2744659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在</w:t>
      </w:r>
      <w:r>
        <w:rPr>
          <w:color w:val="FF0000"/>
        </w:rPr>
        <w:object>
          <v:shape alt="eqIde742966e3711cfa53dce04022acf4bcc" coordsize="21600,21600" filled="f" id="_x0000_i1472" o:ole="" o:preferrelative="t" stroked="f" style="width:29.9pt;height:11.3pt" type="#_x0000_t75">
            <v:stroke joinstyle="miter"/>
            <v:imagedata o:title="eqIde742966e3711cfa53dce04022acf4bcc" r:id="rId750"/>
            <o:lock aspectratio="t" v:ext="edit"/>
            <w10:anchorlock/>
          </v:shape>
          <o:OLEObject DrawAspect="Content" ObjectID="_1468076172" ProgID="Equation.DSMT4" ShapeID="_x0000_i1472" Type="Embed" r:id="rId751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7ac451db3443cabb204f96c31fd4a02e" coordsize="21600,21600" filled="f" id="_x0000_i1473" o:ole="" o:preferrelative="t" stroked="f" style="width:30.75pt;height:12pt" type="#_x0000_t75">
            <v:stroke joinstyle="miter"/>
            <v:imagedata o:title="eqId7ac451db3443cabb204f96c31fd4a02e" r:id="rId184"/>
            <o:lock aspectratio="t" v:ext="edit"/>
            <w10:anchorlock/>
          </v:shape>
          <o:OLEObject DrawAspect="Content" ObjectID="_1468076173" ProgID="Equation.DSMT4" ShapeID="_x0000_i1473" Type="Embed" r:id="rId752"/>
        </w:object>
      </w:r>
      <w:r>
        <w:rPr>
          <w:color w:val="FF0000"/>
          <w:sz w:val="21"/>
        </w:rPr>
        <w:t>中，</w:t>
      </w:r>
    </w:p>
    <w:p w14:paraId="214E48E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ecbec8cc62f6235e98e289ac72e35f01" coordsize="21600,21600" filled="f" id="_x0000_i1474" o:ole="" o:preferrelative="t" stroked="f" style="width:49.25pt;height:49.25pt" type="#_x0000_t75">
            <v:stroke joinstyle="miter"/>
            <v:imagedata o:title="eqIdecbec8cc62f6235e98e289ac72e35f01" r:id="rId753"/>
            <o:lock aspectratio="t" v:ext="edit"/>
            <w10:anchorlock/>
          </v:shape>
          <o:OLEObject DrawAspect="Content" ObjectID="_1468076174" ProgID="Equation.DSMT4" ShapeID="_x0000_i1474" Type="Embed" r:id="rId754"/>
        </w:object>
      </w:r>
      <w:r>
        <w:rPr>
          <w:color w:val="FF0000"/>
          <w:sz w:val="21"/>
        </w:rPr>
        <w:t>，</w:t>
      </w:r>
    </w:p>
    <w:p w14:paraId="63BAB23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00c43002d8e77921785ba5f4b38f70ca" coordsize="21600,21600" filled="f" id="_x0000_i1475" o:ole="" o:preferrelative="t" stroked="f" style="width:86.2pt;height:13.15pt" type="#_x0000_t75">
            <v:stroke joinstyle="miter"/>
            <v:imagedata o:title="eqId00c43002d8e77921785ba5f4b38f70ca" r:id="rId755"/>
            <o:lock aspectratio="t" v:ext="edit"/>
            <w10:anchorlock/>
          </v:shape>
          <o:OLEObject DrawAspect="Content" ObjectID="_1468076175" ProgID="Equation.DSMT4" ShapeID="_x0000_i1475" Type="Embed" r:id="rId756"/>
        </w:object>
      </w:r>
      <w:r>
        <w:rPr>
          <w:color w:val="FF0000"/>
          <w:sz w:val="21"/>
        </w:rPr>
        <w:t>，</w:t>
      </w:r>
    </w:p>
    <w:p w14:paraId="4EB1C9C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2b2ad0f7957935e73a7beedca0b5bf1" coordsize="21600,21600" filled="f" id="_x0000_i1476" o:ole="" o:preferrelative="t" stroked="f" style="width:44.85pt;height:11.05pt" type="#_x0000_t75">
            <v:stroke joinstyle="miter"/>
            <v:imagedata o:title="eqId12b2ad0f7957935e73a7beedca0b5bf1" r:id="rId757"/>
            <o:lock aspectratio="t" v:ext="edit"/>
            <w10:anchorlock/>
          </v:shape>
          <o:OLEObject DrawAspect="Content" ObjectID="_1468076176" ProgID="Equation.DSMT4" ShapeID="_x0000_i1476" Type="Embed" r:id="rId758"/>
        </w:object>
      </w:r>
      <w:r>
        <w:rPr>
          <w:color w:val="FF0000"/>
          <w:sz w:val="21"/>
        </w:rPr>
        <w:t>；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8</w:t>
      </w:r>
      <w:r>
        <w:rPr>
          <w:rFonts w:hint="eastAsia"/>
          <w:color w:val="FF0000"/>
          <w:sz w:val="21"/>
        </w:rPr>
        <w:t>分）</w:t>
      </w:r>
    </w:p>
    <w:p w14:paraId="1EBDC11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选择条件②的证明为：</w:t>
      </w:r>
    </w:p>
    <w:p w14:paraId="65CA140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8a2cc70a2d39cb31f1c887ed1a9bbc4c" coordsize="21600,21600" filled="f" id="_x0000_i1477" o:ole="" o:preferrelative="t" stroked="f" style="width:79.15pt;height:12.05pt" type="#_x0000_t75">
            <v:stroke joinstyle="miter"/>
            <v:imagedata o:title="eqId8a2cc70a2d39cb31f1c887ed1a9bbc4c" r:id="rId746"/>
            <o:lock aspectratio="t" v:ext="edit"/>
            <w10:anchorlock/>
          </v:shape>
          <o:OLEObject DrawAspect="Content" ObjectID="_1468076177" ProgID="Equation.DSMT4" ShapeID="_x0000_i1477" Type="Embed" r:id="rId759"/>
        </w:object>
      </w:r>
      <w:r>
        <w:rPr>
          <w:color w:val="FF0000"/>
          <w:sz w:val="21"/>
        </w:rPr>
        <w:t>，</w:t>
      </w:r>
    </w:p>
    <w:p w14:paraId="7A3CDC8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ad8f5ae8eb71736ddaa09fbbcf35ac98" coordsize="21600,21600" filled="f" id="_x0000_i1478" o:ole="" o:preferrelative="t" stroked="f" style="width:51pt;height:12.55pt" type="#_x0000_t75">
            <v:stroke joinstyle="miter"/>
            <v:imagedata o:title="eqIdad8f5ae8eb71736ddaa09fbbcf35ac98" r:id="rId748"/>
            <o:lock aspectratio="t" v:ext="edit"/>
            <w10:anchorlock/>
          </v:shape>
          <o:OLEObject DrawAspect="Content" ObjectID="_1468076178" ProgID="Equation.DSMT4" ShapeID="_x0000_i1478" Type="Embed" r:id="rId760"/>
        </w:object>
      </w:r>
      <w:r>
        <w:rPr>
          <w:color w:val="FF0000"/>
          <w:sz w:val="21"/>
        </w:rPr>
        <w:t>，</w:t>
      </w:r>
      <w:r>
        <w:rPr>
          <w:rFonts w:hint="eastAsia"/>
          <w:color w:val="FF0000"/>
          <w:sz w:val="21"/>
        </w:rPr>
        <w:t>……（2分）</w:t>
      </w:r>
    </w:p>
    <w:p w14:paraId="3BAA36C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在</w:t>
      </w:r>
      <w:r>
        <w:rPr>
          <w:color w:val="FF0000"/>
        </w:rPr>
        <w:object>
          <v:shape alt="eqIde742966e3711cfa53dce04022acf4bcc" coordsize="21600,21600" filled="f" id="_x0000_i1479" o:ole="" o:preferrelative="t" stroked="f" style="width:29.9pt;height:11.3pt" type="#_x0000_t75">
            <v:stroke joinstyle="miter"/>
            <v:imagedata o:title="eqIde742966e3711cfa53dce04022acf4bcc" r:id="rId750"/>
            <o:lock aspectratio="t" v:ext="edit"/>
            <w10:anchorlock/>
          </v:shape>
          <o:OLEObject DrawAspect="Content" ObjectID="_1468076179" ProgID="Equation.DSMT4" ShapeID="_x0000_i1479" Type="Embed" r:id="rId761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7ac451db3443cabb204f96c31fd4a02e" coordsize="21600,21600" filled="f" id="_x0000_i1480" o:ole="" o:preferrelative="t" stroked="f" style="width:30.75pt;height:12pt" type="#_x0000_t75">
            <v:stroke joinstyle="miter"/>
            <v:imagedata o:title="eqId7ac451db3443cabb204f96c31fd4a02e" r:id="rId184"/>
            <o:lock aspectratio="t" v:ext="edit"/>
            <w10:anchorlock/>
          </v:shape>
          <o:OLEObject DrawAspect="Content" ObjectID="_1468076180" ProgID="Equation.DSMT4" ShapeID="_x0000_i1480" Type="Embed" r:id="rId762"/>
        </w:object>
      </w:r>
      <w:r>
        <w:rPr>
          <w:color w:val="FF0000"/>
          <w:sz w:val="21"/>
        </w:rPr>
        <w:t>中，</w:t>
      </w:r>
    </w:p>
    <w:p w14:paraId="0475639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6a8170503cfcf592bbf44b6232a05c26" coordsize="21600,21600" filled="f" id="_x0000_i1481" o:ole="" o:preferrelative="t" stroked="f" style="width:76.55pt;height:49.5pt" type="#_x0000_t75">
            <v:stroke joinstyle="miter"/>
            <v:imagedata o:title="eqId6a8170503cfcf592bbf44b6232a05c26" r:id="rId763"/>
            <o:lock aspectratio="t" v:ext="edit"/>
            <w10:anchorlock/>
          </v:shape>
          <o:OLEObject DrawAspect="Content" ObjectID="_1468076181" ProgID="Equation.DSMT4" ShapeID="_x0000_i1481" Type="Embed" r:id="rId764"/>
        </w:object>
      </w:r>
      <w:r>
        <w:rPr>
          <w:color w:val="FF0000"/>
          <w:sz w:val="21"/>
        </w:rPr>
        <w:t>，</w:t>
      </w:r>
    </w:p>
    <w:p w14:paraId="00F4441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e6467114b6fba606cb4312db909facaf" coordsize="21600,21600" filled="f" id="_x0000_i1482" o:ole="" o:preferrelative="t" stroked="f" style="width:109.95pt;height:14.85pt" type="#_x0000_t75">
            <v:stroke joinstyle="miter"/>
            <v:imagedata o:title="eqIde6467114b6fba606cb4312db909facaf" r:id="rId765"/>
            <o:lock aspectratio="t" v:ext="edit"/>
            <w10:anchorlock/>
          </v:shape>
          <o:OLEObject DrawAspect="Content" ObjectID="_1468076182" ProgID="Equation.DSMT4" ShapeID="_x0000_i1482" Type="Embed" r:id="rId766"/>
        </w:object>
      </w:r>
      <w:r>
        <w:rPr>
          <w:color w:val="FF0000"/>
          <w:sz w:val="21"/>
        </w:rPr>
        <w:t>，</w:t>
      </w:r>
    </w:p>
    <w:p w14:paraId="208844D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2b2ad0f7957935e73a7beedca0b5bf1" coordsize="21600,21600" filled="f" id="_x0000_i1483" o:ole="" o:preferrelative="t" stroked="f" style="width:44.85pt;height:11.05pt" type="#_x0000_t75">
            <v:stroke joinstyle="miter"/>
            <v:imagedata o:title="eqId12b2ad0f7957935e73a7beedca0b5bf1" r:id="rId757"/>
            <o:lock aspectratio="t" v:ext="edit"/>
            <w10:anchorlock/>
          </v:shape>
          <o:OLEObject DrawAspect="Content" ObjectID="_1468076183" ProgID="Equation.DSMT4" ShapeID="_x0000_i1483" Type="Embed" r:id="rId767"/>
        </w:object>
      </w:r>
      <w:r>
        <w:rPr>
          <w:color w:val="FF0000"/>
          <w:sz w:val="21"/>
        </w:rPr>
        <w:t>；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8</w:t>
      </w:r>
      <w:r>
        <w:rPr>
          <w:rFonts w:hint="eastAsia"/>
          <w:color w:val="FF0000"/>
          <w:sz w:val="21"/>
        </w:rPr>
        <w:t>分）</w:t>
      </w:r>
    </w:p>
    <w:p w14:paraId="597AB81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选择条件③的证明为：</w:t>
      </w:r>
    </w:p>
    <w:p w14:paraId="6D00429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8a2cc70a2d39cb31f1c887ed1a9bbc4c" coordsize="21600,21600" filled="f" id="_x0000_i1484" o:ole="" o:preferrelative="t" stroked="f" style="width:79.15pt;height:12.05pt" type="#_x0000_t75">
            <v:stroke joinstyle="miter"/>
            <v:imagedata o:title="eqId8a2cc70a2d39cb31f1c887ed1a9bbc4c" r:id="rId746"/>
            <o:lock aspectratio="t" v:ext="edit"/>
            <w10:anchorlock/>
          </v:shape>
          <o:OLEObject DrawAspect="Content" ObjectID="_1468076184" ProgID="Equation.DSMT4" ShapeID="_x0000_i1484" Type="Embed" r:id="rId768"/>
        </w:object>
      </w:r>
      <w:r>
        <w:rPr>
          <w:color w:val="FF0000"/>
          <w:sz w:val="21"/>
        </w:rPr>
        <w:t>，</w:t>
      </w:r>
    </w:p>
    <w:p w14:paraId="193F0AA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ad8f5ae8eb71736ddaa09fbbcf35ac98" coordsize="21600,21600" filled="f" id="_x0000_i1485" o:ole="" o:preferrelative="t" stroked="f" style="width:51pt;height:12.55pt" type="#_x0000_t75">
            <v:stroke joinstyle="miter"/>
            <v:imagedata o:title="eqIdad8f5ae8eb71736ddaa09fbbcf35ac98" r:id="rId748"/>
            <o:lock aspectratio="t" v:ext="edit"/>
            <w10:anchorlock/>
          </v:shape>
          <o:OLEObject DrawAspect="Content" ObjectID="_1468076185" ProgID="Equation.DSMT4" ShapeID="_x0000_i1485" Type="Embed" r:id="rId769"/>
        </w:object>
      </w:r>
      <w:r>
        <w:rPr>
          <w:color w:val="FF0000"/>
          <w:sz w:val="21"/>
        </w:rPr>
        <w:t>，</w:t>
      </w:r>
    </w:p>
    <w:p w14:paraId="6A46BB9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39f7f52829946b2060ebe0f5097353a1" coordsize="21600,21600" filled="f" id="_x0000_i1486" o:ole="" o:preferrelative="t" stroked="f" style="width:50.1pt;height:12.5pt" type="#_x0000_t75">
            <v:stroke joinstyle="miter"/>
            <v:imagedata o:title="eqId39f7f52829946b2060ebe0f5097353a1" r:id="rId770"/>
            <o:lock aspectratio="t" v:ext="edit"/>
            <w10:anchorlock/>
          </v:shape>
          <o:OLEObject DrawAspect="Content" ObjectID="_1468076186" ProgID="Equation.DSMT4" ShapeID="_x0000_i1486" Type="Embed" r:id="rId771"/>
        </w:object>
      </w:r>
      <w:r>
        <w:rPr>
          <w:color w:val="FF0000"/>
          <w:sz w:val="21"/>
        </w:rPr>
        <w:t>，</w:t>
      </w:r>
    </w:p>
    <w:p w14:paraId="543C7BF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51a38887ce6a60ffcf93b21f8ca751b0" coordsize="21600,21600" filled="f" id="_x0000_i1487" o:ole="" o:preferrelative="t" stroked="f" style="width:79.15pt;height:12.5pt" type="#_x0000_t75">
            <v:stroke joinstyle="miter"/>
            <v:imagedata o:title="eqId51a38887ce6a60ffcf93b21f8ca751b0" r:id="rId772"/>
            <o:lock aspectratio="t" v:ext="edit"/>
            <w10:anchorlock/>
          </v:shape>
          <o:OLEObject DrawAspect="Content" ObjectID="_1468076187" ProgID="Equation.DSMT4" ShapeID="_x0000_i1487" Type="Embed" r:id="rId773"/>
        </w:object>
      </w:r>
      <w:r>
        <w:rPr>
          <w:color w:val="FF0000"/>
          <w:sz w:val="21"/>
        </w:rPr>
        <w:t>，</w:t>
      </w:r>
    </w:p>
    <w:p w14:paraId="6EFCCBC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0ac6e4fb689764ebdd28e64880db10b7" coordsize="21600,21600" filled="f" id="_x0000_i1488" o:ole="" o:preferrelative="t" stroked="f" style="width:136.4pt;height:11.05pt" type="#_x0000_t75">
            <v:stroke joinstyle="miter"/>
            <v:imagedata o:title="eqId0ac6e4fb689764ebdd28e64880db10b7" r:id="rId774"/>
            <o:lock aspectratio="t" v:ext="edit"/>
            <w10:anchorlock/>
          </v:shape>
          <o:OLEObject DrawAspect="Content" ObjectID="_1468076188" ProgID="Equation.DSMT4" ShapeID="_x0000_i1488" Type="Embed" r:id="rId775"/>
        </w:object>
      </w:r>
      <w:r>
        <w:rPr>
          <w:color w:val="FF0000"/>
          <w:sz w:val="21"/>
        </w:rPr>
        <w:t>，</w:t>
      </w:r>
    </w:p>
    <w:p w14:paraId="64A9D6E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即</w:t>
      </w:r>
      <w:r>
        <w:rPr>
          <w:color w:val="FF0000"/>
        </w:rPr>
        <w:object>
          <v:shape alt="eqId5f93040d344eade19fd2378d6829b079" coordsize="21600,21600" filled="f" id="_x0000_i1489" o:ole="" o:preferrelative="t" stroked="f" style="width:71.25pt;height:12.1pt" type="#_x0000_t75">
            <v:stroke joinstyle="miter"/>
            <v:imagedata o:title="eqId5f93040d344eade19fd2378d6829b079" r:id="rId722"/>
            <o:lock aspectratio="t" v:ext="edit"/>
            <w10:anchorlock/>
          </v:shape>
          <o:OLEObject DrawAspect="Content" ObjectID="_1468076189" ProgID="Equation.DSMT4" ShapeID="_x0000_i1489" Type="Embed" r:id="rId776"/>
        </w:object>
      </w:r>
      <w:r>
        <w:rPr>
          <w:color w:val="FF0000"/>
          <w:sz w:val="21"/>
        </w:rPr>
        <w:t>，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4</w:t>
      </w:r>
      <w:r>
        <w:rPr>
          <w:rFonts w:hint="eastAsia"/>
          <w:color w:val="FF0000"/>
          <w:sz w:val="21"/>
        </w:rPr>
        <w:t>分）</w:t>
      </w:r>
    </w:p>
    <w:p w14:paraId="24348B0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在</w:t>
      </w:r>
      <w:r>
        <w:rPr>
          <w:color w:val="FF0000"/>
        </w:rPr>
        <w:object>
          <v:shape alt="eqIde742966e3711cfa53dce04022acf4bcc" coordsize="21600,21600" filled="f" id="_x0000_i1490" o:ole="" o:preferrelative="t" stroked="f" style="width:29.9pt;height:11.3pt" type="#_x0000_t75">
            <v:stroke joinstyle="miter"/>
            <v:imagedata o:title="eqIde742966e3711cfa53dce04022acf4bcc" r:id="rId750"/>
            <o:lock aspectratio="t" v:ext="edit"/>
            <w10:anchorlock/>
          </v:shape>
          <o:OLEObject DrawAspect="Content" ObjectID="_1468076190" ProgID="Equation.DSMT4" ShapeID="_x0000_i1490" Type="Embed" r:id="rId777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7ac451db3443cabb204f96c31fd4a02e" coordsize="21600,21600" filled="f" id="_x0000_i1491" o:ole="" o:preferrelative="t" stroked="f" style="width:30.75pt;height:12pt" type="#_x0000_t75">
            <v:stroke joinstyle="miter"/>
            <v:imagedata o:title="eqId7ac451db3443cabb204f96c31fd4a02e" r:id="rId184"/>
            <o:lock aspectratio="t" v:ext="edit"/>
            <w10:anchorlock/>
          </v:shape>
          <o:OLEObject DrawAspect="Content" ObjectID="_1468076191" ProgID="Equation.DSMT4" ShapeID="_x0000_i1491" Type="Embed" r:id="rId778"/>
        </w:object>
      </w:r>
      <w:r>
        <w:rPr>
          <w:color w:val="FF0000"/>
          <w:sz w:val="21"/>
        </w:rPr>
        <w:t>中，</w:t>
      </w:r>
    </w:p>
    <w:p w14:paraId="4B386D1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6a8170503cfcf592bbf44b6232a05c26" coordsize="21600,21600" filled="f" id="_x0000_i1492" o:ole="" o:preferrelative="t" stroked="f" style="width:76.55pt;height:49.5pt" type="#_x0000_t75">
            <v:stroke joinstyle="miter"/>
            <v:imagedata o:title="eqId6a8170503cfcf592bbf44b6232a05c26" r:id="rId763"/>
            <o:lock aspectratio="t" v:ext="edit"/>
            <w10:anchorlock/>
          </v:shape>
          <o:OLEObject DrawAspect="Content" ObjectID="_1468076192" ProgID="Equation.DSMT4" ShapeID="_x0000_i1492" Type="Embed" r:id="rId779"/>
        </w:object>
      </w:r>
      <w:r>
        <w:rPr>
          <w:color w:val="FF0000"/>
          <w:sz w:val="21"/>
        </w:rPr>
        <w:t>，</w:t>
      </w:r>
    </w:p>
    <w:p w14:paraId="63BFE9C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e6467114b6fba606cb4312db909facaf" coordsize="21600,21600" filled="f" id="_x0000_i1493" o:ole="" o:preferrelative="t" stroked="f" style="width:109.95pt;height:14.85pt" type="#_x0000_t75">
            <v:stroke joinstyle="miter"/>
            <v:imagedata o:title="eqIde6467114b6fba606cb4312db909facaf" r:id="rId765"/>
            <o:lock aspectratio="t" v:ext="edit"/>
            <w10:anchorlock/>
          </v:shape>
          <o:OLEObject DrawAspect="Content" ObjectID="_1468076193" ProgID="Equation.DSMT4" ShapeID="_x0000_i1493" Type="Embed" r:id="rId780"/>
        </w:object>
      </w:r>
      <w:r>
        <w:rPr>
          <w:color w:val="FF0000"/>
          <w:sz w:val="21"/>
        </w:rPr>
        <w:t>，</w:t>
      </w:r>
    </w:p>
    <w:p w14:paraId="16BE0E9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2b2ad0f7957935e73a7beedca0b5bf1" coordsize="21600,21600" filled="f" id="_x0000_i1494" o:ole="" o:preferrelative="t" stroked="f" style="width:44.85pt;height:11.05pt" type="#_x0000_t75">
            <v:stroke joinstyle="miter"/>
            <v:imagedata o:title="eqId12b2ad0f7957935e73a7beedca0b5bf1" r:id="rId757"/>
            <o:lock aspectratio="t" v:ext="edit"/>
            <w10:anchorlock/>
          </v:shape>
          <o:OLEObject DrawAspect="Content" ObjectID="_1468076194" ProgID="Equation.DSMT4" ShapeID="_x0000_i1494" Type="Embed" r:id="rId781"/>
        </w:object>
      </w:r>
      <w:r>
        <w:rPr>
          <w:color w:val="FF0000"/>
          <w:sz w:val="21"/>
        </w:rPr>
        <w:t>．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8</w:t>
      </w:r>
      <w:r>
        <w:rPr>
          <w:rFonts w:hint="eastAsia"/>
          <w:color w:val="FF0000"/>
          <w:sz w:val="21"/>
        </w:rPr>
        <w:t>分）</w:t>
      </w:r>
    </w:p>
    <w:p w14:paraId="7378874C">
      <w:pPr>
        <w:shd w:color="auto" w:fill="F2F2F2" w:val="clear"/>
        <w:spacing w:line="360" w:lineRule="auto"/>
        <w:jc w:val="left"/>
        <w:textAlignment w:val="center"/>
        <w:rPr>
          <w:rFonts w:hint="eastAsia"/>
          <w:color w:val="FF0000"/>
          <w:sz w:val="21"/>
          <w:lang w:eastAsia="zh-CN" w:val="en-US"/>
        </w:rPr>
      </w:pPr>
      <w:r>
        <w:rPr>
          <w:color w:val="FF0000"/>
          <w:sz w:val="21"/>
        </w:rPr>
        <w:t>故答案为：①</w:t>
      </w:r>
      <w:r>
        <w:rPr>
          <w:color w:val="FF0000"/>
        </w:rPr>
        <w:object>
          <v:shape alt="eqId00b2d0dcea7a3f0cd478f1f3f7bd7e05" coordsize="21600,21600" filled="f" id="_x0000_i1495" o:ole="" o:preferrelative="t" stroked="f" style="width:41.35pt;height:13.2pt" type="#_x0000_t75">
            <v:stroke joinstyle="miter"/>
            <v:imagedata o:title="eqId00b2d0dcea7a3f0cd478f1f3f7bd7e05" r:id="rId782"/>
            <o:lock aspectratio="t" v:ext="edit"/>
            <w10:anchorlock/>
          </v:shape>
          <o:OLEObject DrawAspect="Content" ObjectID="_1468076195" ProgID="Equation.DSMT4" ShapeID="_x0000_i1495" Type="Embed" r:id="rId783"/>
        </w:object>
      </w:r>
      <w:r>
        <w:rPr>
          <w:color w:val="FF0000"/>
          <w:sz w:val="21"/>
        </w:rPr>
        <w:t>②</w:t>
      </w:r>
      <w:r>
        <w:rPr>
          <w:color w:val="FF0000"/>
        </w:rPr>
        <w:object>
          <v:shape alt="eqId5f93040d344eade19fd2378d6829b079" coordsize="21600,21600" filled="f" id="_x0000_i1496" o:ole="" o:preferrelative="t" stroked="f" style="width:71.25pt;height:12.1pt" type="#_x0000_t75">
            <v:stroke joinstyle="miter"/>
            <v:imagedata o:title="eqId5f93040d344eade19fd2378d6829b079" r:id="rId722"/>
            <o:lock aspectratio="t" v:ext="edit"/>
            <w10:anchorlock/>
          </v:shape>
          <o:OLEObject DrawAspect="Content" ObjectID="_1468076196" ProgID="Equation.DSMT4" ShapeID="_x0000_i1496" Type="Embed" r:id="rId784"/>
        </w:object>
      </w:r>
      <w:r>
        <w:rPr>
          <w:color w:val="FF0000"/>
          <w:sz w:val="21"/>
        </w:rPr>
        <w:t>或③</w:t>
      </w:r>
      <w:r>
        <w:rPr>
          <w:color w:val="FF0000"/>
        </w:rPr>
        <w:object>
          <v:shape alt="eqId8ff2f3647fc46af314f80b09aa62d68e" coordsize="21600,21600" filled="f" id="_x0000_i1497" o:ole="" o:preferrelative="t" stroked="f" style="width:40.45pt;height:13.15pt" type="#_x0000_t75">
            <v:stroke joinstyle="miter"/>
            <v:imagedata o:title="eqId8ff2f3647fc46af314f80b09aa62d68e" r:id="rId785"/>
            <o:lock aspectratio="t" v:ext="edit"/>
            <w10:anchorlock/>
          </v:shape>
          <o:OLEObject DrawAspect="Content" ObjectID="_1468076197" ProgID="Equation.DSMT4" ShapeID="_x0000_i1497" Type="Embed" r:id="rId786"/>
        </w:object>
      </w:r>
      <w:r>
        <w:rPr>
          <w:color w:val="FF0000"/>
          <w:sz w:val="21"/>
        </w:rPr>
        <w:t>．</w:t>
      </w:r>
    </w:p>
    <w:p w14:paraId="69E8C42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21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10分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如图，</w:t>
      </w:r>
      <w:r>
        <w:object>
          <v:shape alt="eqId866b81a8384cce4f24867baca2e6820c" coordsize="21600,21600" filled="f" id="_x0000_i1498" o:ole="" o:preferrelative="t" stroked="f" style="width:31.65pt;height:12.5pt" type="#_x0000_t75">
            <v:stroke joinstyle="miter"/>
            <v:imagedata o:title="eqId866b81a8384cce4f24867baca2e6820c" r:id="rId787"/>
            <o:lock aspectratio="t" v:ext="edit"/>
            <w10:anchorlock/>
          </v:shape>
          <o:OLEObject DrawAspect="Content" ObjectID="_1468076198" ProgID="Equation.DSMT4" ShapeID="_x0000_i1498" Type="Embed" r:id="rId788"/>
        </w:object>
      </w:r>
      <w:r>
        <w:rPr>
          <w:sz w:val="21"/>
        </w:rPr>
        <w:t>和</w:t>
      </w:r>
      <w:r>
        <w:object>
          <v:shape alt="eqId3a9a6eeeebf3cff569578d7366b755aa" coordsize="21600,21600" filled="f" id="_x0000_i1499" o:ole="" o:preferrelative="t" stroked="f" style="width:36.05pt;height:12.5pt" type="#_x0000_t75">
            <v:stroke joinstyle="miter"/>
            <v:imagedata o:title="eqId3a9a6eeeebf3cff569578d7366b755aa" r:id="rId789"/>
            <o:lock aspectratio="t" v:ext="edit"/>
            <w10:anchorlock/>
          </v:shape>
          <o:OLEObject DrawAspect="Content" ObjectID="_1468076199" ProgID="Equation.DSMT4" ShapeID="_x0000_i1499" Type="Embed" r:id="rId790"/>
        </w:object>
      </w:r>
      <w:r>
        <w:rPr>
          <w:sz w:val="21"/>
        </w:rPr>
        <w:t>均为等边三角形，连接</w:t>
      </w:r>
      <w:r>
        <w:object>
          <v:shape alt="eqId60ef95894ceebaf236170e8832dcf7e3" coordsize="21600,21600" filled="f" id="_x0000_i1500" o:ole="" o:preferrelative="t" stroked="f" style="width:18.45pt;height:12.25pt" type="#_x0000_t75">
            <v:stroke joinstyle="miter"/>
            <v:imagedata o:title="eqId60ef95894ceebaf236170e8832dcf7e3" r:id="rId139"/>
            <o:lock aspectratio="t" v:ext="edit"/>
            <w10:anchorlock/>
          </v:shape>
          <o:OLEObject DrawAspect="Content" ObjectID="_1468076200" ProgID="Equation.DSMT4" ShapeID="_x0000_i1500" Type="Embed" r:id="rId791"/>
        </w:object>
      </w:r>
      <w:r>
        <w:rPr>
          <w:sz w:val="21"/>
        </w:rPr>
        <w:t>、</w:t>
      </w:r>
      <w:r>
        <w:object>
          <v:shape alt="eqIdd40b319212a7e7528b053e1c7097e966" coordsize="21600,21600" filled="f" id="_x0000_i1501" o:ole="" o:preferrelative="t" stroked="f" style="width:17.55pt;height:11.4pt" type="#_x0000_t75">
            <v:stroke joinstyle="miter"/>
            <v:imagedata o:title="eqIdd40b319212a7e7528b053e1c7097e966" r:id="rId240"/>
            <o:lock aspectratio="t" v:ext="edit"/>
            <w10:anchorlock/>
          </v:shape>
          <o:OLEObject DrawAspect="Content" ObjectID="_1468076201" ProgID="Equation.DSMT4" ShapeID="_x0000_i1501" Type="Embed" r:id="rId792"/>
        </w:object>
      </w:r>
      <w:r>
        <w:rPr>
          <w:sz w:val="21"/>
        </w:rPr>
        <w:t>交于点</w:t>
      </w:r>
      <w:r>
        <w:object>
          <v:shape alt="eqIddad2a36927223bd70f426ba06aea4b45" coordsize="21600,21600" filled="f" id="_x0000_i1502" o:ole="" o:preferrelative="t" stroked="f" style="width:9.65pt;height:10.4pt" type="#_x0000_t75">
            <v:stroke joinstyle="miter"/>
            <v:imagedata o:title="eqIddad2a36927223bd70f426ba06aea4b45" r:id="rId602"/>
            <o:lock aspectratio="t" v:ext="edit"/>
            <w10:anchorlock/>
          </v:shape>
          <o:OLEObject DrawAspect="Content" ObjectID="_1468076202" ProgID="Equation.DSMT4" ShapeID="_x0000_i1502" Type="Embed" r:id="rId793"/>
        </w:object>
      </w:r>
      <w:r>
        <w:rPr>
          <w:sz w:val="21"/>
        </w:rPr>
        <w:t>．</w:t>
      </w:r>
    </w:p>
    <w:p w14:paraId="79B9C3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76350" cy="1057275"/>
            <wp:effectExtent b="0" l="0" r="6350" t="0"/>
            <wp:docPr descr="@@@f9f20445-f411-42e8-aef8-219c0830520f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9f20445-f411-42e8-aef8-219c0830520f" id="100051" name="图片 100051"/>
                    <pic:cNvPicPr>
                      <a:picLocks noChangeAspect="1"/>
                    </pic:cNvPicPr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3BC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</w:t>
      </w:r>
      <w:r>
        <w:object>
          <v:shape alt="eqIdcc71a35bdba1c97053be4212d6444176" coordsize="21600,21600" filled="f" id="_x0000_i1503" o:ole="" o:preferrelative="t" stroked="f" style="width:68.6pt;height:12.5pt" type="#_x0000_t75">
            <v:stroke joinstyle="miter"/>
            <v:imagedata o:title="eqIdcc71a35bdba1c97053be4212d6444176" r:id="rId795"/>
            <o:lock aspectratio="t" v:ext="edit"/>
            <w10:anchorlock/>
          </v:shape>
          <o:OLEObject DrawAspect="Content" ObjectID="_1468076203" ProgID="Equation.DSMT4" ShapeID="_x0000_i1503" Type="Embed" r:id="rId796"/>
        </w:object>
      </w:r>
      <w:r>
        <w:rPr>
          <w:sz w:val="21"/>
        </w:rPr>
        <w:t>；</w:t>
      </w:r>
    </w:p>
    <w:p w14:paraId="32D6703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</w:t>
      </w:r>
      <w:r>
        <w:object>
          <v:shape alt="eqIdcb686e4f5e3938575bc547e849d5513f" coordsize="21600,21600" filled="f" id="_x0000_i1504" o:ole="" o:preferrelative="t" stroked="f" style="width:33.4pt;height:11.1pt" type="#_x0000_t75">
            <v:stroke joinstyle="miter"/>
            <v:imagedata o:title="eqIdcb686e4f5e3938575bc547e849d5513f" r:id="rId797"/>
            <o:lock aspectratio="t" v:ext="edit"/>
            <w10:anchorlock/>
          </v:shape>
          <o:OLEObject DrawAspect="Content" ObjectID="_1468076204" ProgID="Equation.DSMT4" ShapeID="_x0000_i1504" Type="Embed" r:id="rId798"/>
        </w:object>
      </w:r>
      <w:r>
        <w:rPr>
          <w:sz w:val="21"/>
        </w:rPr>
        <w:t>的度数．</w:t>
      </w:r>
    </w:p>
    <w:p w14:paraId="6C927A1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</w:t>
      </w:r>
      <w:r>
        <w:rPr>
          <w:rFonts w:ascii="新宋体" w:cs="新宋体" w:eastAsia="新宋体" w:hAnsi="新宋体"/>
          <w:color w:val="FF0000"/>
          <w:sz w:val="21"/>
        </w:rPr>
        <w:t>证明：∵</w:t>
      </w:r>
      <w:r>
        <w:rPr>
          <w:color w:val="FF0000"/>
        </w:rPr>
        <w:object>
          <v:shape alt="eqId866b81a8384cce4f24867baca2e6820c" coordsize="21600,21600" filled="f" id="_x0000_i1505" o:ole="" o:preferrelative="t" stroked="f" style="width:31.65pt;height:12.5pt" type="#_x0000_t75">
            <v:stroke joinstyle="miter"/>
            <v:imagedata o:title="eqId866b81a8384cce4f24867baca2e6820c" r:id="rId787"/>
            <o:lock aspectratio="t" v:ext="edit"/>
            <w10:anchorlock/>
          </v:shape>
          <o:OLEObject DrawAspect="Content" ObjectID="_1468076205" ProgID="Equation.DSMT4" ShapeID="_x0000_i1505" Type="Embed" r:id="rId799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3a9a6eeeebf3cff569578d7366b755aa" coordsize="21600,21600" filled="f" id="_x0000_i1506" o:ole="" o:preferrelative="t" stroked="f" style="width:36.05pt;height:12.5pt" type="#_x0000_t75">
            <v:stroke joinstyle="miter"/>
            <v:imagedata o:title="eqId3a9a6eeeebf3cff569578d7366b755aa" r:id="rId789"/>
            <o:lock aspectratio="t" v:ext="edit"/>
            <w10:anchorlock/>
          </v:shape>
          <o:OLEObject DrawAspect="Content" ObjectID="_1468076206" ProgID="Equation.DSMT4" ShapeID="_x0000_i1506" Type="Embed" r:id="rId800"/>
        </w:object>
      </w:r>
      <w:r>
        <w:rPr>
          <w:color w:val="FF0000"/>
          <w:sz w:val="21"/>
        </w:rPr>
        <w:t>均为等边三角形，</w:t>
      </w:r>
    </w:p>
    <w:p w14:paraId="1987D3D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新宋体" w:cs="新宋体" w:eastAsia="新宋体" w:hAnsi="新宋体"/>
          <w:color w:val="FF0000"/>
          <w:sz w:val="21"/>
        </w:rPr>
        <w:t>∴</w:t>
      </w:r>
      <w:r>
        <w:rPr>
          <w:color w:val="FF0000"/>
        </w:rPr>
        <w:object>
          <v:shape alt="eqId9fca3734de79f7f50b552ef62b29dc7c" coordsize="21600,21600" filled="f" id="_x0000_i1507" o:ole="" o:preferrelative="t" stroked="f" style="width:41.3pt;height:12.45pt" type="#_x0000_t75">
            <v:stroke joinstyle="miter"/>
            <v:imagedata o:title="eqId9fca3734de79f7f50b552ef62b29dc7c" r:id="rId801"/>
            <o:lock aspectratio="t" v:ext="edit"/>
            <w10:anchorlock/>
          </v:shape>
          <o:OLEObject DrawAspect="Content" ObjectID="_1468076207" ProgID="Equation.DSMT4" ShapeID="_x0000_i1507" Type="Embed" r:id="rId802"/>
        </w:object>
      </w:r>
      <w:r>
        <w:rPr>
          <w:rFonts w:ascii="新宋体" w:cs="新宋体" w:eastAsia="新宋体" w:hAnsi="新宋体"/>
          <w:color w:val="FF0000"/>
          <w:sz w:val="21"/>
        </w:rPr>
        <w:t>，</w:t>
      </w:r>
      <w:r>
        <w:rPr>
          <w:color w:val="FF0000"/>
        </w:rPr>
        <w:object>
          <v:shape alt="eqId33cbad6599796efc1c177ae9349feda9" coordsize="21600,21600" filled="f" id="_x0000_i1508" o:ole="" o:preferrelative="t" stroked="f" style="width:43.95pt;height:12.45pt" type="#_x0000_t75">
            <v:stroke joinstyle="miter"/>
            <v:imagedata o:title="eqId33cbad6599796efc1c177ae9349feda9" r:id="rId803"/>
            <o:lock aspectratio="t" v:ext="edit"/>
            <w10:anchorlock/>
          </v:shape>
          <o:OLEObject DrawAspect="Content" ObjectID="_1468076208" ProgID="Equation.DSMT4" ShapeID="_x0000_i1508" Type="Embed" r:id="rId804"/>
        </w:object>
      </w:r>
      <w:r>
        <w:rPr>
          <w:rFonts w:ascii="新宋体" w:cs="新宋体" w:eastAsia="新宋体" w:hAnsi="新宋体"/>
          <w:color w:val="FF0000"/>
          <w:sz w:val="21"/>
        </w:rPr>
        <w:t>，</w:t>
      </w:r>
      <w:r>
        <w:rPr>
          <w:color w:val="FF0000"/>
        </w:rPr>
        <w:object>
          <v:shape alt="eqIdc8fb8a2b0e080dcee63288441d62d127" coordsize="21600,21600" filled="f" id="_x0000_i1509" o:ole="" o:preferrelative="t" stroked="f" style="width:98.5pt;height:12.55pt" type="#_x0000_t75">
            <v:stroke joinstyle="miter"/>
            <v:imagedata o:title="eqIdc8fb8a2b0e080dcee63288441d62d127" r:id="rId805"/>
            <o:lock aspectratio="t" v:ext="edit"/>
            <w10:anchorlock/>
          </v:shape>
          <o:OLEObject DrawAspect="Content" ObjectID="_1468076209" ProgID="Equation.DSMT4" ShapeID="_x0000_i1509" Type="Embed" r:id="rId806"/>
        </w:object>
      </w:r>
      <w:r>
        <w:rPr>
          <w:rFonts w:ascii="新宋体" w:cs="新宋体" w:eastAsia="新宋体" w:hAnsi="新宋体"/>
          <w:color w:val="FF0000"/>
          <w:sz w:val="21"/>
        </w:rPr>
        <w:t>，</w:t>
      </w:r>
    </w:p>
    <w:p w14:paraId="331D335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d917b30c1a54ee8f88ea484b96fc3f2" coordsize="21600,21600" filled="f" id="_x0000_i1510" o:ole="" o:preferrelative="t" stroked="f" style="width:151.25pt;height:12.55pt" type="#_x0000_t75">
            <v:stroke joinstyle="miter"/>
            <v:imagedata o:title="eqId5d917b30c1a54ee8f88ea484b96fc3f2" r:id="rId807"/>
            <o:lock aspectratio="t" v:ext="edit"/>
            <w10:anchorlock/>
          </v:shape>
          <o:OLEObject DrawAspect="Content" ObjectID="_1468076210" ProgID="Equation.DSMT4" ShapeID="_x0000_i1510" Type="Embed" r:id="rId808"/>
        </w:object>
      </w:r>
      <w:r>
        <w:rPr>
          <w:color w:val="FF0000"/>
          <w:sz w:val="21"/>
        </w:rPr>
        <w:t>，</w:t>
      </w:r>
    </w:p>
    <w:p w14:paraId="06A0129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005e83fddccae30758b7a17d478074a1" coordsize="21600,21600" filled="f" id="_x0000_i1511" o:ole="" o:preferrelative="t" stroked="f" style="width:81.8pt;height:12.1pt" type="#_x0000_t75">
            <v:stroke joinstyle="miter"/>
            <v:imagedata o:title="eqId005e83fddccae30758b7a17d478074a1" r:id="rId809"/>
            <o:lock aspectratio="t" v:ext="edit"/>
            <w10:anchorlock/>
          </v:shape>
          <o:OLEObject DrawAspect="Content" ObjectID="_1468076211" ProgID="Equation.DSMT4" ShapeID="_x0000_i1511" Type="Embed" r:id="rId810"/>
        </w:object>
      </w:r>
      <w:r>
        <w:rPr>
          <w:rFonts w:ascii="新宋体" w:cs="新宋体" w:eastAsia="新宋体" w:hAnsi="新宋体"/>
          <w:color w:val="FF0000"/>
          <w:sz w:val="21"/>
        </w:rPr>
        <w:t>，</w:t>
      </w:r>
    </w:p>
    <w:p w14:paraId="03614D0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f460fb9bb94b3d4e9b36324fa34b688f" coordsize="21600,21600" filled="f" id="_x0000_i1512" o:ole="" o:preferrelative="t" stroked="f" style="width:95pt;height:14.15pt" type="#_x0000_t75">
            <v:stroke joinstyle="miter"/>
            <v:imagedata o:title="eqIdf460fb9bb94b3d4e9b36324fa34b688f" r:id="rId811"/>
            <o:lock aspectratio="t" v:ext="edit"/>
            <w10:anchorlock/>
          </v:shape>
          <o:OLEObject DrawAspect="Content" ObjectID="_1468076212" ProgID="Equation.DSMT4" ShapeID="_x0000_i1512" Type="Embed" r:id="rId812"/>
        </w:object>
      </w:r>
      <w:r>
        <w:rPr>
          <w:rFonts w:ascii="新宋体" w:cs="新宋体" w:eastAsia="新宋体" w:hAnsi="新宋体"/>
          <w:color w:val="FF0000"/>
          <w:sz w:val="21"/>
        </w:rPr>
        <w:t>，</w:t>
      </w:r>
      <w:r>
        <w:rPr>
          <w:rFonts w:ascii="新宋体" w:cs="新宋体" w:eastAsia="新宋体" w:hAnsi="新宋体" w:hint="eastAsia"/>
          <w:color w:val="FF0000"/>
          <w:sz w:val="21"/>
        </w:rPr>
        <w:t>……（</w:t>
      </w:r>
      <w:r>
        <w:rPr>
          <w:rFonts w:ascii="新宋体" w:cs="新宋体" w:eastAsia="新宋体" w:hAnsi="新宋体" w:hint="eastAsia"/>
          <w:color w:val="FF0000"/>
          <w:sz w:val="21"/>
          <w:lang w:eastAsia="zh-CN" w:val="en-US"/>
        </w:rPr>
        <w:t>5</w:t>
      </w:r>
      <w:r>
        <w:rPr>
          <w:rFonts w:ascii="新宋体" w:cs="新宋体" w:eastAsia="新宋体" w:hAnsi="新宋体" w:hint="eastAsia"/>
          <w:color w:val="FF0000"/>
          <w:sz w:val="21"/>
        </w:rPr>
        <w:t>分）</w:t>
      </w:r>
    </w:p>
    <w:p w14:paraId="6CFEAA8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</w:t>
      </w:r>
      <w:r>
        <w:rPr>
          <w:rFonts w:ascii="新宋体" w:cs="新宋体" w:eastAsia="新宋体" w:hAnsi="新宋体"/>
          <w:color w:val="FF0000"/>
          <w:sz w:val="21"/>
        </w:rPr>
        <w:t>解：</w:t>
      </w:r>
      <w:r>
        <w:rPr>
          <w:color w:val="FF0000"/>
        </w:rPr>
        <w:object>
          <v:shape alt="eqIde0763612534537156b4a1ed5675f98cd" coordsize="21600,21600" filled="f" id="_x0000_i1513" o:ole="" o:preferrelative="t" stroked="f" style="width:42.2pt;height:13.35pt" type="#_x0000_t75">
            <v:stroke joinstyle="miter"/>
            <v:imagedata o:title="eqIde0763612534537156b4a1ed5675f98cd" r:id="rId813"/>
            <o:lock aspectratio="t" v:ext="edit"/>
            <w10:anchorlock/>
          </v:shape>
          <o:OLEObject DrawAspect="Content" ObjectID="_1468076213" ProgID="Equation.DSMT4" ShapeID="_x0000_i1513" Type="Embed" r:id="rId814"/>
        </w:object>
      </w:r>
      <w:r>
        <w:rPr>
          <w:rFonts w:ascii="新宋体" w:cs="新宋体" w:eastAsia="新宋体" w:hAnsi="新宋体"/>
          <w:color w:val="FF0000"/>
          <w:sz w:val="21"/>
        </w:rPr>
        <w:t>是等边三角形，</w:t>
      </w:r>
    </w:p>
    <w:p w14:paraId="67F44AE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8dfd8e2339579f61a6fad1ca4a98b58" coordsize="21600,21600" filled="f" id="_x0000_i1514" o:ole="" o:preferrelative="t" stroked="f" style="width:91.45pt;height:11.15pt" type="#_x0000_t75">
            <v:stroke joinstyle="miter"/>
            <v:imagedata o:title="eqIdf8dfd8e2339579f61a6fad1ca4a98b58" r:id="rId815"/>
            <o:lock aspectratio="t" v:ext="edit"/>
            <w10:anchorlock/>
          </v:shape>
          <o:OLEObject DrawAspect="Content" ObjectID="_1468076214" ProgID="Equation.DSMT4" ShapeID="_x0000_i1514" Type="Embed" r:id="rId816"/>
        </w:object>
      </w:r>
      <w:r>
        <w:rPr>
          <w:rFonts w:ascii="新宋体" w:cs="新宋体" w:eastAsia="新宋体" w:hAnsi="新宋体"/>
          <w:color w:val="FF0000"/>
          <w:sz w:val="21"/>
        </w:rPr>
        <w:t>，</w:t>
      </w:r>
    </w:p>
    <w:p w14:paraId="41E147E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b2ad38d928a327eb6ddaff49ebd47b39" coordsize="21600,21600" filled="f" id="_x0000_i1515" o:ole="" o:preferrelative="t" stroked="f" style="width:76.5pt;height:11.8pt" type="#_x0000_t75">
            <v:stroke joinstyle="miter"/>
            <v:imagedata o:title="eqIdb2ad38d928a327eb6ddaff49ebd47b39" r:id="rId817"/>
            <o:lock aspectratio="t" v:ext="edit"/>
            <w10:anchorlock/>
          </v:shape>
          <o:OLEObject DrawAspect="Content" ObjectID="_1468076215" ProgID="Equation.DSMT4" ShapeID="_x0000_i1515" Type="Embed" r:id="rId818"/>
        </w:object>
      </w:r>
      <w:r>
        <w:rPr>
          <w:rFonts w:ascii="新宋体" w:cs="新宋体" w:eastAsia="新宋体" w:hAnsi="新宋体"/>
          <w:color w:val="FF0000"/>
          <w:sz w:val="21"/>
        </w:rPr>
        <w:t>，</w:t>
      </w:r>
    </w:p>
    <w:p w14:paraId="0E8EAF8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3036a52958f3c8ce55b20c8934fc806d" coordsize="21600,21600" filled="f" id="_x0000_i1516" o:ole="" o:preferrelative="t" stroked="f" style="width:81.8pt;height:12.25pt" type="#_x0000_t75">
            <v:stroke joinstyle="miter"/>
            <v:imagedata o:title="eqId3036a52958f3c8ce55b20c8934fc806d" r:id="rId819"/>
            <o:lock aspectratio="t" v:ext="edit"/>
            <w10:anchorlock/>
          </v:shape>
          <o:OLEObject DrawAspect="Content" ObjectID="_1468076216" ProgID="Equation.DSMT4" ShapeID="_x0000_i1516" Type="Embed" r:id="rId820"/>
        </w:object>
      </w:r>
      <w:r>
        <w:rPr>
          <w:rFonts w:ascii="新宋体" w:cs="新宋体" w:eastAsia="新宋体" w:hAnsi="新宋体"/>
          <w:color w:val="FF0000"/>
          <w:sz w:val="21"/>
        </w:rPr>
        <w:t>，</w:t>
      </w:r>
    </w:p>
    <w:p w14:paraId="2A4B9EF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d0bbf1df75ed564da3016cb38588a273" coordsize="21600,21600" filled="f" id="_x0000_i1517" o:ole="" o:preferrelative="t" stroked="f" style="width:137.25pt;height:11.85pt" type="#_x0000_t75">
            <v:stroke joinstyle="miter"/>
            <v:imagedata o:title="eqIdd0bbf1df75ed564da3016cb38588a273" r:id="rId821"/>
            <o:lock aspectratio="t" v:ext="edit"/>
            <w10:anchorlock/>
          </v:shape>
          <o:OLEObject DrawAspect="Content" ObjectID="_1468076217" ProgID="Equation.DSMT4" ShapeID="_x0000_i1517" Type="Embed" r:id="rId822"/>
        </w:object>
      </w:r>
    </w:p>
    <w:p w14:paraId="23645D2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e778b33577baee0f2cfc589f7d23c1c4" coordsize="21600,21600" filled="f" id="_x0000_i1518" o:ole="" o:preferrelative="t" stroked="f" style="width:176pt;height:13pt" type="#_x0000_t75">
            <v:stroke joinstyle="miter"/>
            <v:imagedata o:title="eqIde778b33577baee0f2cfc589f7d23c1c4" r:id="rId823"/>
            <o:lock aspectratio="t" v:ext="edit"/>
            <w10:anchorlock/>
          </v:shape>
          <o:OLEObject DrawAspect="Content" ObjectID="_1468076218" ProgID="Equation.DSMT4" ShapeID="_x0000_i1518" Type="Embed" r:id="rId824"/>
        </w:object>
      </w:r>
    </w:p>
    <w:p w14:paraId="5E90A96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4bcf894a579c9c75313dc772b4b9c722" coordsize="21600,21600" filled="f" id="_x0000_i1519" o:ole="" o:preferrelative="t" stroked="f" style="width:155.75pt;height:12.1pt" type="#_x0000_t75">
            <v:stroke joinstyle="miter"/>
            <v:imagedata o:title="eqId4bcf894a579c9c75313dc772b4b9c722" r:id="rId825"/>
            <o:lock aspectratio="t" v:ext="edit"/>
            <w10:anchorlock/>
          </v:shape>
          <o:OLEObject DrawAspect="Content" ObjectID="_1468076219" ProgID="Equation.DSMT4" ShapeID="_x0000_i1519" Type="Embed" r:id="rId826"/>
        </w:object>
      </w:r>
    </w:p>
    <w:p w14:paraId="0E042F0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</w:rPr>
        <w:object>
          <v:shape alt="eqId432aca761e9fa97d3728a8038de81e5a" coordsize="21600,21600" filled="f" id="_x0000_i1520" o:ole="" o:preferrelative="t" stroked="f" style="width:26.35pt;height:12.5pt" type="#_x0000_t75">
            <v:stroke joinstyle="miter"/>
            <v:imagedata o:title="eqId432aca761e9fa97d3728a8038de81e5a" r:id="rId827"/>
            <o:lock aspectratio="t" v:ext="edit"/>
            <w10:anchorlock/>
          </v:shape>
          <o:OLEObject DrawAspect="Content" ObjectID="_1468076220" ProgID="Equation.DSMT4" ShapeID="_x0000_i1520" Type="Embed" r:id="rId828"/>
        </w:object>
      </w:r>
      <w:r>
        <w:rPr>
          <w:color w:val="FF0000"/>
          <w:sz w:val="21"/>
        </w:rPr>
        <w:t>．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10</w:t>
      </w:r>
      <w:r>
        <w:rPr>
          <w:rFonts w:hint="eastAsia"/>
          <w:color w:val="FF0000"/>
          <w:sz w:val="21"/>
        </w:rPr>
        <w:t>分）</w:t>
      </w:r>
    </w:p>
    <w:p w14:paraId="4DA0A77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</w:t>
      </w:r>
      <w:r>
        <w:rPr>
          <w:rFonts w:hint="eastAsia"/>
          <w:sz w:val="21"/>
          <w:lang w:eastAsia="zh-CN" w:val="en-US"/>
        </w:rPr>
        <w:t>2</w:t>
      </w:r>
      <w:bookmarkStart w:id="3" w:name="_GoBack"/>
      <w:bookmarkEnd w:id="3"/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10分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如图，</w:t>
      </w:r>
      <w:r>
        <w:object>
          <v:shape alt="eqId03902478df1a55bc99703210bccab910" coordsize="21600,21600" filled="f" id="_x0000_i1521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6221" ProgID="Equation.DSMT4" ShapeID="_x0000_i1521" Type="Embed" r:id="rId829"/>
        </w:object>
      </w:r>
      <w:r>
        <w:rPr>
          <w:sz w:val="21"/>
        </w:rPr>
        <w:t>，</w:t>
      </w:r>
      <w:r>
        <w:object>
          <v:shape alt="eqId85c4bdfb0db1e31e8459df1d15f9ab55" coordsize="21600,21600" filled="f" id="_x0000_i1522" o:ole="" o:preferrelative="t" stroked="f" style="width:15.8pt;height:10.55pt" type="#_x0000_t75">
            <v:stroke joinstyle="miter"/>
            <v:imagedata o:title="eqId85c4bdfb0db1e31e8459df1d15f9ab55" r:id="rId737"/>
            <o:lock aspectratio="t" v:ext="edit"/>
            <w10:anchorlock/>
          </v:shape>
          <o:OLEObject DrawAspect="Content" ObjectID="_1468076222" ProgID="Equation.DSMT4" ShapeID="_x0000_i1522" Type="Embed" r:id="rId830"/>
        </w:object>
      </w:r>
      <w:r>
        <w:rPr>
          <w:sz w:val="21"/>
        </w:rPr>
        <w:t>是</w:t>
      </w:r>
      <w:r>
        <w:object>
          <v:shape alt="eqId15c0dbe3c080c4c4636c64803e5c1f76" coordsize="21600,21600" filled="f" id="_x0000_i1523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223" ProgID="Equation.DSMT4" ShapeID="_x0000_i1523" Type="Embed" r:id="rId831"/>
        </w:object>
      </w:r>
      <w:r>
        <w:rPr>
          <w:sz w:val="21"/>
        </w:rPr>
        <w:t>的高线，</w:t>
      </w:r>
      <w:r>
        <w:object>
          <v:shape alt="eqId03902478df1a55bc99703210bccab910" coordsize="21600,21600" filled="f" id="_x0000_i1524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6224" ProgID="Equation.DSMT4" ShapeID="_x0000_i1524" Type="Embed" r:id="rId832"/>
        </w:object>
      </w:r>
      <w:r>
        <w:rPr>
          <w:sz w:val="21"/>
        </w:rPr>
        <w:t>，</w:t>
      </w:r>
      <w:r>
        <w:object>
          <v:shape alt="eqId85c4bdfb0db1e31e8459df1d15f9ab55" coordsize="21600,21600" filled="f" id="_x0000_i1525" o:ole="" o:preferrelative="t" stroked="f" style="width:15.8pt;height:10.55pt" type="#_x0000_t75">
            <v:stroke joinstyle="miter"/>
            <v:imagedata o:title="eqId85c4bdfb0db1e31e8459df1d15f9ab55" r:id="rId737"/>
            <o:lock aspectratio="t" v:ext="edit"/>
            <w10:anchorlock/>
          </v:shape>
          <o:OLEObject DrawAspect="Content" ObjectID="_1468076225" ProgID="Equation.DSMT4" ShapeID="_x0000_i1525" Type="Embed" r:id="rId833"/>
        </w:object>
      </w:r>
      <w:r>
        <w:rPr>
          <w:sz w:val="21"/>
        </w:rPr>
        <w:t>交于点</w:t>
      </w:r>
      <w:r>
        <w:object>
          <v:shape alt="eqIda0ed1ec316bc54c37c4286c208f55667" coordsize="21600,21600" filled="f" id="_x0000_i1526" o:ole="" o:preferrelative="t" stroked="f" style="width:11.4pt;height:11.4pt" type="#_x0000_t75">
            <v:stroke joinstyle="miter"/>
            <v:imagedata o:title="eqIda0ed1ec316bc54c37c4286c208f55667" r:id="rId145"/>
            <o:lock aspectratio="t" v:ext="edit"/>
            <w10:anchorlock/>
          </v:shape>
          <o:OLEObject DrawAspect="Content" ObjectID="_1468076226" ProgID="Equation.DSMT4" ShapeID="_x0000_i1526" Type="Embed" r:id="rId834"/>
        </w:object>
      </w:r>
      <w:r>
        <w:rPr>
          <w:sz w:val="21"/>
        </w:rPr>
        <w:t>，且</w:t>
      </w:r>
      <w:r>
        <w:object>
          <v:shape alt="eqId0ff29971ccc633d89832ffa9bd54afa3" coordsize="21600,21600" filled="f" id="_x0000_i1527" o:ole="" o:preferrelative="t" stroked="f" style="width:43.95pt;height:11.1pt" type="#_x0000_t75">
            <v:stroke joinstyle="miter"/>
            <v:imagedata o:title="eqId0ff29971ccc633d89832ffa9bd54afa3" r:id="rId684"/>
            <o:lock aspectratio="t" v:ext="edit"/>
            <w10:anchorlock/>
          </v:shape>
          <o:OLEObject DrawAspect="Content" ObjectID="_1468076227" ProgID="Equation.DSMT4" ShapeID="_x0000_i1527" Type="Embed" r:id="rId835"/>
        </w:object>
      </w:r>
      <w:r>
        <w:rPr>
          <w:sz w:val="21"/>
        </w:rPr>
        <w:t>．</w:t>
      </w:r>
    </w:p>
    <w:p w14:paraId="10150D4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0150" cy="885825"/>
            <wp:effectExtent b="3175" l="0" r="6350" t="0"/>
            <wp:docPr descr="@@@ecca16ed-680f-4e7c-865b-99decb06ae11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ca16ed-680f-4e7c-865b-99decb06ae11" id="100057" name="图片 100057"/>
                    <pic:cNvPicPr>
                      <a:picLocks noChangeAspect="1"/>
                    </pic:cNvPicPr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91D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</w:t>
      </w:r>
      <w:r>
        <w:object>
          <v:shape alt="eqIdfe8bb808edb7f81fb3c14c8f3d7f0fad" coordsize="21600,21600" filled="f" id="_x0000_i1528" o:ole="" o:preferrelative="t" stroked="f" style="width:43.05pt;height:12.55pt" type="#_x0000_t75">
            <v:stroke joinstyle="miter"/>
            <v:imagedata o:title="eqIdfe8bb808edb7f81fb3c14c8f3d7f0fad" r:id="rId837"/>
            <o:lock aspectratio="t" v:ext="edit"/>
            <w10:anchorlock/>
          </v:shape>
          <o:OLEObject DrawAspect="Content" ObjectID="_1468076228" ProgID="Equation.DSMT4" ShapeID="_x0000_i1528" Type="Embed" r:id="rId838"/>
        </w:object>
      </w:r>
      <w:r>
        <w:rPr>
          <w:sz w:val="21"/>
        </w:rPr>
        <w:t>；</w:t>
      </w:r>
    </w:p>
    <w:p w14:paraId="2CB481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c0cee0f36dc452e58086832c0152b641" coordsize="21600,21600" filled="f" id="_x0000_i1529" o:ole="" o:preferrelative="t" stroked="f" style="width:31.65pt;height:11.6pt" type="#_x0000_t75">
            <v:stroke joinstyle="miter"/>
            <v:imagedata o:title="eqIdc0cee0f36dc452e58086832c0152b641" r:id="rId839"/>
            <o:lock aspectratio="t" v:ext="edit"/>
            <w10:anchorlock/>
          </v:shape>
          <o:OLEObject DrawAspect="Content" ObjectID="_1468076229" ProgID="Equation.DSMT4" ShapeID="_x0000_i1529" Type="Embed" r:id="rId840"/>
        </w:object>
      </w:r>
      <w:r>
        <w:rPr>
          <w:sz w:val="21"/>
        </w:rPr>
        <w:t>，</w:t>
      </w:r>
      <w:r>
        <w:object>
          <v:shape alt="eqId55c24a968c73e960698a572ab01e3698" coordsize="21600,21600" filled="f" id="_x0000_i1530" o:ole="" o:preferrelative="t" stroked="f" style="width:33.4pt;height:12.45pt" type="#_x0000_t75">
            <v:stroke joinstyle="miter"/>
            <v:imagedata o:title="eqId55c24a968c73e960698a572ab01e3698" r:id="rId841"/>
            <o:lock aspectratio="t" v:ext="edit"/>
            <w10:anchorlock/>
          </v:shape>
          <o:OLEObject DrawAspect="Content" ObjectID="_1468076230" ProgID="Equation.DSMT4" ShapeID="_x0000_i1530" Type="Embed" r:id="rId842"/>
        </w:object>
      </w:r>
      <w:r>
        <w:rPr>
          <w:sz w:val="21"/>
        </w:rPr>
        <w:t>，求</w:t>
      </w:r>
      <w:r>
        <w:object>
          <v:shape alt="eqId15c0dbe3c080c4c4636c64803e5c1f76" coordsize="21600,21600" filled="f" id="_x0000_i1531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231" ProgID="Equation.DSMT4" ShapeID="_x0000_i1531" Type="Embed" r:id="rId843"/>
        </w:object>
      </w:r>
      <w:r>
        <w:rPr>
          <w:sz w:val="21"/>
        </w:rPr>
        <w:t>的面积．</w:t>
      </w:r>
    </w:p>
    <w:p w14:paraId="06993C8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【详解】（1）证明：∵</w:t>
      </w:r>
      <w:r>
        <w:rPr>
          <w:color w:val="FF0000"/>
        </w:rPr>
        <w:object>
          <v:shape alt="eqIdb6b0a3fa475b24f57ecd79c681259561" coordsize="21600,21600" filled="f" id="_x0000_i1532" o:ole="" o:preferrelative="t" stroked="f" style="width:36.05pt;height:14.05pt" type="#_x0000_t75">
            <v:stroke joinstyle="miter"/>
            <v:imagedata o:title="eqIdb6b0a3fa475b24f57ecd79c681259561" r:id="rId844"/>
            <o:lock aspectratio="t" v:ext="edit"/>
            <w10:anchorlock/>
          </v:shape>
          <o:OLEObject DrawAspect="Content" ObjectID="_1468076232" ProgID="Equation.DSMT4" ShapeID="_x0000_i1532" Type="Embed" r:id="rId845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15c0dbe3c080c4c4636c64803e5c1f76" coordsize="21600,21600" filled="f" id="_x0000_i1533" o:ole="" o:preferrelative="t" stroked="f" style="width:31.65pt;height:11.95pt" type="#_x0000_t75">
            <v:stroke joinstyle="miter"/>
            <v:imagedata o:title="eqId15c0dbe3c080c4c4636c64803e5c1f76" r:id="rId9"/>
            <o:lock aspectratio="t" v:ext="edit"/>
            <w10:anchorlock/>
          </v:shape>
          <o:OLEObject DrawAspect="Content" ObjectID="_1468076233" ProgID="Equation.DSMT4" ShapeID="_x0000_i1533" Type="Embed" r:id="rId846"/>
        </w:object>
      </w:r>
      <w:r>
        <w:rPr>
          <w:color w:val="FF0000"/>
          <w:sz w:val="21"/>
        </w:rPr>
        <w:t>的高，</w:t>
      </w:r>
    </w:p>
    <w:p w14:paraId="5E104D6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14f511e86dc3bb7ea319aec78486964f" coordsize="21600,21600" filled="f" id="_x0000_i1534" o:ole="" o:preferrelative="t" stroked="f" style="width:88.85pt;height:14.55pt" type="#_x0000_t75">
            <v:stroke joinstyle="miter"/>
            <v:imagedata o:title="eqId14f511e86dc3bb7ea319aec78486964f" r:id="rId847"/>
            <o:lock aspectratio="t" v:ext="edit"/>
            <w10:anchorlock/>
          </v:shape>
          <o:OLEObject DrawAspect="Content" ObjectID="_1468076234" ProgID="Equation.DSMT4" ShapeID="_x0000_i1534" Type="Embed" r:id="rId848"/>
        </w:object>
      </w:r>
      <w:r>
        <w:rPr>
          <w:color w:val="FF0000"/>
          <w:sz w:val="21"/>
        </w:rPr>
        <w:t>，</w:t>
      </w:r>
    </w:p>
    <w:p w14:paraId="7B0C2D1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4be40df82e140da9abe29bbf26273209" coordsize="21600,21600" filled="f" id="_x0000_i1535" o:ole="" o:preferrelative="t" stroked="f" style="width:136.4pt;height:12.25pt" type="#_x0000_t75">
            <v:stroke joinstyle="miter"/>
            <v:imagedata o:title="eqId4be40df82e140da9abe29bbf26273209" r:id="rId849"/>
            <o:lock aspectratio="t" v:ext="edit"/>
            <w10:anchorlock/>
          </v:shape>
          <o:OLEObject DrawAspect="Content" ObjectID="_1468076235" ProgID="Equation.DSMT4" ShapeID="_x0000_i1535" Type="Embed" r:id="rId850"/>
        </w:object>
      </w:r>
      <w:r>
        <w:rPr>
          <w:color w:val="FF0000"/>
          <w:sz w:val="21"/>
        </w:rPr>
        <w:t>，</w:t>
      </w:r>
    </w:p>
    <w:p w14:paraId="0A85328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fa714253cee6b547df0eac43357e3b47" coordsize="21600,21600" filled="f" id="_x0000_i1536" o:ole="" o:preferrelative="t" stroked="f" style="width:70.35pt;height:11.6pt" type="#_x0000_t75">
            <v:stroke joinstyle="miter"/>
            <v:imagedata o:title="eqIdfa714253cee6b547df0eac43357e3b47" r:id="rId851"/>
            <o:lock aspectratio="t" v:ext="edit"/>
            <w10:anchorlock/>
          </v:shape>
          <o:OLEObject DrawAspect="Content" ObjectID="_1468076236" ProgID="Equation.DSMT4" ShapeID="_x0000_i1536" Type="Embed" r:id="rId852"/>
        </w:object>
      </w:r>
      <w:r>
        <w:rPr>
          <w:color w:val="FF0000"/>
          <w:sz w:val="21"/>
        </w:rPr>
        <w:t>，</w:t>
      </w:r>
    </w:p>
    <w:p w14:paraId="0D1D61C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4a22e50fdcc21901e4406bfdf8f2c73" coordsize="21600,21600" filled="f" id="_x0000_i1537" o:ole="" o:preferrelative="t" stroked="f" style="width:72.1pt;height:12.55pt" type="#_x0000_t75">
            <v:stroke joinstyle="miter"/>
            <v:imagedata o:title="eqId54a22e50fdcc21901e4406bfdf8f2c73" r:id="rId853"/>
            <o:lock aspectratio="t" v:ext="edit"/>
            <w10:anchorlock/>
          </v:shape>
          <o:OLEObject DrawAspect="Content" ObjectID="_1468076237" ProgID="Equation.DSMT4" ShapeID="_x0000_i1537" Type="Embed" r:id="rId854"/>
        </w:object>
      </w:r>
      <w:r>
        <w:rPr>
          <w:color w:val="FF0000"/>
          <w:sz w:val="21"/>
        </w:rPr>
        <w:t>，</w:t>
      </w:r>
    </w:p>
    <w:p w14:paraId="343D817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在</w:t>
      </w:r>
      <w:r>
        <w:rPr>
          <w:color w:val="FF0000"/>
        </w:rPr>
        <w:object>
          <v:shape alt="eqId1ddd0b2d69687b17efdf38e7321976da" coordsize="21600,21600" filled="f" id="_x0000_i1538" o:ole="" o:preferrelative="t" stroked="f" style="width:33.4pt;height:11.15pt" type="#_x0000_t75">
            <v:stroke joinstyle="miter"/>
            <v:imagedata o:title="eqId1ddd0b2d69687b17efdf38e7321976da" r:id="rId855"/>
            <o:lock aspectratio="t" v:ext="edit"/>
            <w10:anchorlock/>
          </v:shape>
          <o:OLEObject DrawAspect="Content" ObjectID="_1468076238" ProgID="Equation.DSMT4" ShapeID="_x0000_i1538" Type="Embed" r:id="rId856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cf94bbdc11e2942b20368833c7d7a787" coordsize="21600,21600" filled="f" id="_x0000_i1539" o:ole="" o:preferrelative="t" stroked="f" style="width:29.9pt;height:12.6pt" type="#_x0000_t75">
            <v:stroke joinstyle="miter"/>
            <v:imagedata o:title="eqIdcf94bbdc11e2942b20368833c7d7a787" r:id="rId857"/>
            <o:lock aspectratio="t" v:ext="edit"/>
            <w10:anchorlock/>
          </v:shape>
          <o:OLEObject DrawAspect="Content" ObjectID="_1468076239" ProgID="Equation.DSMT4" ShapeID="_x0000_i1539" Type="Embed" r:id="rId858"/>
        </w:object>
      </w:r>
      <w:r>
        <w:rPr>
          <w:color w:val="FF0000"/>
          <w:sz w:val="21"/>
        </w:rPr>
        <w:t>中，</w:t>
      </w:r>
    </w:p>
    <w:p w14:paraId="0B3EB4A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9651556b64b81c4b1c661bf324a80719" coordsize="21600,21600" filled="f" id="_x0000_i1540" o:ole="" o:preferrelative="t" stroked="f" style="width:77.4pt;height:49.5pt" type="#_x0000_t75">
            <v:stroke joinstyle="miter"/>
            <v:imagedata o:title="eqId9651556b64b81c4b1c661bf324a80719" r:id="rId859"/>
            <o:lock aspectratio="t" v:ext="edit"/>
            <w10:anchorlock/>
          </v:shape>
          <o:OLEObject DrawAspect="Content" ObjectID="_1468076240" ProgID="Equation.DSMT4" ShapeID="_x0000_i1540" Type="Embed" r:id="rId860"/>
        </w:object>
      </w:r>
      <w:r>
        <w:rPr>
          <w:color w:val="FF0000"/>
          <w:sz w:val="21"/>
        </w:rPr>
        <w:t>，</w:t>
      </w:r>
    </w:p>
    <w:p w14:paraId="2F5E6A3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3ecd9db5af086aa070945320b4e00d88" coordsize="21600,21600" filled="f" id="_x0000_i1541" o:ole="" o:preferrelative="t" stroked="f" style="width:95.9pt;height:17.85pt" type="#_x0000_t75">
            <v:stroke joinstyle="miter"/>
            <v:imagedata o:title="eqId3ecd9db5af086aa070945320b4e00d88" r:id="rId861"/>
            <o:lock aspectratio="t" v:ext="edit"/>
            <w10:anchorlock/>
          </v:shape>
          <o:OLEObject DrawAspect="Content" ObjectID="_1468076241" ProgID="Equation.DSMT4" ShapeID="_x0000_i1541" Type="Embed" r:id="rId862"/>
        </w:object>
      </w:r>
      <w:r>
        <w:rPr>
          <w:color w:val="FF0000"/>
          <w:sz w:val="21"/>
        </w:rPr>
        <w:t>，</w:t>
      </w:r>
    </w:p>
    <w:p w14:paraId="684ADBD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fe8bb808edb7f81fb3c14c8f3d7f0fad" coordsize="21600,21600" filled="f" id="_x0000_i1542" o:ole="" o:preferrelative="t" stroked="f" style="width:43.05pt;height:12.55pt" type="#_x0000_t75">
            <v:stroke joinstyle="miter"/>
            <v:imagedata o:title="eqIdfe8bb808edb7f81fb3c14c8f3d7f0fad" r:id="rId837"/>
            <o:lock aspectratio="t" v:ext="edit"/>
            <w10:anchorlock/>
          </v:shape>
          <o:OLEObject DrawAspect="Content" ObjectID="_1468076242" ProgID="Equation.DSMT4" ShapeID="_x0000_i1542" Type="Embed" r:id="rId863"/>
        </w:object>
      </w:r>
      <w:r>
        <w:rPr>
          <w:color w:val="FF0000"/>
          <w:sz w:val="21"/>
        </w:rPr>
        <w:t>；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5</w:t>
      </w:r>
      <w:r>
        <w:rPr>
          <w:rFonts w:hint="eastAsia"/>
          <w:color w:val="FF0000"/>
          <w:sz w:val="21"/>
        </w:rPr>
        <w:t>分）</w:t>
      </w:r>
    </w:p>
    <w:p w14:paraId="62D621B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（2）解：∵</w:t>
      </w:r>
      <w:r>
        <w:rPr>
          <w:color w:val="FF0000"/>
        </w:rPr>
        <w:object>
          <v:shape alt="eqIdadaf7e7c48c76ba31cba65814691cdcf" coordsize="21600,21600" filled="f" id="_x0000_i1543" o:ole="" o:preferrelative="t" stroked="f" style="width:65.05pt;height:12.15pt" type="#_x0000_t75">
            <v:stroke joinstyle="miter"/>
            <v:imagedata o:title="eqIdadaf7e7c48c76ba31cba65814691cdcf" r:id="rId864"/>
            <o:lock aspectratio="t" v:ext="edit"/>
            <w10:anchorlock/>
          </v:shape>
          <o:OLEObject DrawAspect="Content" ObjectID="_1468076243" ProgID="Equation.DSMT4" ShapeID="_x0000_i1543" Type="Embed" r:id="rId865"/>
        </w:object>
      </w:r>
      <w:r>
        <w:rPr>
          <w:color w:val="FF0000"/>
          <w:sz w:val="21"/>
        </w:rPr>
        <w:t>，</w:t>
      </w:r>
    </w:p>
    <w:p w14:paraId="5823B6B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7f0d4583b7d106a925d63df8ff2d8286" coordsize="21600,21600" filled="f" id="_x0000_i1544" o:ole="" o:preferrelative="t" stroked="f" style="width:43.05pt;height:12.55pt" type="#_x0000_t75">
            <v:stroke joinstyle="miter"/>
            <v:imagedata o:title="eqId7f0d4583b7d106a925d63df8ff2d8286" r:id="rId866"/>
            <o:lock aspectratio="t" v:ext="edit"/>
            <w10:anchorlock/>
          </v:shape>
          <o:OLEObject DrawAspect="Content" ObjectID="_1468076244" ProgID="Equation.DSMT4" ShapeID="_x0000_i1544" Type="Embed" r:id="rId867"/>
        </w:object>
      </w:r>
      <w:r>
        <w:rPr>
          <w:color w:val="FF0000"/>
          <w:sz w:val="21"/>
        </w:rPr>
        <w:t>，</w:t>
      </w:r>
    </w:p>
    <w:p w14:paraId="4F7C8A4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7fc6e03a05e98b9f2535e4c54f50284e" coordsize="21600,21600" filled="f" id="_x0000_i1545" o:ole="" o:preferrelative="t" stroked="f" style="width:65.95pt;height:13.9pt" type="#_x0000_t75">
            <v:stroke joinstyle="miter"/>
            <v:imagedata o:title="eqId7fc6e03a05e98b9f2535e4c54f50284e" r:id="rId868"/>
            <o:lock aspectratio="t" v:ext="edit"/>
            <w10:anchorlock/>
          </v:shape>
          <o:OLEObject DrawAspect="Content" ObjectID="_1468076245" ProgID="Equation.DSMT4" ShapeID="_x0000_i1545" Type="Embed" r:id="rId869"/>
        </w:object>
      </w:r>
      <w:r>
        <w:rPr>
          <w:color w:val="FF0000"/>
          <w:sz w:val="21"/>
        </w:rPr>
        <w:t>，</w:t>
      </w:r>
    </w:p>
    <w:p w14:paraId="23BD89D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319d455018ad1e5ca3f4a272f63d9692" coordsize="21600,21600" filled="f" id="_x0000_i1546" o:ole="" o:preferrelative="t" stroked="f" style="width:144.3pt;height:13.9pt" type="#_x0000_t75">
            <v:stroke joinstyle="miter"/>
            <v:imagedata o:title="eqId319d455018ad1e5ca3f4a272f63d9692" r:id="rId870"/>
            <o:lock aspectratio="t" v:ext="edit"/>
            <w10:anchorlock/>
          </v:shape>
          <o:OLEObject DrawAspect="Content" ObjectID="_1468076246" ProgID="Equation.DSMT4" ShapeID="_x0000_i1546" Type="Embed" r:id="rId871"/>
        </w:object>
      </w:r>
      <w:r>
        <w:rPr>
          <w:color w:val="FF0000"/>
          <w:sz w:val="21"/>
        </w:rPr>
        <w:t>，</w:t>
      </w:r>
    </w:p>
    <w:p w14:paraId="0ECCB74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22da0413fe29674d2324d95c82c4dbf8" coordsize="21600,21600" filled="f" id="_x0000_i1547" o:ole="" o:preferrelative="t" stroked="f" style="width:112.55pt;height:12.3pt" type="#_x0000_t75">
            <v:stroke joinstyle="miter"/>
            <v:imagedata o:title="eqId22da0413fe29674d2324d95c82c4dbf8" r:id="rId872"/>
            <o:lock aspectratio="t" v:ext="edit"/>
            <w10:anchorlock/>
          </v:shape>
          <o:OLEObject DrawAspect="Content" ObjectID="_1468076247" ProgID="Equation.DSMT4" ShapeID="_x0000_i1547" Type="Embed" r:id="rId873"/>
        </w:object>
      </w:r>
      <w:r>
        <w:rPr>
          <w:color w:val="FF0000"/>
          <w:sz w:val="21"/>
        </w:rPr>
        <w:t>，</w:t>
      </w:r>
    </w:p>
    <w:p w14:paraId="571E10C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c87c73d91c2fd0e801b612299145d1c" coordsize="21600,21600" filled="f" id="_x0000_i1548" o:ole="" o:preferrelative="t" stroked="f" style="width:146.95pt;height:26.85pt" type="#_x0000_t75">
            <v:stroke joinstyle="miter"/>
            <v:imagedata o:title="eqId5c87c73d91c2fd0e801b612299145d1c" r:id="rId874"/>
            <o:lock aspectratio="t" v:ext="edit"/>
            <w10:anchorlock/>
          </v:shape>
          <o:OLEObject DrawAspect="Content" ObjectID="_1468076248" ProgID="Equation.DSMT4" ShapeID="_x0000_i1548" Type="Embed" r:id="rId875"/>
        </w:object>
      </w:r>
      <w:r>
        <w:rPr>
          <w:color w:val="FF0000"/>
          <w:sz w:val="21"/>
        </w:rPr>
        <w:t>．</w:t>
      </w:r>
      <w:r>
        <w:rPr>
          <w:rFonts w:ascii="新宋体" w:cs="新宋体" w:eastAsia="新宋体" w:hAnsi="新宋体" w:hint="eastAsia"/>
          <w:color w:val="FF0000"/>
          <w:sz w:val="21"/>
        </w:rPr>
        <w:t>……（</w:t>
      </w:r>
      <w:r>
        <w:rPr>
          <w:rFonts w:ascii="新宋体" w:cs="新宋体" w:eastAsia="新宋体" w:hAnsi="新宋体" w:hint="eastAsia"/>
          <w:color w:val="FF0000"/>
          <w:sz w:val="21"/>
          <w:lang w:eastAsia="zh-CN" w:val="en-US"/>
        </w:rPr>
        <w:t>10</w:t>
      </w:r>
      <w:r>
        <w:rPr>
          <w:rFonts w:ascii="新宋体" w:cs="新宋体" w:eastAsia="新宋体" w:hAnsi="新宋体" w:hint="eastAsia"/>
          <w:color w:val="FF0000"/>
          <w:sz w:val="21"/>
        </w:rPr>
        <w:t>分）</w:t>
      </w:r>
    </w:p>
    <w:p w14:paraId="377415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12分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</w:t>
      </w:r>
      <w:r>
        <w:object>
          <v:shape alt="eqId9862c3f79df375b515dc9f707c763444" coordsize="21600,21600" filled="f" id="_x0000_i1549" o:ole="" o:preferrelative="t" stroked="f" style="width:6.15pt;height:11.7pt" type="#_x0000_t75">
            <v:stroke joinstyle="miter"/>
            <v:imagedata o:title="eqId9862c3f79df375b515dc9f707c763444" r:id="rId876"/>
            <o:lock aspectratio="t" v:ext="edit"/>
            <w10:anchorlock/>
          </v:shape>
          <o:OLEObject DrawAspect="Content" ObjectID="_1468076249" ProgID="Equation.DSMT4" ShapeID="_x0000_i1549" Type="Embed" r:id="rId877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分别在射线</w:t>
      </w:r>
      <w:r>
        <w:object>
          <v:shape alt="eqId55d8d57d44169246811fb5ed7e55c6b0" coordsize="21600,21600" filled="f" id="_x0000_i1550" o:ole="" o:preferrelative="t" stroked="f" style="width:45.7pt;height:12.3pt" type="#_x0000_t75">
            <v:stroke joinstyle="miter"/>
            <v:imagedata o:title="eqId55d8d57d44169246811fb5ed7e55c6b0" r:id="rId878"/>
            <o:lock aspectratio="t" v:ext="edit"/>
            <w10:anchorlock/>
          </v:shape>
          <o:OLEObject DrawAspect="Content" ObjectID="_1468076250" ProgID="Equation.DSMT4" ShapeID="_x0000_i1550" Type="Embed" r:id="rId879"/>
        </w:object>
      </w:r>
      <w:r>
        <w:rPr>
          <w:sz w:val="21"/>
        </w:rPr>
        <w:t>上运动（不与点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重合），</w:t>
      </w:r>
      <w:r>
        <w:object>
          <v:shape alt="eqId4a6d50515fc65885d44cd6a3c41e6a7e" coordsize="21600,21600" filled="f" id="_x0000_i1551" o:ole="" o:preferrelative="t" stroked="f" style="width:41.3pt;height:12.4pt" type="#_x0000_t75">
            <v:stroke joinstyle="miter"/>
            <v:imagedata o:title="eqId4a6d50515fc65885d44cd6a3c41e6a7e" r:id="rId880"/>
            <o:lock aspectratio="t" v:ext="edit"/>
            <w10:anchorlock/>
          </v:shape>
          <o:OLEObject DrawAspect="Content" ObjectID="_1468076251" ProgID="Equation.DSMT4" ShapeID="_x0000_i1551" Type="Embed" r:id="rId881"/>
        </w:object>
      </w:r>
      <w:r>
        <w:rPr>
          <w:sz w:val="21"/>
        </w:rPr>
        <w:t>分别是</w:t>
      </w:r>
      <w:r>
        <w:object>
          <v:shape alt="eqIda457b899731577bfe61dda594ae4eec4" coordsize="21600,21600" filled="f" id="_x0000_i1552" o:ole="" o:preferrelative="t" stroked="f" style="width:31.65pt;height:12.5pt" type="#_x0000_t75">
            <v:stroke joinstyle="miter"/>
            <v:imagedata o:title="eqIda457b899731577bfe61dda594ae4eec4" r:id="rId882"/>
            <o:lock aspectratio="t" v:ext="edit"/>
            <w10:anchorlock/>
          </v:shape>
          <o:OLEObject DrawAspect="Content" ObjectID="_1468076252" ProgID="Equation.DSMT4" ShapeID="_x0000_i1552" Type="Embed" r:id="rId883"/>
        </w:object>
      </w:r>
      <w:r>
        <w:rPr>
          <w:sz w:val="21"/>
        </w:rPr>
        <w:t>和</w:t>
      </w:r>
      <w:r>
        <w:object>
          <v:shape alt="eqIdd2bc29145f6e7557711c34b443bd5e84" coordsize="21600,21600" filled="f" id="_x0000_i1553" o:ole="" o:preferrelative="t" stroked="f" style="width:31.65pt;height:12.4pt" type="#_x0000_t75">
            <v:stroke joinstyle="miter"/>
            <v:imagedata o:title="eqIdd2bc29145f6e7557711c34b443bd5e84" r:id="rId884"/>
            <o:lock aspectratio="t" v:ext="edit"/>
            <w10:anchorlock/>
          </v:shape>
          <o:OLEObject DrawAspect="Content" ObjectID="_1468076253" ProgID="Equation.DSMT4" ShapeID="_x0000_i1553" Type="Embed" r:id="rId885"/>
        </w:object>
      </w:r>
      <w:r>
        <w:rPr>
          <w:sz w:val="21"/>
        </w:rPr>
        <w:t>的平分线，延长</w:t>
      </w:r>
      <w:r>
        <w:object>
          <v:shape alt="eqId0dc5c9827dfd0be5a9c85962d6ccbfb1" coordsize="21600,21600" filled="f" id="_x0000_i1554" o:ole="" o:preferrelative="t" stroked="f" style="width:17.55pt;height:12.05pt" type="#_x0000_t75">
            <v:stroke joinstyle="miter"/>
            <v:imagedata o:title="eqId0dc5c9827dfd0be5a9c85962d6ccbfb1" r:id="rId114"/>
            <o:lock aspectratio="t" v:ext="edit"/>
            <w10:anchorlock/>
          </v:shape>
          <o:OLEObject DrawAspect="Content" ObjectID="_1468076254" ProgID="Equation.DSMT4" ShapeID="_x0000_i1554" Type="Embed" r:id="rId886"/>
        </w:object>
      </w:r>
      <w:r>
        <w:rPr>
          <w:sz w:val="21"/>
        </w:rPr>
        <w:t>交</w:t>
      </w:r>
      <w:r>
        <w:object>
          <v:shape alt="eqIdaaf3369e0ea90e8d5cf4b6b3c45c0fd8" coordsize="21600,21600" filled="f" id="_x0000_i1555" o:ole="" o:preferrelative="t" stroked="f" style="width:19.35pt;height:11.4pt" type="#_x0000_t75">
            <v:stroke joinstyle="miter"/>
            <v:imagedata o:title="eqIdaaf3369e0ea90e8d5cf4b6b3c45c0fd8" r:id="rId887"/>
            <o:lock aspectratio="t" v:ext="edit"/>
            <w10:anchorlock/>
          </v:shape>
          <o:OLEObject DrawAspect="Content" ObjectID="_1468076255" ProgID="Equation.DSMT4" ShapeID="_x0000_i1555" Type="Embed" r:id="rId888"/>
        </w:objec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．</w:t>
      </w:r>
    </w:p>
    <w:p w14:paraId="33E4C64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771775" cy="1381125"/>
            <wp:effectExtent b="3175" l="0" r="9525" t="0"/>
            <wp:docPr descr="@@@a3fd1f19-c679-4c1e-b7c9-b09e83387ab0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3fd1f19-c679-4c1e-b7c9-b09e83387ab0" id="100061" name="图片 100061"/>
                    <pic:cNvPicPr>
                      <a:picLocks noChangeAspect="1"/>
                    </pic:cNvPicPr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6F8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</w:t>
      </w:r>
      <w:r>
        <w:object>
          <v:shape alt="eqIdcbb0762ea78d24c573e55488646c0641" coordsize="21600,21600" filled="f" id="_x0000_i1556" o:ole="" o:preferrelative="t" stroked="f" style="width:43.95pt;height:12.25pt" type="#_x0000_t75">
            <v:stroke joinstyle="miter"/>
            <v:imagedata o:title="eqIdcbb0762ea78d24c573e55488646c0641" r:id="rId890"/>
            <o:lock aspectratio="t" v:ext="edit"/>
            <w10:anchorlock/>
          </v:shape>
          <o:OLEObject DrawAspect="Content" ObjectID="_1468076256" ProgID="Equation.DSMT4" ShapeID="_x0000_i1556" Type="Embed" r:id="rId891"/>
        </w:object>
      </w:r>
      <w:r>
        <w:rPr>
          <w:sz w:val="21"/>
        </w:rPr>
        <w:t>，求</w:t>
      </w:r>
      <w:r>
        <w:object>
          <v:shape alt="eqId4d890499dca9a8ef30addafe41d6e771" coordsize="21600,21600" filled="f" id="_x0000_i1557" o:ole="" o:preferrelative="t" stroked="f" style="width:32.55pt;height:12.6pt" type="#_x0000_t75">
            <v:stroke joinstyle="miter"/>
            <v:imagedata o:title="eqId4d890499dca9a8ef30addafe41d6e771" r:id="rId892"/>
            <o:lock aspectratio="t" v:ext="edit"/>
            <w10:anchorlock/>
          </v:shape>
          <o:OLEObject DrawAspect="Content" ObjectID="_1468076257" ProgID="Equation.DSMT4" ShapeID="_x0000_i1557" Type="Embed" r:id="rId893"/>
        </w:object>
      </w:r>
      <w:r>
        <w:rPr>
          <w:sz w:val="21"/>
        </w:rPr>
        <w:t>的度数；</w:t>
      </w:r>
    </w:p>
    <w:p w14:paraId="12C2C39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66d862c6a2e954f87253d892367228a0" coordsize="21600,21600" filled="f" id="_x0000_i1558" o:ole="" o:preferrelative="t" stroked="f" style="width:38.7pt;height:12.4pt" type="#_x0000_t75">
            <v:stroke joinstyle="miter"/>
            <v:imagedata o:title="eqId66d862c6a2e954f87253d892367228a0" r:id="rId894"/>
            <o:lock aspectratio="t" v:ext="edit"/>
            <w10:anchorlock/>
          </v:shape>
          <o:OLEObject DrawAspect="Content" ObjectID="_1468076258" ProgID="Equation.DSMT4" ShapeID="_x0000_i1558" Type="Embed" r:id="rId895"/>
        </w:object>
      </w:r>
      <w:r>
        <w:rPr>
          <w:sz w:val="21"/>
        </w:rPr>
        <w:t>，则</w:t>
      </w:r>
      <w:r>
        <w:object>
          <v:shape alt="eqId4d890499dca9a8ef30addafe41d6e771" coordsize="21600,21600" filled="f" id="_x0000_i1559" o:ole="" o:preferrelative="t" stroked="f" style="width:32.55pt;height:12.6pt" type="#_x0000_t75">
            <v:stroke joinstyle="miter"/>
            <v:imagedata o:title="eqId4d890499dca9a8ef30addafe41d6e771" r:id="rId892"/>
            <o:lock aspectratio="t" v:ext="edit"/>
            <w10:anchorlock/>
          </v:shape>
          <o:OLEObject DrawAspect="Content" ObjectID="_1468076259" ProgID="Equation.DSMT4" ShapeID="_x0000_i1559" Type="Embed" r:id="rId896"/>
        </w:object>
      </w:r>
      <w:r>
        <w:rPr>
          <w:sz w:val="21"/>
        </w:rPr>
        <w:t>=</w:t>
      </w:r>
      <w:r>
        <w:rPr>
          <w:sz w:val="21"/>
          <w:u w:val="single"/>
        </w:rPr>
        <w:t xml:space="preserve"> </w:t>
      </w:r>
      <w:r>
        <w:rPr>
          <w:sz w:val="21"/>
        </w:rPr>
        <w:t>°；（用含</w:t>
      </w:r>
      <w:r>
        <w:object>
          <v:shape alt="eqIdb6a24198bd04c29321ae5dc5a28fe421" coordsize="21600,21600" filled="f" id="_x0000_i1560" o:ole="" o:preferrelative="t" stroked="f" style="width:8.75pt;height:9.3pt" type="#_x0000_t75">
            <v:stroke joinstyle="miter"/>
            <v:imagedata o:title="eqIdb6a24198bd04c29321ae5dc5a28fe421" r:id="rId897"/>
            <o:lock aspectratio="t" v:ext="edit"/>
            <w10:anchorlock/>
          </v:shape>
          <o:OLEObject DrawAspect="Content" ObjectID="_1468076260" ProgID="Equation.DSMT4" ShapeID="_x0000_i1560" Type="Embed" r:id="rId898"/>
        </w:object>
      </w:r>
      <w:r>
        <w:rPr>
          <w:sz w:val="21"/>
        </w:rPr>
        <w:t>的代数式表示）</w:t>
      </w:r>
    </w:p>
    <w:p w14:paraId="47AE5A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(3)如图</w:t>
      </w:r>
      <w:r>
        <w:object>
          <v:shape alt="eqId129d17c9a49272d44a0e70346414d12d" coordsize="21600,21600" filled="f" id="_x0000_i1561" o:ole="" o:preferrelative="t" stroked="f" style="width:7.9pt;height:10.5pt" type="#_x0000_t75">
            <v:stroke joinstyle="miter"/>
            <v:imagedata o:title="eqId129d17c9a49272d44a0e70346414d12d" r:id="rId899"/>
            <o:lock aspectratio="t" v:ext="edit"/>
            <w10:anchorlock/>
          </v:shape>
          <o:OLEObject DrawAspect="Content" ObjectID="_1468076261" ProgID="Equation.DSMT4" ShapeID="_x0000_i1561" Type="Embed" r:id="rId900"/>
        </w:object>
      </w:r>
      <w:r>
        <w:rPr>
          <w:sz w:val="21"/>
        </w:rPr>
        <w:t>，若</w:t>
      </w:r>
      <w:r>
        <w:object>
          <v:shape alt="eqIddedaffb12a6e8d3cf6b91dc65065a486" coordsize="21600,21600" filled="f" id="_x0000_i1562" o:ole="" o:preferrelative="t" stroked="f" style="width:43.95pt;height:12.45pt" type="#_x0000_t75">
            <v:stroke joinstyle="miter"/>
            <v:imagedata o:title="eqIddedaffb12a6e8d3cf6b91dc65065a486" r:id="rId901"/>
            <o:lock aspectratio="t" v:ext="edit"/>
            <w10:anchorlock/>
          </v:shape>
          <o:OLEObject DrawAspect="Content" ObjectID="_1468076262" ProgID="Equation.DSMT4" ShapeID="_x0000_i1562" Type="Embed" r:id="rId902"/>
        </w:object>
      </w:r>
      <w:r>
        <w:rPr>
          <w:sz w:val="21"/>
        </w:rPr>
        <w:t>，过点</w:t>
      </w:r>
      <w:r>
        <w:object>
          <v:shape alt="eqIdc5db41a1f31d6baee7c69990811edb9f" coordsize="21600,21600" filled="f" id="_x0000_i1563" o:ole="" o:preferrelative="t" stroked="f" style="width:10.55pt;height:12pt" type="#_x0000_t75">
            <v:stroke joinstyle="miter"/>
            <v:imagedata o:title="eqIdc5db41a1f31d6baee7c69990811edb9f" r:id="rId282"/>
            <o:lock aspectratio="t" v:ext="edit"/>
            <w10:anchorlock/>
          </v:shape>
          <o:OLEObject DrawAspect="Content" ObjectID="_1468076263" ProgID="Equation.DSMT4" ShapeID="_x0000_i1563" Type="Embed" r:id="rId903"/>
        </w:object>
      </w:r>
      <w:r>
        <w:rPr>
          <w:sz w:val="21"/>
        </w:rPr>
        <w:t>作</w:t>
      </w:r>
      <w:r>
        <w:object>
          <v:shape alt="eqIda278e8cb8d7b6272c66fe5261487f960" coordsize="21600,21600" filled="f" id="_x0000_i1564" o:ole="" o:preferrelative="t" stroked="f" style="width:23.75pt;height:13.85pt" type="#_x0000_t75">
            <v:stroke joinstyle="miter"/>
            <v:imagedata o:title="eqIda278e8cb8d7b6272c66fe5261487f960" r:id="rId904"/>
            <o:lock aspectratio="t" v:ext="edit"/>
            <w10:anchorlock/>
          </v:shape>
          <o:OLEObject DrawAspect="Content" ObjectID="_1468076264" ProgID="Equation.DSMT4" ShapeID="_x0000_i1564" Type="Embed" r:id="rId905"/>
        </w:object>
      </w:r>
      <w:r>
        <w:object>
          <v:shape alt="eqIdef4113c492885ba7c47fe42ac792578f" coordsize="21600,21600" filled="f" id="_x0000_i1565" o:ole="" o:preferrelative="t" stroked="f" style="width:16.7pt;height:12.7pt" type="#_x0000_t75">
            <v:stroke joinstyle="miter"/>
            <v:imagedata o:title="eqIdef4113c492885ba7c47fe42ac792578f" r:id="rId449"/>
            <o:lock aspectratio="t" v:ext="edit"/>
            <w10:anchorlock/>
          </v:shape>
          <o:OLEObject DrawAspect="Content" ObjectID="_1468076265" ProgID="Equation.DSMT4" ShapeID="_x0000_i1565" Type="Embed" r:id="rId906"/>
        </w:object>
      </w:r>
      <w:r>
        <w:rPr>
          <w:sz w:val="21"/>
        </w:rPr>
        <w:t>交</w:t>
      </w:r>
      <w:r>
        <w:object>
          <v:shape alt="eqIdf52a58fbaf4fea03567e88a9f0f6e37e" coordsize="21600,21600" filled="f" id="_x0000_i1566" o:ole="" o:preferrelative="t" stroked="f" style="width:17.55pt;height:11.45pt" type="#_x0000_t75">
            <v:stroke joinstyle="miter"/>
            <v:imagedata o:title="eqIdf52a58fbaf4fea03567e88a9f0f6e37e" r:id="rId205"/>
            <o:lock aspectratio="t" v:ext="edit"/>
            <w10:anchorlock/>
          </v:shape>
          <o:OLEObject DrawAspect="Content" ObjectID="_1468076266" ProgID="Equation.DSMT4" ShapeID="_x0000_i1566" Type="Embed" r:id="rId907"/>
        </w:object>
      </w:r>
      <w:r>
        <w:rPr>
          <w:sz w:val="21"/>
        </w:rPr>
        <w:t>于点</w:t>
      </w:r>
      <w:r>
        <w:object>
          <v:shape alt="eqIda0ed1ec316bc54c37c4286c208f55667" coordsize="21600,21600" filled="f" id="_x0000_i1567" o:ole="" o:preferrelative="t" stroked="f" style="width:11.4pt;height:11.4pt" type="#_x0000_t75">
            <v:stroke joinstyle="miter"/>
            <v:imagedata o:title="eqIda0ed1ec316bc54c37c4286c208f55667" r:id="rId145"/>
            <o:lock aspectratio="t" v:ext="edit"/>
            <w10:anchorlock/>
          </v:shape>
          <o:OLEObject DrawAspect="Content" ObjectID="_1468076267" ProgID="Equation.DSMT4" ShapeID="_x0000_i1567" Type="Embed" r:id="rId908"/>
        </w:object>
      </w:r>
      <w:r>
        <w:rPr>
          <w:sz w:val="21"/>
        </w:rPr>
        <w:t>，求</w:t>
      </w:r>
      <w:r>
        <w:object>
          <v:shape alt="eqId9cb61dea01c0c17fdeb3ac9d84b1e51c" coordsize="21600,21600" filled="f" id="_x0000_i1568" o:ole="" o:preferrelative="t" stroked="f" style="width:33.4pt;height:12.45pt" type="#_x0000_t75">
            <v:stroke joinstyle="miter"/>
            <v:imagedata o:title="eqId9cb61dea01c0c17fdeb3ac9d84b1e51c" r:id="rId909"/>
            <o:lock aspectratio="t" v:ext="edit"/>
            <w10:anchorlock/>
          </v:shape>
          <o:OLEObject DrawAspect="Content" ObjectID="_1468076268" ProgID="Equation.DSMT4" ShapeID="_x0000_i1568" Type="Embed" r:id="rId910"/>
        </w:object>
      </w:r>
      <w:r>
        <w:rPr>
          <w:sz w:val="21"/>
        </w:rPr>
        <w:t>与</w:t>
      </w:r>
      <w:r>
        <w:object>
          <v:shape alt="eqId752fa646a2d9cfca34001748445301c9" coordsize="21600,21600" filled="f" id="_x0000_i1569" o:ole="" o:preferrelative="t" stroked="f" style="width:32.55pt;height:12.6pt" type="#_x0000_t75">
            <v:stroke joinstyle="miter"/>
            <v:imagedata o:title="eqId752fa646a2d9cfca34001748445301c9" r:id="rId911"/>
            <o:lock aspectratio="t" v:ext="edit"/>
            <w10:anchorlock/>
          </v:shape>
          <o:OLEObject DrawAspect="Content" ObjectID="_1468076269" ProgID="Equation.DSMT4" ShapeID="_x0000_i1569" Type="Embed" r:id="rId912"/>
        </w:object>
      </w:r>
      <w:r>
        <w:rPr>
          <w:sz w:val="21"/>
        </w:rPr>
        <w:t>的数量关系．</w:t>
      </w:r>
    </w:p>
    <w:p w14:paraId="5C8AAD3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【详解】（1）解：</w:t>
      </w:r>
      <w:r>
        <w:rPr>
          <w:color w:val="FF0000"/>
        </w:rPr>
        <w:object>
          <v:shape alt="eqId7f01a0d90d404a3a167f020f268e0726" coordsize="21600,21600" filled="f" id="_x0000_i1570" o:ole="" o:preferrelative="t" stroked="f" style="width:46.65pt;height:11pt" type="#_x0000_t75">
            <v:stroke joinstyle="miter"/>
            <v:imagedata o:title="eqId7f01a0d90d404a3a167f020f268e0726" r:id="rId913"/>
            <o:lock aspectratio="t" v:ext="edit"/>
            <w10:anchorlock/>
          </v:shape>
          <o:OLEObject DrawAspect="Content" ObjectID="_1468076270" ProgID="Equation.DSMT4" ShapeID="_x0000_i1570" Type="Embed" r:id="rId914"/>
        </w:object>
      </w:r>
      <w:r>
        <w:rPr>
          <w:color w:val="FF0000"/>
          <w:sz w:val="21"/>
        </w:rPr>
        <w:t>，</w:t>
      </w:r>
    </w:p>
    <w:p w14:paraId="2CD78FB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edf05e859b64e569408e04697d8b3a7c" coordsize="21600,21600" filled="f" id="_x0000_i1571" o:ole="" o:preferrelative="t" stroked="f" style="width:161.9pt;height:12.55pt" type="#_x0000_t75">
            <v:stroke joinstyle="miter"/>
            <v:imagedata o:title="eqIdedf05e859b64e569408e04697d8b3a7c" r:id="rId915"/>
            <o:lock aspectratio="t" v:ext="edit"/>
            <w10:anchorlock/>
          </v:shape>
          <o:OLEObject DrawAspect="Content" ObjectID="_1468076271" ProgID="Equation.DSMT4" ShapeID="_x0000_i1571" Type="Embed" r:id="rId916"/>
        </w:object>
      </w:r>
      <w:r>
        <w:rPr>
          <w:color w:val="FF0000"/>
          <w:sz w:val="21"/>
        </w:rPr>
        <w:t>．</w:t>
      </w:r>
    </w:p>
    <w:p w14:paraId="14943E3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6f3d198e76391779fa3badc848c8ac8" coordsize="21600,21600" filled="f" id="_x0000_i1572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6272" ProgID="Equation.DSMT4" ShapeID="_x0000_i1572" Type="Embed" r:id="rId917"/>
        </w:object>
      </w:r>
      <w:r>
        <w:rPr>
          <w:color w:val="FF0000"/>
        </w:rPr>
        <w:object>
          <v:shape alt="eqId4a6d50515fc65885d44cd6a3c41e6a7e" coordsize="21600,21600" filled="f" id="_x0000_i1573" o:ole="" o:preferrelative="t" stroked="f" style="width:41.3pt;height:12.4pt" type="#_x0000_t75">
            <v:stroke joinstyle="miter"/>
            <v:imagedata o:title="eqId4a6d50515fc65885d44cd6a3c41e6a7e" r:id="rId880"/>
            <o:lock aspectratio="t" v:ext="edit"/>
            <w10:anchorlock/>
          </v:shape>
          <o:OLEObject DrawAspect="Content" ObjectID="_1468076273" ProgID="Equation.DSMT4" ShapeID="_x0000_i1573" Type="Embed" r:id="rId918"/>
        </w:object>
      </w:r>
      <w:r>
        <w:rPr>
          <w:color w:val="FF0000"/>
          <w:sz w:val="21"/>
        </w:rPr>
        <w:t>分别是</w:t>
      </w:r>
      <w:r>
        <w:rPr>
          <w:color w:val="FF0000"/>
        </w:rPr>
        <w:object>
          <v:shape alt="eqIda457b899731577bfe61dda594ae4eec4" coordsize="21600,21600" filled="f" id="_x0000_i1574" o:ole="" o:preferrelative="t" stroked="f" style="width:31.65pt;height:12.5pt" type="#_x0000_t75">
            <v:stroke joinstyle="miter"/>
            <v:imagedata o:title="eqIda457b899731577bfe61dda594ae4eec4" r:id="rId882"/>
            <o:lock aspectratio="t" v:ext="edit"/>
            <w10:anchorlock/>
          </v:shape>
          <o:OLEObject DrawAspect="Content" ObjectID="_1468076274" ProgID="Equation.DSMT4" ShapeID="_x0000_i1574" Type="Embed" r:id="rId919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d2bc29145f6e7557711c34b443bd5e84" coordsize="21600,21600" filled="f" id="_x0000_i1575" o:ole="" o:preferrelative="t" stroked="f" style="width:31.65pt;height:12.4pt" type="#_x0000_t75">
            <v:stroke joinstyle="miter"/>
            <v:imagedata o:title="eqIdd2bc29145f6e7557711c34b443bd5e84" r:id="rId884"/>
            <o:lock aspectratio="t" v:ext="edit"/>
            <w10:anchorlock/>
          </v:shape>
          <o:OLEObject DrawAspect="Content" ObjectID="_1468076275" ProgID="Equation.DSMT4" ShapeID="_x0000_i1575" Type="Embed" r:id="rId920"/>
        </w:object>
      </w:r>
      <w:r>
        <w:rPr>
          <w:color w:val="FF0000"/>
          <w:sz w:val="21"/>
        </w:rPr>
        <w:t>的平分线，</w:t>
      </w:r>
    </w:p>
    <w:p w14:paraId="189C0E9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5ec15af5d53ecde1de9de769c2c5f24f" coordsize="21600,21600" filled="f" id="_x0000_i1576" o:ole="" o:preferrelative="t" stroked="f" style="width:197.1pt;height:27pt" type="#_x0000_t75">
            <v:stroke joinstyle="miter"/>
            <v:imagedata o:title="eqId5ec15af5d53ecde1de9de769c2c5f24f" r:id="rId921"/>
            <o:lock aspectratio="t" v:ext="edit"/>
            <w10:anchorlock/>
          </v:shape>
          <o:OLEObject DrawAspect="Content" ObjectID="_1468076276" ProgID="Equation.DSMT4" ShapeID="_x0000_i1576" Type="Embed" r:id="rId922"/>
        </w:object>
      </w:r>
      <w:r>
        <w:rPr>
          <w:color w:val="FF0000"/>
          <w:sz w:val="21"/>
        </w:rPr>
        <w:t>，</w:t>
      </w:r>
    </w:p>
    <w:p w14:paraId="2B6CE34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9c750da3aee1524527e7368c1f86aca3" coordsize="21600,21600" filled="f" id="_x0000_i1577" o:ole="" o:preferrelative="t" stroked="f" style="width:41.3pt;height:11.9pt" type="#_x0000_t75">
            <v:stroke joinstyle="miter"/>
            <v:imagedata o:title="eqId9c750da3aee1524527e7368c1f86aca3" r:id="rId923"/>
            <o:lock aspectratio="t" v:ext="edit"/>
            <w10:anchorlock/>
          </v:shape>
          <o:OLEObject DrawAspect="Content" ObjectID="_1468076277" ProgID="Equation.DSMT4" ShapeID="_x0000_i1577" Type="Embed" r:id="rId924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34ff9d4fdd0d176042505b7aac016852" coordsize="21600,21600" filled="f" id="_x0000_i1578" o:ole="" o:preferrelative="t" stroked="f" style="width:29.85pt;height:12.55pt" type="#_x0000_t75">
            <v:stroke joinstyle="miter"/>
            <v:imagedata o:title="eqId34ff9d4fdd0d176042505b7aac016852" r:id="rId925"/>
            <o:lock aspectratio="t" v:ext="edit"/>
            <w10:anchorlock/>
          </v:shape>
          <o:OLEObject DrawAspect="Content" ObjectID="_1468076278" ProgID="Equation.DSMT4" ShapeID="_x0000_i1578" Type="Embed" r:id="rId926"/>
        </w:object>
      </w:r>
      <w:r>
        <w:rPr>
          <w:color w:val="FF0000"/>
          <w:sz w:val="21"/>
        </w:rPr>
        <w:t>的外角，</w:t>
      </w:r>
    </w:p>
    <w:p w14:paraId="443C1FA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41d7943e7b1150ea0c3fe343f6f1ef39" coordsize="21600,21600" filled="f" id="_x0000_i1579" o:ole="" o:preferrelative="t" stroked="f" style="width:143.4pt;height:12.55pt" type="#_x0000_t75">
            <v:stroke joinstyle="miter"/>
            <v:imagedata o:title="eqId41d7943e7b1150ea0c3fe343f6f1ef39" r:id="rId927"/>
            <o:lock aspectratio="t" v:ext="edit"/>
            <w10:anchorlock/>
          </v:shape>
          <o:OLEObject DrawAspect="Content" ObjectID="_1468076279" ProgID="Equation.DSMT4" ShapeID="_x0000_i1579" Type="Embed" r:id="rId928"/>
        </w:object>
      </w:r>
      <w:r>
        <w:rPr>
          <w:color w:val="FF0000"/>
          <w:sz w:val="21"/>
        </w:rPr>
        <w:t>；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4</w:t>
      </w:r>
      <w:r>
        <w:rPr>
          <w:rFonts w:hint="eastAsia"/>
          <w:color w:val="FF0000"/>
          <w:sz w:val="21"/>
        </w:rPr>
        <w:t>分）</w:t>
      </w:r>
    </w:p>
    <w:p w14:paraId="4C5232A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</w:t>
      </w:r>
      <w:r>
        <w:rPr>
          <w:color w:val="FF0000"/>
        </w:rPr>
        <w:object>
          <v:shape alt="eqId16f3d198e76391779fa3badc848c8ac8" coordsize="21600,21600" filled="f" id="_x0000_i1580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6280" ProgID="Equation.DSMT4" ShapeID="_x0000_i1580" Type="Embed" r:id="rId929"/>
        </w:object>
      </w:r>
      <w:r>
        <w:rPr>
          <w:color w:val="FF0000"/>
        </w:rPr>
        <w:object>
          <v:shape alt="eqId66d862c6a2e954f87253d892367228a0" coordsize="21600,21600" filled="f" id="_x0000_i1581" o:ole="" o:preferrelative="t" stroked="f" style="width:38.7pt;height:12.4pt" type="#_x0000_t75">
            <v:stroke joinstyle="miter"/>
            <v:imagedata o:title="eqId66d862c6a2e954f87253d892367228a0" r:id="rId894"/>
            <o:lock aspectratio="t" v:ext="edit"/>
            <w10:anchorlock/>
          </v:shape>
          <o:OLEObject DrawAspect="Content" ObjectID="_1468076281" ProgID="Equation.DSMT4" ShapeID="_x0000_i1581" Type="Embed" r:id="rId930"/>
        </w:object>
      </w:r>
      <w:r>
        <w:rPr>
          <w:color w:val="FF0000"/>
          <w:sz w:val="21"/>
        </w:rPr>
        <w:t>，</w:t>
      </w:r>
    </w:p>
    <w:p w14:paraId="1BD61C6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ca96985a0e7e9539a54d41ec1db012cd" coordsize="21600,21600" filled="f" id="_x0000_i1582" o:ole="" o:preferrelative="t" stroked="f" style="width:126.7pt;height:12.5pt" type="#_x0000_t75">
            <v:stroke joinstyle="miter"/>
            <v:imagedata o:title="eqIdca96985a0e7e9539a54d41ec1db012cd" r:id="rId931"/>
            <o:lock aspectratio="t" v:ext="edit"/>
            <w10:anchorlock/>
          </v:shape>
          <o:OLEObject DrawAspect="Content" ObjectID="_1468076282" ProgID="Equation.DSMT4" ShapeID="_x0000_i1582" Type="Embed" r:id="rId932"/>
        </w:object>
      </w:r>
      <w:r>
        <w:rPr>
          <w:color w:val="FF0000"/>
          <w:sz w:val="21"/>
        </w:rPr>
        <w:t>．</w:t>
      </w:r>
    </w:p>
    <w:p w14:paraId="53DB324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6f3d198e76391779fa3badc848c8ac8" coordsize="21600,21600" filled="f" id="_x0000_i1583" o:ole="" o:preferrelative="t" stroked="f" style="width:9.65pt;height:8.75pt" type="#_x0000_t75">
            <v:stroke joinstyle="miter"/>
            <v:imagedata o:title="eqId16f3d198e76391779fa3badc848c8ac8" r:id="rId59"/>
            <o:lock aspectratio="t" v:ext="edit"/>
            <w10:anchorlock/>
          </v:shape>
          <o:OLEObject DrawAspect="Content" ObjectID="_1468076283" ProgID="Equation.DSMT4" ShapeID="_x0000_i1583" Type="Embed" r:id="rId933"/>
        </w:object>
      </w:r>
      <w:r>
        <w:rPr>
          <w:color w:val="FF0000"/>
        </w:rPr>
        <w:object>
          <v:shape alt="eqId4a6d50515fc65885d44cd6a3c41e6a7e" coordsize="21600,21600" filled="f" id="_x0000_i1584" o:ole="" o:preferrelative="t" stroked="f" style="width:41.3pt;height:12.4pt" type="#_x0000_t75">
            <v:stroke joinstyle="miter"/>
            <v:imagedata o:title="eqId4a6d50515fc65885d44cd6a3c41e6a7e" r:id="rId880"/>
            <o:lock aspectratio="t" v:ext="edit"/>
            <w10:anchorlock/>
          </v:shape>
          <o:OLEObject DrawAspect="Content" ObjectID="_1468076284" ProgID="Equation.DSMT4" ShapeID="_x0000_i1584" Type="Embed" r:id="rId934"/>
        </w:object>
      </w:r>
      <w:r>
        <w:rPr>
          <w:color w:val="FF0000"/>
          <w:sz w:val="21"/>
        </w:rPr>
        <w:t>分别是</w:t>
      </w:r>
      <w:r>
        <w:rPr>
          <w:color w:val="FF0000"/>
        </w:rPr>
        <w:object>
          <v:shape alt="eqIda457b899731577bfe61dda594ae4eec4" coordsize="21600,21600" filled="f" id="_x0000_i1585" o:ole="" o:preferrelative="t" stroked="f" style="width:31.65pt;height:12.5pt" type="#_x0000_t75">
            <v:stroke joinstyle="miter"/>
            <v:imagedata o:title="eqIda457b899731577bfe61dda594ae4eec4" r:id="rId882"/>
            <o:lock aspectratio="t" v:ext="edit"/>
            <w10:anchorlock/>
          </v:shape>
          <o:OLEObject DrawAspect="Content" ObjectID="_1468076285" ProgID="Equation.DSMT4" ShapeID="_x0000_i1585" Type="Embed" r:id="rId935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alt="eqIdd2bc29145f6e7557711c34b443bd5e84" coordsize="21600,21600" filled="f" id="_x0000_i1586" o:ole="" o:preferrelative="t" stroked="f" style="width:31.65pt;height:12.4pt" type="#_x0000_t75">
            <v:stroke joinstyle="miter"/>
            <v:imagedata o:title="eqIdd2bc29145f6e7557711c34b443bd5e84" r:id="rId884"/>
            <o:lock aspectratio="t" v:ext="edit"/>
            <w10:anchorlock/>
          </v:shape>
          <o:OLEObject DrawAspect="Content" ObjectID="_1468076286" ProgID="Equation.DSMT4" ShapeID="_x0000_i1586" Type="Embed" r:id="rId936"/>
        </w:object>
      </w:r>
      <w:r>
        <w:rPr>
          <w:color w:val="FF0000"/>
          <w:sz w:val="21"/>
        </w:rPr>
        <w:t>的平分线，</w:t>
      </w:r>
    </w:p>
    <w:p w14:paraId="53C2023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71e6bff7179d17ff7e9cf4e549a13ffb" coordsize="21600,21600" filled="f" id="_x0000_i1587" o:ole="" o:preferrelative="t" stroked="f" style="width:223.5pt;height:27pt" type="#_x0000_t75">
            <v:stroke joinstyle="miter"/>
            <v:imagedata o:title="eqId71e6bff7179d17ff7e9cf4e549a13ffb" r:id="rId937"/>
            <o:lock aspectratio="t" v:ext="edit"/>
            <w10:anchorlock/>
          </v:shape>
          <o:OLEObject DrawAspect="Content" ObjectID="_1468076287" ProgID="Equation.DSMT4" ShapeID="_x0000_i1587" Type="Embed" r:id="rId938"/>
        </w:object>
      </w:r>
      <w:r>
        <w:rPr>
          <w:color w:val="FF0000"/>
          <w:sz w:val="21"/>
        </w:rPr>
        <w:t>，</w:t>
      </w:r>
    </w:p>
    <w:p w14:paraId="322A59F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9c750da3aee1524527e7368c1f86aca3" coordsize="21600,21600" filled="f" id="_x0000_i1588" o:ole="" o:preferrelative="t" stroked="f" style="width:41.3pt;height:11.9pt" type="#_x0000_t75">
            <v:stroke joinstyle="miter"/>
            <v:imagedata o:title="eqId9c750da3aee1524527e7368c1f86aca3" r:id="rId923"/>
            <o:lock aspectratio="t" v:ext="edit"/>
            <w10:anchorlock/>
          </v:shape>
          <o:OLEObject DrawAspect="Content" ObjectID="_1468076288" ProgID="Equation.DSMT4" ShapeID="_x0000_i1588" Type="Embed" r:id="rId939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alt="eqId34ff9d4fdd0d176042505b7aac016852" coordsize="21600,21600" filled="f" id="_x0000_i1589" o:ole="" o:preferrelative="t" stroked="f" style="width:29.85pt;height:12.55pt" type="#_x0000_t75">
            <v:stroke joinstyle="miter"/>
            <v:imagedata o:title="eqId34ff9d4fdd0d176042505b7aac016852" r:id="rId925"/>
            <o:lock aspectratio="t" v:ext="edit"/>
            <w10:anchorlock/>
          </v:shape>
          <o:OLEObject DrawAspect="Content" ObjectID="_1468076289" ProgID="Equation.DSMT4" ShapeID="_x0000_i1589" Type="Embed" r:id="rId940"/>
        </w:object>
      </w:r>
      <w:r>
        <w:rPr>
          <w:color w:val="FF0000"/>
          <w:sz w:val="21"/>
        </w:rPr>
        <w:t>的外角，</w:t>
      </w:r>
    </w:p>
    <w:p w14:paraId="60BBDB6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e03f2888b15a7404bb8d72aee1ac158a" coordsize="21600,21600" filled="f" id="_x0000_i1590" o:ole="" o:preferrelative="t" stroked="f" style="width:163.65pt;height:27.05pt" type="#_x0000_t75">
            <v:stroke joinstyle="miter"/>
            <v:imagedata o:title="eqIde03f2888b15a7404bb8d72aee1ac158a" r:id="rId941"/>
            <o:lock aspectratio="t" v:ext="edit"/>
            <w10:anchorlock/>
          </v:shape>
          <o:OLEObject DrawAspect="Content" ObjectID="_1468076290" ProgID="Equation.DSMT4" ShapeID="_x0000_i1590" Type="Embed" r:id="rId942"/>
        </w:object>
      </w:r>
      <w:r>
        <w:rPr>
          <w:color w:val="FF0000"/>
          <w:sz w:val="21"/>
        </w:rPr>
        <w:t>，</w:t>
      </w:r>
    </w:p>
    <w:p w14:paraId="58B5854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alt="eqId1aaaf4de1c5841ff3c8210088a0d4a54" coordsize="21600,21600" filled="f" id="_x0000_i1591" o:ole="" o:preferrelative="t" stroked="f" style="width:36.05pt;height:27.4pt" type="#_x0000_t75">
            <v:stroke joinstyle="miter"/>
            <v:imagedata o:title="eqId1aaaf4de1c5841ff3c8210088a0d4a54" r:id="rId943"/>
            <o:lock aspectratio="t" v:ext="edit"/>
            <w10:anchorlock/>
          </v:shape>
          <o:OLEObject DrawAspect="Content" ObjectID="_1468076291" ProgID="Equation.DSMT4" ShapeID="_x0000_i1591" Type="Embed" r:id="rId944"/>
        </w:object>
      </w:r>
      <w:r>
        <w:rPr>
          <w:color w:val="FF0000"/>
          <w:sz w:val="21"/>
        </w:rPr>
        <w:t>；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8</w:t>
      </w:r>
      <w:r>
        <w:rPr>
          <w:rFonts w:hint="eastAsia"/>
          <w:color w:val="FF0000"/>
          <w:sz w:val="21"/>
        </w:rPr>
        <w:t>分）</w:t>
      </w:r>
    </w:p>
    <w:p w14:paraId="5C113EA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</w:t>
      </w:r>
      <w:r>
        <w:rPr>
          <w:color w:val="FF0000"/>
        </w:rPr>
        <w:object>
          <v:shape alt="eqIde6d5897063c6a36418b67299cd1447aa" coordsize="21600,21600" filled="f" id="_x0000_i1592" o:ole="" o:preferrelative="t" stroked="f" style="width:50.1pt;height:12.1pt" type="#_x0000_t75">
            <v:stroke joinstyle="miter"/>
            <v:imagedata o:title="eqIde6d5897063c6a36418b67299cd1447aa" r:id="rId945"/>
            <o:lock aspectratio="t" v:ext="edit"/>
            <w10:anchorlock/>
          </v:shape>
          <o:OLEObject DrawAspect="Content" ObjectID="_1468076292" ProgID="Equation.DSMT4" ShapeID="_x0000_i1592" Type="Embed" r:id="rId946"/>
        </w:object>
      </w:r>
      <w:r>
        <w:rPr>
          <w:color w:val="FF0000"/>
          <w:sz w:val="21"/>
        </w:rPr>
        <w:t>，</w:t>
      </w:r>
    </w:p>
    <w:p w14:paraId="4395F6F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4c57515613816d971b0be903317ba760" coordsize="21600,21600" filled="f" id="_x0000_i1593" o:ole="" o:preferrelative="t" stroked="f" style="width:68.6pt;height:11.65pt" type="#_x0000_t75">
            <v:stroke joinstyle="miter"/>
            <v:imagedata o:title="eqId4c57515613816d971b0be903317ba760" r:id="rId947"/>
            <o:lock aspectratio="t" v:ext="edit"/>
            <w10:anchorlock/>
          </v:shape>
          <o:OLEObject DrawAspect="Content" ObjectID="_1468076293" ProgID="Equation.DSMT4" ShapeID="_x0000_i1593" Type="Embed" r:id="rId948"/>
        </w:object>
      </w:r>
      <w:r>
        <w:rPr>
          <w:color w:val="FF0000"/>
          <w:sz w:val="21"/>
        </w:rPr>
        <w:t>．</w:t>
      </w:r>
    </w:p>
    <w:p w14:paraId="662221B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cccae82f04cf359ef2d5fd6c3bb0ba98" coordsize="21600,21600" filled="f" id="_x0000_i1594" o:ole="" o:preferrelative="t" stroked="f" style="width:211.2pt;height:12.1pt" type="#_x0000_t75">
            <v:stroke joinstyle="miter"/>
            <v:imagedata o:title="eqIdcccae82f04cf359ef2d5fd6c3bb0ba98" r:id="rId949"/>
            <o:lock aspectratio="t" v:ext="edit"/>
            <w10:anchorlock/>
          </v:shape>
          <o:OLEObject DrawAspect="Content" ObjectID="_1468076294" ProgID="Equation.DSMT4" ShapeID="_x0000_i1594" Type="Embed" r:id="rId950"/>
        </w:object>
      </w:r>
      <w:r>
        <w:rPr>
          <w:color w:val="FF0000"/>
          <w:sz w:val="21"/>
        </w:rPr>
        <w:t>．</w:t>
      </w:r>
    </w:p>
    <w:p w14:paraId="78A96DF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由（</w:t>
      </w:r>
      <w:r>
        <w:rPr>
          <w:color w:val="FF0000"/>
        </w:rPr>
        <w:object>
          <v:shape alt="eqId129d17c9a49272d44a0e70346414d12d" coordsize="21600,21600" filled="f" id="_x0000_i1595" o:ole="" o:preferrelative="t" stroked="f" style="width:7.9pt;height:10.5pt" type="#_x0000_t75">
            <v:stroke joinstyle="miter"/>
            <v:imagedata o:title="eqId129d17c9a49272d44a0e70346414d12d" r:id="rId899"/>
            <o:lock aspectratio="t" v:ext="edit"/>
            <w10:anchorlock/>
          </v:shape>
          <o:OLEObject DrawAspect="Content" ObjectID="_1468076295" ProgID="Equation.DSMT4" ShapeID="_x0000_i1595" Type="Embed" r:id="rId951"/>
        </w:object>
      </w:r>
      <w:r>
        <w:rPr>
          <w:color w:val="FF0000"/>
          <w:sz w:val="21"/>
        </w:rPr>
        <w:t>）得</w:t>
      </w:r>
      <w:r>
        <w:rPr>
          <w:color w:val="FF0000"/>
        </w:rPr>
        <w:object>
          <v:shape alt="eqId4ec17bea493b919dcdee3bbc4706ce85" coordsize="21600,21600" filled="f" id="_x0000_i1596" o:ole="" o:preferrelative="t" stroked="f" style="width:121.4pt;height:27.05pt" type="#_x0000_t75">
            <v:stroke joinstyle="miter"/>
            <v:imagedata o:title="eqId4ec17bea493b919dcdee3bbc4706ce85" r:id="rId952"/>
            <o:lock aspectratio="t" v:ext="edit"/>
            <w10:anchorlock/>
          </v:shape>
          <o:OLEObject DrawAspect="Content" ObjectID="_1468076296" ProgID="Equation.DSMT4" ShapeID="_x0000_i1596" Type="Embed" r:id="rId953"/>
        </w:object>
      </w:r>
      <w:r>
        <w:rPr>
          <w:color w:val="FF0000"/>
          <w:sz w:val="21"/>
        </w:rPr>
        <w:t>．</w:t>
      </w:r>
    </w:p>
    <w:p w14:paraId="422A287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23b67edb1b793372c78d1833ac9e7550" coordsize="21600,21600" filled="f" id="_x0000_i1597" o:ole="" o:preferrelative="t" stroked="f" style="width:104.7pt;height:12.5pt" type="#_x0000_t75">
            <v:stroke joinstyle="miter"/>
            <v:imagedata o:title="eqId23b67edb1b793372c78d1833ac9e7550" r:id="rId954"/>
            <o:lock aspectratio="t" v:ext="edit"/>
            <w10:anchorlock/>
          </v:shape>
          <o:OLEObject DrawAspect="Content" ObjectID="_1468076297" ProgID="Equation.DSMT4" ShapeID="_x0000_i1597" Type="Embed" r:id="rId955"/>
        </w:object>
      </w:r>
      <w:r>
        <w:rPr>
          <w:color w:val="FF0000"/>
          <w:sz w:val="21"/>
        </w:rPr>
        <w:t>．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12</w:t>
      </w:r>
      <w:r>
        <w:rPr>
          <w:rFonts w:hint="eastAsia"/>
          <w:color w:val="FF0000"/>
          <w:sz w:val="21"/>
        </w:rPr>
        <w:t>分）</w:t>
      </w:r>
    </w:p>
    <w:p w14:paraId="31B2F2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12分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阅读理解，自主探究：</w:t>
      </w:r>
    </w:p>
    <w:p w14:paraId="08687F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“一线三垂直”模型是“一线三等角”模型的特殊情况，即三个等角角度为</w:t>
      </w:r>
      <w:r>
        <w:object>
          <v:shape alt="eqIdc02b54dc6b3e1bb6544f47d4c8743fcf" coordsize="21600,21600" filled="f" id="_x0000_i1598" o:ole="" o:preferrelative="t" stroked="f" style="width:17.55pt;height:12.35pt" type="#_x0000_t75">
            <v:stroke joinstyle="miter"/>
            <v:imagedata o:title="eqIdc02b54dc6b3e1bb6544f47d4c8743fcf" r:id="rId956"/>
            <o:lock aspectratio="t" v:ext="edit"/>
            <w10:anchorlock/>
          </v:shape>
          <o:OLEObject DrawAspect="Content" ObjectID="_1468076298" ProgID="Equation.DSMT4" ShapeID="_x0000_i1598" Type="Embed" r:id="rId957"/>
        </w:object>
      </w:r>
      <w:r>
        <w:rPr>
          <w:sz w:val="21"/>
        </w:rPr>
        <w:t>，于是有三组边相互垂直．所以称为“一线三垂直模型”．当模型中有一组对应边长相等时，则模型中必定存在全等三角形．</w:t>
      </w:r>
    </w:p>
    <w:p w14:paraId="5D26CD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171950" cy="1247775"/>
            <wp:effectExtent b="9525" l="0" r="6350" t="0"/>
            <wp:docPr descr="@@@8d1550c2-a2ed-482b-8cf8-af4fa77d619d"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d1550c2-a2ed-482b-8cf8-af4fa77d619d" id="100063" name="图片 100063"/>
                    <pic:cNvPicPr>
                      <a:picLocks noChangeAspect="1"/>
                    </pic:cNvPicPr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84B9">
      <w:pPr>
        <w:shd w:color="auto" w:fill="auto" w:val="clear"/>
        <w:spacing w:line="360" w:lineRule="auto"/>
        <w:ind w:firstLine="1680"/>
        <w:jc w:val="left"/>
        <w:textAlignment w:val="center"/>
        <w:rPr>
          <w:sz w:val="21"/>
        </w:rPr>
      </w:pPr>
      <w:r>
        <w:rPr>
          <w:sz w:val="21"/>
        </w:rPr>
        <w:t>图1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             </w:t>
      </w:r>
      <w:r>
        <w:rPr>
          <w:sz w:val="21"/>
        </w:rPr>
        <w:t>图2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             </w:t>
      </w:r>
      <w:r>
        <w:rPr>
          <w:sz w:val="21"/>
        </w:rPr>
        <w:t>图③</w:t>
      </w:r>
    </w:p>
    <w:p w14:paraId="3B32D45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(1)问题解决：如图1，在等腰直角</w:t>
      </w:r>
      <w:r>
        <w:object>
          <v:shape alt="eqIde428e7a09732be85c1224e9c8f6a71c5" coordsize="21600,21600" filled="f" id="_x0000_i1599" o:ole="" o:preferrelative="t" stroked="f" style="width:29.85pt;height:12.6pt" type="#_x0000_t75">
            <v:stroke joinstyle="miter"/>
            <v:imagedata o:title="eqIde428e7a09732be85c1224e9c8f6a71c5" r:id="rId959"/>
            <o:lock aspectratio="t" v:ext="edit"/>
            <w10:anchorlock/>
          </v:shape>
          <o:OLEObject DrawAspect="Content" ObjectID="_1468076299" ProgID="Equation.DSMT4" ShapeID="_x0000_i1599" Type="Embed" r:id="rId960"/>
        </w:object>
      </w:r>
      <w:r>
        <w:rPr>
          <w:sz w:val="21"/>
        </w:rPr>
        <w:t>中，</w:t>
      </w:r>
      <w:r>
        <w:object>
          <v:shape alt="eqIded10df4140819d5451773a45de66201b" coordsize="21600,21600" filled="f" id="_x0000_i1600" o:ole="" o:preferrelative="t" stroked="f" style="width:56.3pt;height:12.1pt" type="#_x0000_t75">
            <v:stroke joinstyle="miter"/>
            <v:imagedata o:title="eqIded10df4140819d5451773a45de66201b" r:id="rId961"/>
            <o:lock aspectratio="t" v:ext="edit"/>
            <w10:anchorlock/>
          </v:shape>
          <o:OLEObject DrawAspect="Content" ObjectID="_1468076300" ProgID="Equation.DSMT4" ShapeID="_x0000_i1600" Type="Embed" r:id="rId962"/>
        </w:object>
      </w:r>
      <w:r>
        <w:rPr>
          <w:sz w:val="21"/>
        </w:rPr>
        <w:t>，</w:t>
      </w:r>
      <w:r>
        <w:object>
          <v:shape alt="eqId4b10134e7a46e6f6f7cb9d5e2371727d" coordsize="21600,21600" filled="f" id="_x0000_i1601" o:ole="" o:preferrelative="t" stroked="f" style="width:43.05pt;height:12.55pt" type="#_x0000_t75">
            <v:stroke joinstyle="miter"/>
            <v:imagedata o:title="eqId4b10134e7a46e6f6f7cb9d5e2371727d" r:id="rId963"/>
            <o:lock aspectratio="t" v:ext="edit"/>
            <w10:anchorlock/>
          </v:shape>
          <o:OLEObject DrawAspect="Content" ObjectID="_1468076301" ProgID="Equation.DSMT4" ShapeID="_x0000_i1601" Type="Embed" r:id="rId964"/>
        </w:object>
      </w:r>
      <w:r>
        <w:rPr>
          <w:sz w:val="21"/>
        </w:rPr>
        <w:t>，过点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作直线</w:t>
      </w:r>
      <w:r>
        <w:object>
          <v:shape alt="eqId1a6c6e7c025362c46a64a8956761f08e" coordsize="21600,21600" filled="f" id="_x0000_i1602" o:ole="" o:preferrelative="t" stroked="f" style="width:18.45pt;height:11.2pt" type="#_x0000_t75">
            <v:stroke joinstyle="miter"/>
            <v:imagedata o:title="eqId1a6c6e7c025362c46a64a8956761f08e" r:id="rId965"/>
            <o:lock aspectratio="t" v:ext="edit"/>
            <w10:anchorlock/>
          </v:shape>
          <o:OLEObject DrawAspect="Content" ObjectID="_1468076302" ProgID="Equation.DSMT4" ShapeID="_x0000_i1602" Type="Embed" r:id="rId966"/>
        </w:object>
      </w:r>
      <w:r>
        <w:rPr>
          <w:sz w:val="21"/>
        </w:rPr>
        <w:t>，</w:t>
      </w:r>
      <w:r>
        <w:object>
          <v:shape alt="eqId5c1c122603b60b6f1a1334ddb56c3fb7" coordsize="21600,21600" filled="f" id="_x0000_i1603" o:ole="" o:preferrelative="t" stroked="f" style="width:44.85pt;height:11.2pt" type="#_x0000_t75">
            <v:stroke joinstyle="miter"/>
            <v:imagedata o:title="eqId5c1c122603b60b6f1a1334ddb56c3fb7" r:id="rId967"/>
            <o:lock aspectratio="t" v:ext="edit"/>
            <w10:anchorlock/>
          </v:shape>
          <o:OLEObject DrawAspect="Content" ObjectID="_1468076303" ProgID="Equation.DSMT4" ShapeID="_x0000_i1603" Type="Embed" r:id="rId968"/>
        </w:object>
      </w:r>
      <w:r>
        <w:rPr>
          <w:sz w:val="21"/>
        </w:rPr>
        <w:t>于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</w:t>
      </w:r>
      <w:r>
        <w:object>
          <v:shape alt="eqIdc182a9d9fd0a7023b710cd671d9468e7" coordsize="21600,21600" filled="f" id="_x0000_i1604" o:ole="" o:preferrelative="t" stroked="f" style="width:43.95pt;height:11.15pt" type="#_x0000_t75">
            <v:stroke joinstyle="miter"/>
            <v:imagedata o:title="eqIdc182a9d9fd0a7023b710cd671d9468e7" r:id="rId969"/>
            <o:lock aspectratio="t" v:ext="edit"/>
            <w10:anchorlock/>
          </v:shape>
          <o:OLEObject DrawAspect="Content" ObjectID="_1468076304" ProgID="Equation.DSMT4" ShapeID="_x0000_i1604" Type="Embed" r:id="rId970"/>
        </w:object>
      </w:r>
      <w:r>
        <w:rPr>
          <w:sz w:val="21"/>
        </w:rPr>
        <w:t>于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，求证：</w:t>
      </w:r>
      <w:r>
        <w:object>
          <v:shape alt="eqId2e57c76abca2467af86f45da0fec08cb" coordsize="21600,21600" filled="f" id="_x0000_i1605" o:ole="" o:preferrelative="t" stroked="f" style="width:78.25pt;height:12.5pt" type="#_x0000_t75">
            <v:stroke joinstyle="miter"/>
            <v:imagedata o:title="eqId2e57c76abca2467af86f45da0fec08cb" r:id="rId971"/>
            <o:lock aspectratio="t" v:ext="edit"/>
            <w10:anchorlock/>
          </v:shape>
          <o:OLEObject DrawAspect="Content" ObjectID="_1468076305" ProgID="Equation.DSMT4" ShapeID="_x0000_i1605" Type="Embed" r:id="rId972"/>
        </w:object>
      </w:r>
      <w:r>
        <w:rPr>
          <w:sz w:val="21"/>
        </w:rPr>
        <w:t>；</w:t>
      </w:r>
    </w:p>
    <w:p w14:paraId="6CC920D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(2)问题探究：如图2，在等腰直角</w:t>
      </w:r>
      <w:r>
        <w:object>
          <v:shape alt="eqIde428e7a09732be85c1224e9c8f6a71c5" coordsize="21600,21600" filled="f" id="_x0000_i1606" o:ole="" o:preferrelative="t" stroked="f" style="width:29.85pt;height:12.6pt" type="#_x0000_t75">
            <v:stroke joinstyle="miter"/>
            <v:imagedata o:title="eqIde428e7a09732be85c1224e9c8f6a71c5" r:id="rId959"/>
            <o:lock aspectratio="t" v:ext="edit"/>
            <w10:anchorlock/>
          </v:shape>
          <o:OLEObject DrawAspect="Content" ObjectID="_1468076306" ProgID="Equation.DSMT4" ShapeID="_x0000_i1606" Type="Embed" r:id="rId973"/>
        </w:object>
      </w:r>
      <w:r>
        <w:rPr>
          <w:sz w:val="21"/>
        </w:rPr>
        <w:t>中，</w:t>
      </w:r>
      <w:r>
        <w:object>
          <v:shape alt="eqIded10df4140819d5451773a45de66201b" coordsize="21600,21600" filled="f" id="_x0000_i1607" o:ole="" o:preferrelative="t" stroked="f" style="width:56.3pt;height:12.1pt" type="#_x0000_t75">
            <v:stroke joinstyle="miter"/>
            <v:imagedata o:title="eqIded10df4140819d5451773a45de66201b" r:id="rId961"/>
            <o:lock aspectratio="t" v:ext="edit"/>
            <w10:anchorlock/>
          </v:shape>
          <o:OLEObject DrawAspect="Content" ObjectID="_1468076307" ProgID="Equation.DSMT4" ShapeID="_x0000_i1607" Type="Embed" r:id="rId974"/>
        </w:object>
      </w:r>
      <w:r>
        <w:rPr>
          <w:sz w:val="21"/>
        </w:rPr>
        <w:t>，</w:t>
      </w:r>
      <w:r>
        <w:object>
          <v:shape alt="eqId4b10134e7a46e6f6f7cb9d5e2371727d" coordsize="21600,21600" filled="f" id="_x0000_i1608" o:ole="" o:preferrelative="t" stroked="f" style="width:43.05pt;height:12.55pt" type="#_x0000_t75">
            <v:stroke joinstyle="miter"/>
            <v:imagedata o:title="eqId4b10134e7a46e6f6f7cb9d5e2371727d" r:id="rId963"/>
            <o:lock aspectratio="t" v:ext="edit"/>
            <w10:anchorlock/>
          </v:shape>
          <o:OLEObject DrawAspect="Content" ObjectID="_1468076308" ProgID="Equation.DSMT4" ShapeID="_x0000_i1608" Type="Embed" r:id="rId975"/>
        </w:object>
      </w:r>
      <w:r>
        <w:rPr>
          <w:sz w:val="21"/>
        </w:rPr>
        <w:t>，过点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作直线</w:t>
      </w:r>
      <w:r>
        <w:object>
          <v:shape alt="eqIda6b41d4070854edfaa24071137b314cb" coordsize="21600,21600" filled="f" id="_x0000_i1609" o:ole="" o:preferrelative="t" stroked="f" style="width:16.7pt;height:12.7pt" type="#_x0000_t75">
            <v:stroke joinstyle="miter"/>
            <v:imagedata o:title="eqIda6b41d4070854edfaa24071137b314cb" r:id="rId976"/>
            <o:lock aspectratio="t" v:ext="edit"/>
            <w10:anchorlock/>
          </v:shape>
          <o:OLEObject DrawAspect="Content" ObjectID="_1468076309" ProgID="Equation.DSMT4" ShapeID="_x0000_i1609" Type="Embed" r:id="rId977"/>
        </w:object>
      </w:r>
      <w:r>
        <w:rPr>
          <w:sz w:val="21"/>
        </w:rPr>
        <w:t>，</w:t>
      </w:r>
      <w:r>
        <w:object>
          <v:shape alt="eqId9ccd5c41c921836b50f8e18abfdc5df3" coordsize="21600,21600" filled="f" id="_x0000_i1610" o:ole="" o:preferrelative="t" stroked="f" style="width:43.95pt;height:12.45pt" type="#_x0000_t75">
            <v:stroke joinstyle="miter"/>
            <v:imagedata o:title="eqId9ccd5c41c921836b50f8e18abfdc5df3" r:id="rId978"/>
            <o:lock aspectratio="t" v:ext="edit"/>
            <w10:anchorlock/>
          </v:shape>
          <o:OLEObject DrawAspect="Content" ObjectID="_1468076310" ProgID="Equation.DSMT4" ShapeID="_x0000_i1610" Type="Embed" r:id="rId979"/>
        </w:object>
      </w:r>
      <w:r>
        <w:rPr>
          <w:sz w:val="21"/>
        </w:rPr>
        <w:t>于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</w:t>
      </w:r>
      <w:r>
        <w:object>
          <v:shape alt="eqId31b2cc1d0bfd22c88286880b9da1f6f4" coordsize="21600,21600" filled="f" id="_x0000_i1611" o:ole="" o:preferrelative="t" stroked="f" style="width:43.05pt;height:12.25pt" type="#_x0000_t75">
            <v:stroke joinstyle="miter"/>
            <v:imagedata o:title="eqId31b2cc1d0bfd22c88286880b9da1f6f4" r:id="rId980"/>
            <o:lock aspectratio="t" v:ext="edit"/>
            <w10:anchorlock/>
          </v:shape>
          <o:OLEObject DrawAspect="Content" ObjectID="_1468076311" ProgID="Equation.DSMT4" ShapeID="_x0000_i1611" Type="Embed" r:id="rId981"/>
        </w:object>
      </w:r>
      <w:r>
        <w:rPr>
          <w:sz w:val="21"/>
        </w:rPr>
        <w:t>于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</w:t>
      </w:r>
      <w:r>
        <w:object>
          <v:shape alt="eqId7fd851d11e3a61d4ea6d1ae44c79d2ed" coordsize="21600,21600" filled="f" id="_x0000_i1612" o:ole="" o:preferrelative="t" stroked="f" style="width:54.5pt;height:12.45pt" type="#_x0000_t75">
            <v:stroke joinstyle="miter"/>
            <v:imagedata o:title="eqId7fd851d11e3a61d4ea6d1ae44c79d2ed" r:id="rId982"/>
            <o:lock aspectratio="t" v:ext="edit"/>
            <w10:anchorlock/>
          </v:shape>
          <o:OLEObject DrawAspect="Content" ObjectID="_1468076312" ProgID="Equation.DSMT4" ShapeID="_x0000_i1612" Type="Embed" r:id="rId983"/>
        </w:object>
      </w:r>
      <w:r>
        <w:rPr>
          <w:sz w:val="21"/>
        </w:rPr>
        <w:t>，</w:t>
      </w:r>
      <w:r>
        <w:object>
          <v:shape alt="eqIdcf95fc54c84ebdfd2c4e2251203b79bb" coordsize="21600,21600" filled="f" id="_x0000_i1613" o:ole="" o:preferrelative="t" stroked="f" style="width:53.6pt;height:12.55pt" type="#_x0000_t75">
            <v:stroke joinstyle="miter"/>
            <v:imagedata o:title="eqIdcf95fc54c84ebdfd2c4e2251203b79bb" r:id="rId984"/>
            <o:lock aspectratio="t" v:ext="edit"/>
            <w10:anchorlock/>
          </v:shape>
          <o:OLEObject DrawAspect="Content" ObjectID="_1468076313" ProgID="Equation.DSMT4" ShapeID="_x0000_i1613" Type="Embed" r:id="rId985"/>
        </w:object>
      </w:r>
      <w:r>
        <w:rPr>
          <w:sz w:val="21"/>
        </w:rPr>
        <w:t>，求</w:t>
      </w:r>
      <w:r>
        <w:object>
          <v:shape alt="eqIdd0213c5787a5a6b38d11bceca5567f67" coordsize="21600,21600" filled="f" id="_x0000_i1614" o:ole="" o:preferrelative="t" stroked="f" style="width:16.7pt;height:11.35pt" type="#_x0000_t75">
            <v:stroke joinstyle="miter"/>
            <v:imagedata o:title="eqIdd0213c5787a5a6b38d11bceca5567f67" r:id="rId986"/>
            <o:lock aspectratio="t" v:ext="edit"/>
            <w10:anchorlock/>
          </v:shape>
          <o:OLEObject DrawAspect="Content" ObjectID="_1468076314" ProgID="Equation.DSMT4" ShapeID="_x0000_i1614" Type="Embed" r:id="rId987"/>
        </w:object>
      </w:r>
      <w:r>
        <w:rPr>
          <w:sz w:val="21"/>
        </w:rPr>
        <w:t>的长；</w:t>
      </w:r>
    </w:p>
    <w:p w14:paraId="30560A2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(3)拓展延伸：如图3，在平面直角坐标系中，点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的坐标为</w:t>
      </w:r>
      <w:r>
        <w:object>
          <v:shape alt="eqIddd1d51b51786a763f5f7709600dd4512" coordsize="21600,21600" filled="f" id="_x0000_i1615" o:ole="" o:preferrelative="t" stroked="f" style="width:31.65pt;height:17.8pt" type="#_x0000_t75">
            <v:stroke joinstyle="miter"/>
            <v:imagedata o:title="eqIddd1d51b51786a763f5f7709600dd4512" r:id="rId988"/>
            <o:lock aspectratio="t" v:ext="edit"/>
            <w10:anchorlock/>
          </v:shape>
          <o:OLEObject DrawAspect="Content" ObjectID="_1468076315" ProgID="Equation.DSMT4" ShapeID="_x0000_i1615" Type="Embed" r:id="rId989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的坐标为</w:t>
      </w:r>
      <w:r>
        <w:object>
          <v:shape alt="eqId9ad5a5fb5d195dca0f620035cdd8a996" coordsize="21600,21600" filled="f" id="_x0000_i1616" o:ole="" o:preferrelative="t" stroked="f" style="width:25.5pt;height:17.65pt" type="#_x0000_t75">
            <v:stroke joinstyle="miter"/>
            <v:imagedata o:title="eqId9ad5a5fb5d195dca0f620035cdd8a996" r:id="rId990"/>
            <o:lock aspectratio="t" v:ext="edit"/>
            <w10:anchorlock/>
          </v:shape>
          <o:OLEObject DrawAspect="Content" ObjectID="_1468076316" ProgID="Equation.DSMT4" ShapeID="_x0000_i1616" Type="Embed" r:id="rId991"/>
        </w:object>
      </w:r>
      <w:r>
        <w:rPr>
          <w:sz w:val="21"/>
        </w:rPr>
        <w:t>，第一象限内是否存在一点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，使</w:t>
      </w:r>
      <w:r>
        <w:object>
          <v:shape alt="eqId7a855335176fc36a15017f50a8561348" coordsize="21600,21600" filled="f" id="_x0000_i1617" o:ole="" o:preferrelative="t" stroked="f" style="width:29pt;height:11.2pt" type="#_x0000_t75">
            <v:stroke joinstyle="miter"/>
            <v:imagedata o:title="eqId7a855335176fc36a15017f50a8561348" r:id="rId992"/>
            <o:lock aspectratio="t" v:ext="edit"/>
            <w10:anchorlock/>
          </v:shape>
          <o:OLEObject DrawAspect="Content" ObjectID="_1468076317" ProgID="Equation.DSMT4" ShapeID="_x0000_i1617" Type="Embed" r:id="rId993"/>
        </w:object>
      </w:r>
      <w:r>
        <w:rPr>
          <w:sz w:val="21"/>
        </w:rPr>
        <w:t>为等腰直角三角形？如果存在，请求出点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的坐标．</w:t>
      </w:r>
    </w:p>
    <w:p w14:paraId="4958610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【详解】（1）证明：∵</w:t>
      </w:r>
      <w:r>
        <w:rPr>
          <w:color w:val="FF0000"/>
        </w:rPr>
        <w:object>
          <v:shape alt="eqId5c1c122603b60b6f1a1334ddb56c3fb7" coordsize="21600,21600" filled="f" id="_x0000_i1618" o:ole="" o:preferrelative="t" stroked="f" style="width:44.85pt;height:11.2pt" type="#_x0000_t75">
            <v:stroke joinstyle="miter"/>
            <v:imagedata o:title="eqId5c1c122603b60b6f1a1334ddb56c3fb7" r:id="rId967"/>
            <o:lock aspectratio="t" v:ext="edit"/>
            <w10:anchorlock/>
          </v:shape>
          <o:OLEObject DrawAspect="Content" ObjectID="_1468076318" ProgID="Equation.DSMT4" ShapeID="_x0000_i1618" Type="Embed" r:id="rId994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c182a9d9fd0a7023b710cd671d9468e7" coordsize="21600,21600" filled="f" id="_x0000_i1619" o:ole="" o:preferrelative="t" stroked="f" style="width:43.95pt;height:11.15pt" type="#_x0000_t75">
            <v:stroke joinstyle="miter"/>
            <v:imagedata o:title="eqIdc182a9d9fd0a7023b710cd671d9468e7" r:id="rId969"/>
            <o:lock aspectratio="t" v:ext="edit"/>
            <w10:anchorlock/>
          </v:shape>
          <o:OLEObject DrawAspect="Content" ObjectID="_1468076319" ProgID="Equation.DSMT4" ShapeID="_x0000_i1619" Type="Embed" r:id="rId995"/>
        </w:object>
      </w:r>
      <w:r>
        <w:rPr>
          <w:color w:val="FF0000"/>
          <w:sz w:val="21"/>
        </w:rPr>
        <w:t>，</w:t>
      </w:r>
    </w:p>
    <w:p w14:paraId="721B16D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d50a529b1cf3018da2d1b6f477d2cd5" coordsize="21600,21600" filled="f" id="_x0000_i1620" o:ole="" o:preferrelative="t" stroked="f" style="width:69.45pt;height:12.6pt" type="#_x0000_t75">
            <v:stroke joinstyle="miter"/>
            <v:imagedata o:title="eqId5d50a529b1cf3018da2d1b6f477d2cd5" r:id="rId996"/>
            <o:lock aspectratio="t" v:ext="edit"/>
            <w10:anchorlock/>
          </v:shape>
          <o:OLEObject DrawAspect="Content" ObjectID="_1468076320" ProgID="Equation.DSMT4" ShapeID="_x0000_i1620" Type="Embed" r:id="rId997"/>
        </w:object>
      </w:r>
      <w:r>
        <w:rPr>
          <w:color w:val="FF0000"/>
          <w:sz w:val="21"/>
        </w:rPr>
        <w:t>，</w:t>
      </w:r>
    </w:p>
    <w:p w14:paraId="731C88E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ed10df4140819d5451773a45de66201b" coordsize="21600,21600" filled="f" id="_x0000_i1621" o:ole="" o:preferrelative="t" stroked="f" style="width:56.3pt;height:12.1pt" type="#_x0000_t75">
            <v:stroke joinstyle="miter"/>
            <v:imagedata o:title="eqIded10df4140819d5451773a45de66201b" r:id="rId961"/>
            <o:lock aspectratio="t" v:ext="edit"/>
            <w10:anchorlock/>
          </v:shape>
          <o:OLEObject DrawAspect="Content" ObjectID="_1468076321" ProgID="Equation.DSMT4" ShapeID="_x0000_i1621" Type="Embed" r:id="rId998"/>
        </w:object>
      </w:r>
      <w:r>
        <w:rPr>
          <w:color w:val="FF0000"/>
          <w:sz w:val="21"/>
        </w:rPr>
        <w:t>，</w:t>
      </w:r>
    </w:p>
    <w:p w14:paraId="332F08C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ac53cc6e44ef82ed3d1d6a1ea5fb4a1e" coordsize="21600,21600" filled="f" id="_x0000_i1622" o:ole="" o:preferrelative="t" stroked="f" style="width:173.35pt;height:12.5pt" type="#_x0000_t75">
            <v:stroke joinstyle="miter"/>
            <v:imagedata o:title="eqIdac53cc6e44ef82ed3d1d6a1ea5fb4a1e" r:id="rId999"/>
            <o:lock aspectratio="t" v:ext="edit"/>
            <w10:anchorlock/>
          </v:shape>
          <o:OLEObject DrawAspect="Content" ObjectID="_1468076322" ProgID="Equation.DSMT4" ShapeID="_x0000_i1622" Type="Embed" r:id="rId1000"/>
        </w:object>
      </w:r>
      <w:r>
        <w:rPr>
          <w:color w:val="FF0000"/>
          <w:sz w:val="21"/>
        </w:rPr>
        <w:t>，</w:t>
      </w:r>
    </w:p>
    <w:p w14:paraId="4959908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b57e6e2565337cad4592ee7abbaf3568" coordsize="21600,21600" filled="f" id="_x0000_i1623" o:ole="" o:preferrelative="t" stroked="f" style="width:72.1pt;height:12.55pt" type="#_x0000_t75">
            <v:stroke joinstyle="miter"/>
            <v:imagedata o:title="eqIdb57e6e2565337cad4592ee7abbaf3568" r:id="rId1001"/>
            <o:lock aspectratio="t" v:ext="edit"/>
            <w10:anchorlock/>
          </v:shape>
          <o:OLEObject DrawAspect="Content" ObjectID="_1468076323" ProgID="Equation.DSMT4" ShapeID="_x0000_i1623" Type="Embed" r:id="rId1002"/>
        </w:object>
      </w:r>
      <w:r>
        <w:rPr>
          <w:color w:val="FF0000"/>
          <w:sz w:val="21"/>
        </w:rPr>
        <w:t>，</w:t>
      </w:r>
    </w:p>
    <w:p w14:paraId="7925150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又∵</w:t>
      </w:r>
      <w:r>
        <w:rPr>
          <w:color w:val="FF0000"/>
        </w:rPr>
        <w:object>
          <v:shape alt="eqId4b10134e7a46e6f6f7cb9d5e2371727d" coordsize="21600,21600" filled="f" id="_x0000_i1624" o:ole="" o:preferrelative="t" stroked="f" style="width:43.05pt;height:12.55pt" type="#_x0000_t75">
            <v:stroke joinstyle="miter"/>
            <v:imagedata o:title="eqId4b10134e7a46e6f6f7cb9d5e2371727d" r:id="rId963"/>
            <o:lock aspectratio="t" v:ext="edit"/>
            <w10:anchorlock/>
          </v:shape>
          <o:OLEObject DrawAspect="Content" ObjectID="_1468076324" ProgID="Equation.DSMT4" ShapeID="_x0000_i1624" Type="Embed" r:id="rId1003"/>
        </w:object>
      </w:r>
      <w:r>
        <w:rPr>
          <w:color w:val="FF0000"/>
          <w:sz w:val="21"/>
        </w:rPr>
        <w:t>，</w:t>
      </w:r>
    </w:p>
    <w:p w14:paraId="2DD3283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2e57c76abca2467af86f45da0fec08cb" coordsize="21600,21600" filled="f" id="_x0000_i1625" o:ole="" o:preferrelative="t" stroked="f" style="width:78.25pt;height:12.5pt" type="#_x0000_t75">
            <v:stroke joinstyle="miter"/>
            <v:imagedata o:title="eqId2e57c76abca2467af86f45da0fec08cb" r:id="rId971"/>
            <o:lock aspectratio="t" v:ext="edit"/>
            <w10:anchorlock/>
          </v:shape>
          <o:OLEObject DrawAspect="Content" ObjectID="_1468076325" ProgID="Equation.DSMT4" ShapeID="_x0000_i1625" Type="Embed" r:id="rId1004"/>
        </w:object>
      </w:r>
      <w:r>
        <w:rPr>
          <w:color w:val="FF0000"/>
          <w:sz w:val="21"/>
        </w:rPr>
        <w:t>；</w:t>
      </w:r>
      <w:r>
        <w:rPr>
          <w:rFonts w:hint="eastAsia"/>
          <w:color w:val="FF0000"/>
          <w:sz w:val="21"/>
        </w:rPr>
        <w:t>……（4分）</w:t>
      </w:r>
    </w:p>
    <w:p w14:paraId="09520AC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（2）证明：∵</w:t>
      </w:r>
      <w:r>
        <w:rPr>
          <w:color w:val="FF0000"/>
        </w:rPr>
        <w:object>
          <v:shape alt="eqId9ccd5c41c921836b50f8e18abfdc5df3" coordsize="21600,21600" filled="f" id="_x0000_i1626" o:ole="" o:preferrelative="t" stroked="f" style="width:43.95pt;height:12.45pt" type="#_x0000_t75">
            <v:stroke joinstyle="miter"/>
            <v:imagedata o:title="eqId9ccd5c41c921836b50f8e18abfdc5df3" r:id="rId978"/>
            <o:lock aspectratio="t" v:ext="edit"/>
            <w10:anchorlock/>
          </v:shape>
          <o:OLEObject DrawAspect="Content" ObjectID="_1468076326" ProgID="Equation.DSMT4" ShapeID="_x0000_i1626" Type="Embed" r:id="rId1005"/>
        </w:object>
      </w:r>
      <w:r>
        <w:rPr>
          <w:color w:val="FF0000"/>
          <w:sz w:val="21"/>
        </w:rPr>
        <w:t>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31b2cc1d0bfd22c88286880b9da1f6f4" coordsize="21600,21600" filled="f" id="_x0000_i1627" o:ole="" o:preferrelative="t" stroked="f" style="width:43.05pt;height:12.25pt" type="#_x0000_t75">
            <v:stroke joinstyle="miter"/>
            <v:imagedata o:title="eqId31b2cc1d0bfd22c88286880b9da1f6f4" r:id="rId980"/>
            <o:lock aspectratio="t" v:ext="edit"/>
            <w10:anchorlock/>
          </v:shape>
          <o:OLEObject DrawAspect="Content" ObjectID="_1468076327" ProgID="Equation.DSMT4" ShapeID="_x0000_i1627" Type="Embed" r:id="rId1006"/>
        </w:object>
      </w:r>
      <w:r>
        <w:rPr>
          <w:color w:val="FF0000"/>
          <w:sz w:val="21"/>
        </w:rPr>
        <w:t>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E</w:t>
      </w:r>
      <w:r>
        <w:rPr>
          <w:color w:val="FF0000"/>
          <w:sz w:val="21"/>
        </w:rPr>
        <w:t>，</w:t>
      </w:r>
    </w:p>
    <w:p w14:paraId="6EACF95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713dd389cedc7caf41a9664ba07e194" coordsize="21600,21600" filled="f" id="_x0000_i1628" o:ole="" o:preferrelative="t" stroked="f" style="width:96.8pt;height:12.25pt" type="#_x0000_t75">
            <v:stroke joinstyle="miter"/>
            <v:imagedata o:title="eqId5713dd389cedc7caf41a9664ba07e194" r:id="rId1007"/>
            <o:lock aspectratio="t" v:ext="edit"/>
            <w10:anchorlock/>
          </v:shape>
          <o:OLEObject DrawAspect="Content" ObjectID="_1468076328" ProgID="Equation.DSMT4" ShapeID="_x0000_i1628" Type="Embed" r:id="rId1008"/>
        </w:object>
      </w:r>
      <w:r>
        <w:rPr>
          <w:color w:val="FF0000"/>
          <w:sz w:val="21"/>
        </w:rPr>
        <w:t>，</w:t>
      </w:r>
    </w:p>
    <w:p w14:paraId="0B51AF5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ed10df4140819d5451773a45de66201b" coordsize="21600,21600" filled="f" id="_x0000_i1629" o:ole="" o:preferrelative="t" stroked="f" style="width:56.3pt;height:12.1pt" type="#_x0000_t75">
            <v:stroke joinstyle="miter"/>
            <v:imagedata o:title="eqIded10df4140819d5451773a45de66201b" r:id="rId961"/>
            <o:lock aspectratio="t" v:ext="edit"/>
            <w10:anchorlock/>
          </v:shape>
          <o:OLEObject DrawAspect="Content" ObjectID="_1468076329" ProgID="Equation.DSMT4" ShapeID="_x0000_i1629" Type="Embed" r:id="rId1009"/>
        </w:object>
      </w:r>
      <w:r>
        <w:rPr>
          <w:color w:val="FF0000"/>
          <w:sz w:val="21"/>
        </w:rPr>
        <w:t>，</w:t>
      </w:r>
    </w:p>
    <w:p w14:paraId="714BF21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ac53cc6e44ef82ed3d1d6a1ea5fb4a1e" coordsize="21600,21600" filled="f" id="_x0000_i1630" o:ole="" o:preferrelative="t" stroked="f" style="width:173.35pt;height:12.5pt" type="#_x0000_t75">
            <v:stroke joinstyle="miter"/>
            <v:imagedata o:title="eqIdac53cc6e44ef82ed3d1d6a1ea5fb4a1e" r:id="rId999"/>
            <o:lock aspectratio="t" v:ext="edit"/>
            <w10:anchorlock/>
          </v:shape>
          <o:OLEObject DrawAspect="Content" ObjectID="_1468076330" ProgID="Equation.DSMT4" ShapeID="_x0000_i1630" Type="Embed" r:id="rId1010"/>
        </w:object>
      </w:r>
      <w:r>
        <w:rPr>
          <w:color w:val="FF0000"/>
          <w:sz w:val="21"/>
        </w:rPr>
        <w:t>，</w:t>
      </w:r>
    </w:p>
    <w:p w14:paraId="2D371AA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b57e6e2565337cad4592ee7abbaf3568" coordsize="21600,21600" filled="f" id="_x0000_i1631" o:ole="" o:preferrelative="t" stroked="f" style="width:72.1pt;height:12.55pt" type="#_x0000_t75">
            <v:stroke joinstyle="miter"/>
            <v:imagedata o:title="eqIdb57e6e2565337cad4592ee7abbaf3568" r:id="rId1001"/>
            <o:lock aspectratio="t" v:ext="edit"/>
            <w10:anchorlock/>
          </v:shape>
          <o:OLEObject DrawAspect="Content" ObjectID="_1468076331" ProgID="Equation.DSMT4" ShapeID="_x0000_i1631" Type="Embed" r:id="rId1011"/>
        </w:object>
      </w:r>
      <w:r>
        <w:rPr>
          <w:color w:val="FF0000"/>
          <w:sz w:val="21"/>
        </w:rPr>
        <w:t>，</w:t>
      </w:r>
    </w:p>
    <w:p w14:paraId="2FA43E2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又∵</w:t>
      </w:r>
      <w:r>
        <w:rPr>
          <w:color w:val="FF0000"/>
        </w:rPr>
        <w:object>
          <v:shape alt="eqId4b10134e7a46e6f6f7cb9d5e2371727d" coordsize="21600,21600" filled="f" id="_x0000_i1632" o:ole="" o:preferrelative="t" stroked="f" style="width:43.05pt;height:12.55pt" type="#_x0000_t75">
            <v:stroke joinstyle="miter"/>
            <v:imagedata o:title="eqId4b10134e7a46e6f6f7cb9d5e2371727d" r:id="rId963"/>
            <o:lock aspectratio="t" v:ext="edit"/>
            <w10:anchorlock/>
          </v:shape>
          <o:OLEObject DrawAspect="Content" ObjectID="_1468076332" ProgID="Equation.DSMT4" ShapeID="_x0000_i1632" Type="Embed" r:id="rId1012"/>
        </w:object>
      </w:r>
      <w:r>
        <w:rPr>
          <w:color w:val="FF0000"/>
          <w:sz w:val="21"/>
        </w:rPr>
        <w:t>，</w:t>
      </w:r>
    </w:p>
    <w:p w14:paraId="09D321E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2e57c76abca2467af86f45da0fec08cb" coordsize="21600,21600" filled="f" id="_x0000_i1633" o:ole="" o:preferrelative="t" stroked="f" style="width:78.25pt;height:12.5pt" type="#_x0000_t75">
            <v:stroke joinstyle="miter"/>
            <v:imagedata o:title="eqId2e57c76abca2467af86f45da0fec08cb" r:id="rId971"/>
            <o:lock aspectratio="t" v:ext="edit"/>
            <w10:anchorlock/>
          </v:shape>
          <o:OLEObject DrawAspect="Content" ObjectID="_1468076333" ProgID="Equation.DSMT4" ShapeID="_x0000_i1633" Type="Embed" r:id="rId1013"/>
        </w:object>
      </w:r>
    </w:p>
    <w:p w14:paraId="3F5129D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718045e270c89adee9a80ed03950afdc" coordsize="21600,21600" filled="f" id="_x0000_i1634" o:ole="" o:preferrelative="t" stroked="f" style="width:79.15pt;height:12.5pt" type="#_x0000_t75">
            <v:stroke joinstyle="miter"/>
            <v:imagedata o:title="eqId718045e270c89adee9a80ed03950afdc" r:id="rId1014"/>
            <o:lock aspectratio="t" v:ext="edit"/>
            <w10:anchorlock/>
          </v:shape>
          <o:OLEObject DrawAspect="Content" ObjectID="_1468076334" ProgID="Equation.DSMT4" ShapeID="_x0000_i1634" Type="Embed" r:id="rId1015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a26b33f5b71039c35ac5e93795e254f9" coordsize="21600,21600" filled="f" id="_x0000_i1635" o:ole="" o:preferrelative="t" stroked="f" style="width:42.2pt;height:12.5pt" type="#_x0000_t75">
            <v:stroke joinstyle="miter"/>
            <v:imagedata o:title="eqIda26b33f5b71039c35ac5e93795e254f9" r:id="rId1016"/>
            <o:lock aspectratio="t" v:ext="edit"/>
            <w10:anchorlock/>
          </v:shape>
          <o:OLEObject DrawAspect="Content" ObjectID="_1468076335" ProgID="Equation.DSMT4" ShapeID="_x0000_i1635" Type="Embed" r:id="rId1017"/>
        </w:object>
      </w:r>
      <w:r>
        <w:rPr>
          <w:color w:val="FF0000"/>
          <w:sz w:val="21"/>
        </w:rPr>
        <w:t>，</w:t>
      </w:r>
    </w:p>
    <w:p w14:paraId="354B0C7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f21d233d2b06e7d2052d3a39adc88bad" coordsize="21600,21600" filled="f" id="_x0000_i1636" o:ole="" o:preferrelative="t" stroked="f" style="width:53.65pt;height:12.25pt" type="#_x0000_t75">
            <v:stroke joinstyle="miter"/>
            <v:imagedata o:title="eqIdf21d233d2b06e7d2052d3a39adc88bad" r:id="rId1018"/>
            <o:lock aspectratio="t" v:ext="edit"/>
            <w10:anchorlock/>
          </v:shape>
          <o:OLEObject DrawAspect="Content" ObjectID="_1468076336" ProgID="Equation.DSMT4" ShapeID="_x0000_i1636" Type="Embed" r:id="rId1019"/>
        </w:object>
      </w:r>
      <w:r>
        <w:rPr>
          <w:color w:val="FF0000"/>
          <w:sz w:val="21"/>
        </w:rPr>
        <w:t>，</w:t>
      </w:r>
    </w:p>
    <w:p w14:paraId="2A5B114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d8787be77fe84d79ca923280fde2d04" coordsize="21600,21600" filled="f" id="_x0000_i1637" o:ole="" o:preferrelative="t" stroked="f" style="width:102.9pt;height:12.5pt" type="#_x0000_t75">
            <v:stroke joinstyle="miter"/>
            <v:imagedata o:title="eqId5d8787be77fe84d79ca923280fde2d04" r:id="rId1020"/>
            <o:lock aspectratio="t" v:ext="edit"/>
            <w10:anchorlock/>
          </v:shape>
          <o:OLEObject DrawAspect="Content" ObjectID="_1468076337" ProgID="Equation.DSMT4" ShapeID="_x0000_i1637" Type="Embed" r:id="rId1021"/>
        </w:object>
      </w:r>
    </w:p>
    <w:p w14:paraId="3A5E7D6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dfc31268468fe8e5e27ec925e170b566" coordsize="21600,21600" filled="f" id="_x0000_i1638" o:ole="" o:preferrelative="t" stroked="f" style="width:53.65pt;height:12.25pt" type="#_x0000_t75">
            <v:stroke joinstyle="miter"/>
            <v:imagedata o:title="eqIddfc31268468fe8e5e27ec925e170b566" r:id="rId1022"/>
            <o:lock aspectratio="t" v:ext="edit"/>
            <w10:anchorlock/>
          </v:shape>
          <o:OLEObject DrawAspect="Content" ObjectID="_1468076338" ProgID="Equation.DSMT4" ShapeID="_x0000_i1638" Type="Embed" r:id="rId1023"/>
        </w:object>
      </w:r>
      <w:r>
        <w:rPr>
          <w:color w:val="FF0000"/>
          <w:sz w:val="21"/>
        </w:rPr>
        <w:t>；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8</w:t>
      </w:r>
      <w:r>
        <w:rPr>
          <w:rFonts w:hint="eastAsia"/>
          <w:color w:val="FF0000"/>
          <w:sz w:val="21"/>
        </w:rPr>
        <w:t>分）</w:t>
      </w:r>
    </w:p>
    <w:p w14:paraId="670208F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（3）第一象限内存在一点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，使</w:t>
      </w:r>
      <w:r>
        <w:rPr>
          <w:color w:val="FF0000"/>
        </w:rPr>
        <w:object>
          <v:shape alt="eqId7a855335176fc36a15017f50a8561348" coordsize="21600,21600" filled="f" id="_x0000_i1639" o:ole="" o:preferrelative="t" stroked="f" style="width:29pt;height:11.2pt" type="#_x0000_t75">
            <v:stroke joinstyle="miter"/>
            <v:imagedata o:title="eqId7a855335176fc36a15017f50a8561348" r:id="rId992"/>
            <o:lock aspectratio="t" v:ext="edit"/>
            <w10:anchorlock/>
          </v:shape>
          <o:OLEObject DrawAspect="Content" ObjectID="_1468076339" ProgID="Equation.DSMT4" ShapeID="_x0000_i1639" Type="Embed" r:id="rId1024"/>
        </w:object>
      </w:r>
      <w:r>
        <w:rPr>
          <w:color w:val="FF0000"/>
          <w:sz w:val="21"/>
        </w:rPr>
        <w:t>为等腰直角三角形，理由如下：</w:t>
      </w:r>
    </w:p>
    <w:p w14:paraId="5C0E152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分三种情况：</w:t>
      </w:r>
    </w:p>
    <w:p w14:paraId="6D8771C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①当</w:t>
      </w:r>
      <w:r>
        <w:rPr>
          <w:color w:val="FF0000"/>
        </w:rPr>
        <w:object>
          <v:shape alt="eqId61cd3cb23a3a4034f5a328259107b7a2" coordsize="21600,21600" filled="f" id="_x0000_i1640" o:ole="" o:preferrelative="t" stroked="f" style="width:55.4pt;height:12.5pt" type="#_x0000_t75">
            <v:stroke joinstyle="miter"/>
            <v:imagedata o:title="eqId61cd3cb23a3a4034f5a328259107b7a2" r:id="rId1025"/>
            <o:lock aspectratio="t" v:ext="edit"/>
            <w10:anchorlock/>
          </v:shape>
          <o:OLEObject DrawAspect="Content" ObjectID="_1468076340" ProgID="Equation.DSMT4" ShapeID="_x0000_i1640" Type="Embed" r:id="rId1026"/>
        </w:object>
      </w:r>
      <w:r>
        <w:rPr>
          <w:color w:val="FF0000"/>
          <w:sz w:val="21"/>
        </w:rPr>
        <w:t>时，</w:t>
      </w:r>
      <w:r>
        <w:rPr>
          <w:color w:val="FF0000"/>
        </w:rPr>
        <w:object>
          <v:shape alt="eqId98ffdb77211475d83555e7391c64e1b5" coordsize="21600,21600" filled="f" id="_x0000_i1641" o:ole="" o:preferrelative="t" stroked="f" style="width:42.2pt;height:11.2pt" type="#_x0000_t75">
            <v:stroke joinstyle="miter"/>
            <v:imagedata o:title="eqId98ffdb77211475d83555e7391c64e1b5" r:id="rId1027"/>
            <o:lock aspectratio="t" v:ext="edit"/>
            <w10:anchorlock/>
          </v:shape>
          <o:OLEObject DrawAspect="Content" ObjectID="_1468076341" ProgID="Equation.DSMT4" ShapeID="_x0000_i1641" Type="Embed" r:id="rId1028"/>
        </w:object>
      </w:r>
      <w:r>
        <w:rPr>
          <w:color w:val="FF0000"/>
          <w:sz w:val="21"/>
        </w:rPr>
        <w:t>，如图③，</w:t>
      </w:r>
    </w:p>
    <w:p w14:paraId="02559214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color w:val="FF0000"/>
          <w:sz w:val="21"/>
        </w:rPr>
      </w:pPr>
      <w:r>
        <w:rPr>
          <w:color w:val="FF0000"/>
          <w:sz w:val="21"/>
        </w:rPr>
        <w:t>分别过点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、点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y</w:t>
      </w:r>
      <w:r>
        <w:rPr>
          <w:color w:val="FF0000"/>
          <w:sz w:val="21"/>
        </w:rPr>
        <w:t>轴的垂线交过点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y</w:t>
      </w:r>
      <w:r>
        <w:rPr>
          <w:color w:val="FF0000"/>
          <w:sz w:val="21"/>
        </w:rPr>
        <w:t>轴的平行线于点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E</w:t>
      </w:r>
      <w:r>
        <w:rPr>
          <w:color w:val="FF0000"/>
          <w:sz w:val="21"/>
        </w:rPr>
        <w:t>、点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</w:p>
    <w:p w14:paraId="2EDCA28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371600" cy="2019300"/>
            <wp:effectExtent b="0" l="0" r="0" t="0"/>
            <wp:docPr descr="@@@1a58f49b-8b8b-49b8-849e-d5ab1276bb3c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a58f49b-8b8b-49b8-849e-d5ab1276bb3c" id="100065" name="图片 100065"/>
                    <pic:cNvPicPr>
                      <a:picLocks noChangeAspect="1"/>
                    </pic:cNvPicPr>
                  </pic:nvPicPr>
                  <pic:blipFill>
                    <a:blip r:embed="rId102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7CC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同（1）得：</w:t>
      </w:r>
      <w:r>
        <w:rPr>
          <w:color w:val="FF0000"/>
        </w:rPr>
        <w:object>
          <v:shape alt="eqIdafd25a3bacc7fe62368819766dbed486" coordsize="21600,21600" filled="f" id="_x0000_i1642" o:ole="" o:preferrelative="t" stroked="f" style="width:95pt;height:17.8pt" type="#_x0000_t75">
            <v:stroke joinstyle="miter"/>
            <v:imagedata o:title="eqIdafd25a3bacc7fe62368819766dbed486" r:id="rId1030"/>
            <o:lock aspectratio="t" v:ext="edit"/>
            <w10:anchorlock/>
          </v:shape>
          <o:OLEObject DrawAspect="Content" ObjectID="_1468076342" ProgID="Equation.DSMT4" ShapeID="_x0000_i1642" Type="Embed" r:id="rId1031"/>
        </w:object>
      </w:r>
      <w:r>
        <w:rPr>
          <w:color w:val="FF0000"/>
          <w:sz w:val="21"/>
        </w:rPr>
        <w:t>，</w:t>
      </w:r>
    </w:p>
    <w:p w14:paraId="720CC0A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8d524507ed3e339b23da620c50343b99" coordsize="21600,21600" filled="f" id="_x0000_i1643" o:ole="" o:preferrelative="t" stroked="f" style="width:90.6pt;height:12.55pt" type="#_x0000_t75">
            <v:stroke joinstyle="miter"/>
            <v:imagedata o:title="eqId8d524507ed3e339b23da620c50343b99" r:id="rId1032"/>
            <o:lock aspectratio="t" v:ext="edit"/>
            <w10:anchorlock/>
          </v:shape>
          <o:OLEObject DrawAspect="Content" ObjectID="_1468076343" ProgID="Equation.DSMT4" ShapeID="_x0000_i1643" Type="Embed" r:id="rId1033"/>
        </w:object>
      </w:r>
      <w:r>
        <w:rPr>
          <w:color w:val="FF0000"/>
          <w:sz w:val="21"/>
        </w:rPr>
        <w:t>，</w:t>
      </w:r>
    </w:p>
    <w:p w14:paraId="1C123F6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029f5bdd45788a678f4981cd841f62f8" coordsize="21600,21600" filled="f" id="_x0000_i1644" o:ole="" o:preferrelative="t" stroked="f" style="width:80.9pt;height:17.75pt" type="#_x0000_t75">
            <v:stroke joinstyle="miter"/>
            <v:imagedata o:title="eqId029f5bdd45788a678f4981cd841f62f8" r:id="rId1034"/>
            <o:lock aspectratio="t" v:ext="edit"/>
            <w10:anchorlock/>
          </v:shape>
          <o:OLEObject DrawAspect="Content" ObjectID="_1468076344" ProgID="Equation.DSMT4" ShapeID="_x0000_i1644" Type="Embed" r:id="rId1035"/>
        </w:object>
      </w:r>
      <w:r>
        <w:rPr>
          <w:color w:val="FF0000"/>
          <w:sz w:val="21"/>
        </w:rPr>
        <w:t>，</w:t>
      </w:r>
    </w:p>
    <w:p w14:paraId="4BA1CC2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77249427df6b8133e7e5dbab9b98d117" coordsize="21600,21600" filled="f" id="_x0000_i1645" o:ole="" o:preferrelative="t" stroked="f" style="width:123.15pt;height:13.8pt" type="#_x0000_t75">
            <v:stroke joinstyle="miter"/>
            <v:imagedata o:title="eqId77249427df6b8133e7e5dbab9b98d117" r:id="rId1036"/>
            <o:lock aspectratio="t" v:ext="edit"/>
            <w10:anchorlock/>
          </v:shape>
          <o:OLEObject DrawAspect="Content" ObjectID="_1468076345" ProgID="Equation.DSMT4" ShapeID="_x0000_i1645" Type="Embed" r:id="rId1037"/>
        </w:object>
      </w:r>
      <w:r>
        <w:rPr>
          <w:color w:val="FF0000"/>
          <w:sz w:val="21"/>
        </w:rPr>
        <w:t>，</w:t>
      </w:r>
    </w:p>
    <w:p w14:paraId="254CE9C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的横坐标为</w:t>
      </w:r>
      <w:r>
        <w:rPr>
          <w:color w:val="FF0000"/>
        </w:rPr>
        <w:object>
          <v:shape alt="eqId987eee133f033c2667f3919391de7938" coordsize="21600,21600" filled="f" id="_x0000_i1646" o:ole="" o:preferrelative="t" stroked="f" style="width:38.7pt;height:11.15pt" type="#_x0000_t75">
            <v:stroke joinstyle="miter"/>
            <v:imagedata o:title="eqId987eee133f033c2667f3919391de7938" r:id="rId1038"/>
            <o:lock aspectratio="t" v:ext="edit"/>
            <w10:anchorlock/>
          </v:shape>
          <o:OLEObject DrawAspect="Content" ObjectID="_1468076346" ProgID="Equation.DSMT4" ShapeID="_x0000_i1646" Type="Embed" r:id="rId1039"/>
        </w:object>
      </w:r>
      <w:r>
        <w:rPr>
          <w:color w:val="FF0000"/>
          <w:sz w:val="21"/>
        </w:rPr>
        <w:t>，纵坐标为</w:t>
      </w:r>
      <w:r>
        <w:rPr>
          <w:color w:val="FF0000"/>
        </w:rPr>
        <w:object>
          <v:shape alt="eqId9895113604507e43f27bed77b100097f" coordsize="21600,21600" filled="f" id="_x0000_i1647" o:ole="" o:preferrelative="t" stroked="f" style="width:43.05pt;height:12.25pt" type="#_x0000_t75">
            <v:stroke joinstyle="miter"/>
            <v:imagedata o:title="eqId9895113604507e43f27bed77b100097f" r:id="rId1040"/>
            <o:lock aspectratio="t" v:ext="edit"/>
            <w10:anchorlock/>
          </v:shape>
          <o:OLEObject DrawAspect="Content" ObjectID="_1468076347" ProgID="Equation.DSMT4" ShapeID="_x0000_i1647" Type="Embed" r:id="rId1041"/>
        </w:object>
      </w:r>
      <w:r>
        <w:rPr>
          <w:color w:val="FF0000"/>
          <w:sz w:val="21"/>
        </w:rPr>
        <w:t>，</w:t>
      </w:r>
    </w:p>
    <w:p w14:paraId="52D1141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fc79a810516e05d347a81a34ea45c90a" coordsize="21600,21600" filled="f" id="_x0000_i1648" o:ole="" o:preferrelative="t" stroked="f" style="width:37.8pt;height:17.9pt" type="#_x0000_t75">
            <v:stroke joinstyle="miter"/>
            <v:imagedata o:title="eqIdfc79a810516e05d347a81a34ea45c90a" r:id="rId1042"/>
            <o:lock aspectratio="t" v:ext="edit"/>
            <w10:anchorlock/>
          </v:shape>
          <o:OLEObject DrawAspect="Content" ObjectID="_1468076348" ProgID="Equation.DSMT4" ShapeID="_x0000_i1648" Type="Embed" r:id="rId1043"/>
        </w:object>
      </w:r>
      <w:r>
        <w:rPr>
          <w:color w:val="FF0000"/>
          <w:sz w:val="21"/>
        </w:rPr>
        <w:t>；</w:t>
      </w:r>
    </w:p>
    <w:p w14:paraId="3748505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②当</w:t>
      </w:r>
      <w:r>
        <w:rPr>
          <w:color w:val="FF0000"/>
        </w:rPr>
        <w:object>
          <v:shape alt="eqId0a34f9d741fe87f5d4474de79d7db5b2" coordsize="21600,21600" filled="f" id="_x0000_i1649" o:ole="" o:preferrelative="t" stroked="f" style="width:55.4pt;height:12.5pt" type="#_x0000_t75">
            <v:stroke joinstyle="miter"/>
            <v:imagedata o:title="eqId0a34f9d741fe87f5d4474de79d7db5b2" r:id="rId1044"/>
            <o:lock aspectratio="t" v:ext="edit"/>
            <w10:anchorlock/>
          </v:shape>
          <o:OLEObject DrawAspect="Content" ObjectID="_1468076349" ProgID="Equation.DSMT4" ShapeID="_x0000_i1649" Type="Embed" r:id="rId1045"/>
        </w:object>
      </w:r>
      <w:r>
        <w:rPr>
          <w:color w:val="FF0000"/>
          <w:sz w:val="21"/>
        </w:rPr>
        <w:t>时，</w:t>
      </w:r>
      <w:r>
        <w:rPr>
          <w:color w:val="FF0000"/>
        </w:rPr>
        <w:object>
          <v:shape alt="eqIdffc6de2a1c6ae9c43cf21067544b7904" coordsize="21600,21600" filled="f" id="_x0000_i1650" o:ole="" o:preferrelative="t" stroked="f" style="width:41.3pt;height:11.15pt" type="#_x0000_t75">
            <v:stroke joinstyle="miter"/>
            <v:imagedata o:title="eqIdffc6de2a1c6ae9c43cf21067544b7904" r:id="rId1046"/>
            <o:lock aspectratio="t" v:ext="edit"/>
            <w10:anchorlock/>
          </v:shape>
          <o:OLEObject DrawAspect="Content" ObjectID="_1468076350" ProgID="Equation.DSMT4" ShapeID="_x0000_i1650" Type="Embed" r:id="rId1047"/>
        </w:object>
      </w:r>
      <w:r>
        <w:rPr>
          <w:color w:val="FF0000"/>
          <w:sz w:val="21"/>
        </w:rPr>
        <w:t>，如图④，</w:t>
      </w:r>
    </w:p>
    <w:p w14:paraId="48FDC85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314450" cy="1714500"/>
            <wp:effectExtent b="0" l="0" r="6350" t="0"/>
            <wp:docPr descr="@@@8f707689-d638-49eb-b664-ae1e35e278ca"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f707689-d638-49eb-b664-ae1e35e278ca" id="100067" name="图片 100067"/>
                    <pic:cNvPicPr>
                      <a:picLocks noChangeAspect="1"/>
                    </pic:cNvPicPr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3BF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分别过点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、点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>轴的垂线交过点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>轴的平行线于点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E</w:t>
      </w:r>
      <w:r>
        <w:rPr>
          <w:color w:val="FF0000"/>
          <w:sz w:val="21"/>
        </w:rPr>
        <w:t>、点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，</w:t>
      </w:r>
    </w:p>
    <w:p w14:paraId="0D230CA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同(1)得：</w:t>
      </w:r>
      <w:r>
        <w:rPr>
          <w:color w:val="FF0000"/>
        </w:rPr>
        <w:object>
          <v:shape alt="eqId415f6567aa4748650f42f21d9d806253" coordsize="21600,21600" filled="f" id="_x0000_i1651" o:ole="" o:preferrelative="t" stroked="f" style="width:95pt;height:17.8pt" type="#_x0000_t75">
            <v:stroke joinstyle="miter"/>
            <v:imagedata o:title="eqId415f6567aa4748650f42f21d9d806253" r:id="rId1049"/>
            <o:lock aspectratio="t" v:ext="edit"/>
            <w10:anchorlock/>
          </v:shape>
          <o:OLEObject DrawAspect="Content" ObjectID="_1468076351" ProgID="Equation.DSMT4" ShapeID="_x0000_i1651" Type="Embed" r:id="rId1050"/>
        </w:object>
      </w:r>
      <w:r>
        <w:rPr>
          <w:color w:val="FF0000"/>
          <w:sz w:val="21"/>
        </w:rPr>
        <w:t>，</w:t>
      </w:r>
    </w:p>
    <w:p w14:paraId="271F8EF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c6fd20d77172d316e1106e8e2b439aba" coordsize="21600,21600" filled="f" id="_x0000_i1652" o:ole="" o:preferrelative="t" stroked="f" style="width:89.7pt;height:12.5pt" type="#_x0000_t75">
            <v:stroke joinstyle="miter"/>
            <v:imagedata o:title="eqIdc6fd20d77172d316e1106e8e2b439aba" r:id="rId1051"/>
            <o:lock aspectratio="t" v:ext="edit"/>
            <w10:anchorlock/>
          </v:shape>
          <o:OLEObject DrawAspect="Content" ObjectID="_1468076352" ProgID="Equation.DSMT4" ShapeID="_x0000_i1652" Type="Embed" r:id="rId1052"/>
        </w:object>
      </w:r>
      <w:r>
        <w:rPr>
          <w:color w:val="FF0000"/>
          <w:sz w:val="21"/>
        </w:rPr>
        <w:t>，</w:t>
      </w:r>
    </w:p>
    <w:p w14:paraId="107C87B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029f5bdd45788a678f4981cd841f62f8" coordsize="21600,21600" filled="f" id="_x0000_i1653" o:ole="" o:preferrelative="t" stroked="f" style="width:80.9pt;height:17.75pt" type="#_x0000_t75">
            <v:stroke joinstyle="miter"/>
            <v:imagedata o:title="eqId029f5bdd45788a678f4981cd841f62f8" r:id="rId1034"/>
            <o:lock aspectratio="t" v:ext="edit"/>
            <w10:anchorlock/>
          </v:shape>
          <o:OLEObject DrawAspect="Content" ObjectID="_1468076353" ProgID="Equation.DSMT4" ShapeID="_x0000_i1653" Type="Embed" r:id="rId1053"/>
        </w:object>
      </w:r>
      <w:r>
        <w:rPr>
          <w:color w:val="FF0000"/>
          <w:sz w:val="21"/>
        </w:rPr>
        <w:t>，</w:t>
      </w:r>
    </w:p>
    <w:p w14:paraId="485B031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77249427df6b8133e7e5dbab9b98d117" coordsize="21600,21600" filled="f" id="_x0000_i1654" o:ole="" o:preferrelative="t" stroked="f" style="width:123.15pt;height:13.8pt" type="#_x0000_t75">
            <v:stroke joinstyle="miter"/>
            <v:imagedata o:title="eqId77249427df6b8133e7e5dbab9b98d117" r:id="rId1036"/>
            <o:lock aspectratio="t" v:ext="edit"/>
            <w10:anchorlock/>
          </v:shape>
          <o:OLEObject DrawAspect="Content" ObjectID="_1468076354" ProgID="Equation.DSMT4" ShapeID="_x0000_i1654" Type="Embed" r:id="rId1054"/>
        </w:object>
      </w:r>
      <w:r>
        <w:rPr>
          <w:color w:val="FF0000"/>
          <w:sz w:val="21"/>
        </w:rPr>
        <w:t>，</w:t>
      </w:r>
    </w:p>
    <w:p w14:paraId="085319F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的横坐标为</w:t>
      </w:r>
      <w:r>
        <w:rPr>
          <w:color w:val="FF0000"/>
        </w:rPr>
        <w:object>
          <v:shape alt="eqId759b372018904a9caa8b8441df06ff9a" coordsize="21600,21600" filled="f" id="_x0000_i1655" o:ole="" o:preferrelative="t" stroked="f" style="width:43.1pt;height:12.25pt" type="#_x0000_t75">
            <v:stroke joinstyle="miter"/>
            <v:imagedata o:title="eqId759b372018904a9caa8b8441df06ff9a" r:id="rId1055"/>
            <o:lock aspectratio="t" v:ext="edit"/>
            <w10:anchorlock/>
          </v:shape>
          <o:OLEObject DrawAspect="Content" ObjectID="_1468076355" ProgID="Equation.DSMT4" ShapeID="_x0000_i1655" Type="Embed" r:id="rId1056"/>
        </w:object>
      </w:r>
      <w:r>
        <w:rPr>
          <w:color w:val="FF0000"/>
          <w:sz w:val="21"/>
        </w:rPr>
        <w:t>，纵坐标为</w:t>
      </w:r>
      <w:r>
        <w:rPr>
          <w:color w:val="FF0000"/>
        </w:rPr>
        <w:object>
          <v:shape alt="eqIdeb9d9697fefba1210b1d99b2fb826fb9" coordsize="21600,21600" filled="f" id="_x0000_i1656" o:ole="" o:preferrelative="t" stroked="f" style="width:42.2pt;height:11.85pt" type="#_x0000_t75">
            <v:stroke joinstyle="miter"/>
            <v:imagedata o:title="eqIdeb9d9697fefba1210b1d99b2fb826fb9" r:id="rId1057"/>
            <o:lock aspectratio="t" v:ext="edit"/>
            <w10:anchorlock/>
          </v:shape>
          <o:OLEObject DrawAspect="Content" ObjectID="_1468076356" ProgID="Equation.DSMT4" ShapeID="_x0000_i1656" Type="Embed" r:id="rId1058"/>
        </w:object>
      </w:r>
      <w:r>
        <w:rPr>
          <w:color w:val="FF0000"/>
          <w:sz w:val="21"/>
        </w:rPr>
        <w:t>，</w:t>
      </w:r>
    </w:p>
    <w:p w14:paraId="6705034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4dd0bad40845ff7dd85d9690a76baed9" coordsize="21600,21600" filled="f" id="_x0000_i1657" o:ole="" o:preferrelative="t" stroked="f" style="width:42.2pt;height:18pt" type="#_x0000_t75">
            <v:stroke joinstyle="miter"/>
            <v:imagedata o:title="eqId4dd0bad40845ff7dd85d9690a76baed9" r:id="rId1059"/>
            <o:lock aspectratio="t" v:ext="edit"/>
            <w10:anchorlock/>
          </v:shape>
          <o:OLEObject DrawAspect="Content" ObjectID="_1468076357" ProgID="Equation.DSMT4" ShapeID="_x0000_i1657" Type="Embed" r:id="rId1060"/>
        </w:object>
      </w:r>
      <w:r>
        <w:rPr>
          <w:color w:val="FF0000"/>
          <w:sz w:val="21"/>
        </w:rPr>
        <w:t>；</w:t>
      </w:r>
    </w:p>
    <w:p w14:paraId="565ECE8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③当</w:t>
      </w:r>
      <w:r>
        <w:rPr>
          <w:color w:val="FF0000"/>
        </w:rPr>
        <w:object>
          <v:shape alt="eqIdc18787e2dc3c1c4bdc5fe8575d41dbb5" coordsize="21600,21600" filled="f" id="_x0000_i1658" o:ole="" o:preferrelative="t" stroked="f" style="width:55.4pt;height:12.5pt" type="#_x0000_t75">
            <v:stroke joinstyle="miter"/>
            <v:imagedata o:title="eqIdc18787e2dc3c1c4bdc5fe8575d41dbb5" r:id="rId1061"/>
            <o:lock aspectratio="t" v:ext="edit"/>
            <w10:anchorlock/>
          </v:shape>
          <o:OLEObject DrawAspect="Content" ObjectID="_1468076358" ProgID="Equation.DSMT4" ShapeID="_x0000_i1658" Type="Embed" r:id="rId1062"/>
        </w:object>
      </w:r>
      <w:r>
        <w:rPr>
          <w:color w:val="FF0000"/>
          <w:sz w:val="21"/>
        </w:rPr>
        <w:t>时，</w:t>
      </w:r>
      <w:r>
        <w:rPr>
          <w:color w:val="FF0000"/>
        </w:rPr>
        <w:object>
          <v:shape alt="eqId3a9796a174a9bffa536eb9d2ef25a269" coordsize="21600,21600" filled="f" id="_x0000_i1659" o:ole="" o:preferrelative="t" stroked="f" style="width:41.3pt;height:11.15pt" type="#_x0000_t75">
            <v:stroke joinstyle="miter"/>
            <v:imagedata o:title="eqId3a9796a174a9bffa536eb9d2ef25a269" r:id="rId1063"/>
            <o:lock aspectratio="t" v:ext="edit"/>
            <w10:anchorlock/>
          </v:shape>
          <o:OLEObject DrawAspect="Content" ObjectID="_1468076359" ProgID="Equation.DSMT4" ShapeID="_x0000_i1659" Type="Embed" r:id="rId1064"/>
        </w:object>
      </w:r>
      <w:r>
        <w:rPr>
          <w:color w:val="FF0000"/>
          <w:sz w:val="21"/>
        </w:rPr>
        <w:t>，如图⑤，</w:t>
      </w:r>
    </w:p>
    <w:p w14:paraId="18BD80A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428750" cy="1924050"/>
            <wp:effectExtent b="6350" l="0" r="6350" t="0"/>
            <wp:docPr descr="@@@497fb59f-0832-4175-8e96-4e166c77ed30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97fb59f-0832-4175-8e96-4e166c77ed30" id="100069" name="图片 100069"/>
                    <pic:cNvPicPr>
                      <a:picLocks noChangeAspect="1"/>
                    </pic:cNvPicPr>
                  </pic:nvPicPr>
                  <pic:blipFill>
                    <a:blip r:embed="rId106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7C55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分别过点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、点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>轴的垂线交过点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>轴的平行线于点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E</w:t>
      </w:r>
      <w:r>
        <w:rPr>
          <w:color w:val="FF0000"/>
          <w:sz w:val="21"/>
        </w:rPr>
        <w:t>、点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，</w:t>
      </w:r>
    </w:p>
    <w:p w14:paraId="71F2443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同(1)得：</w:t>
      </w:r>
      <w:r>
        <w:rPr>
          <w:color w:val="FF0000"/>
        </w:rPr>
        <w:object>
          <v:shape alt="eqId821f89c8724a95ec773cd63366cc7a5c" coordsize="21600,21600" filled="f" id="_x0000_i1660" o:ole="" o:preferrelative="t" stroked="f" style="width:95pt;height:17.8pt" type="#_x0000_t75">
            <v:stroke joinstyle="miter"/>
            <v:imagedata o:title="eqId821f89c8724a95ec773cd63366cc7a5c" r:id="rId1066"/>
            <o:lock aspectratio="t" v:ext="edit"/>
            <w10:anchorlock/>
          </v:shape>
          <o:OLEObject DrawAspect="Content" ObjectID="_1468076360" ProgID="Equation.DSMT4" ShapeID="_x0000_i1660" Type="Embed" r:id="rId1067"/>
        </w:object>
      </w:r>
      <w:r>
        <w:rPr>
          <w:color w:val="FF0000"/>
          <w:sz w:val="21"/>
        </w:rPr>
        <w:t>，</w:t>
      </w:r>
    </w:p>
    <w:p w14:paraId="0020E3F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90b5d451d60367634cd529f1cac23b7d" coordsize="21600,21600" filled="f" id="_x0000_i1661" o:ole="" o:preferrelative="t" stroked="f" style="width:89.7pt;height:12.5pt" type="#_x0000_t75">
            <v:stroke joinstyle="miter"/>
            <v:imagedata o:title="eqId90b5d451d60367634cd529f1cac23b7d" r:id="rId1068"/>
            <o:lock aspectratio="t" v:ext="edit"/>
            <w10:anchorlock/>
          </v:shape>
          <o:OLEObject DrawAspect="Content" ObjectID="_1468076361" ProgID="Equation.DSMT4" ShapeID="_x0000_i1661" Type="Embed" r:id="rId1069"/>
        </w:object>
      </w:r>
      <w:r>
        <w:rPr>
          <w:color w:val="FF0000"/>
          <w:sz w:val="21"/>
        </w:rPr>
        <w:t>，</w:t>
      </w:r>
    </w:p>
    <w:p w14:paraId="1D14C7C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设</w:t>
      </w:r>
      <w:r>
        <w:rPr>
          <w:color w:val="FF0000"/>
        </w:rPr>
        <w:object>
          <v:shape alt="eqIdaee82283f06cedef32eb15b87964f5d2" coordsize="21600,21600" filled="f" id="_x0000_i1662" o:ole="" o:preferrelative="t" stroked="f" style="width:35.15pt;height:17.9pt" type="#_x0000_t75">
            <v:stroke joinstyle="miter"/>
            <v:imagedata o:title="eqIdaee82283f06cedef32eb15b87964f5d2" r:id="rId1070"/>
            <o:lock aspectratio="t" v:ext="edit"/>
            <w10:anchorlock/>
          </v:shape>
          <o:OLEObject DrawAspect="Content" ObjectID="_1468076362" ProgID="Equation.DSMT4" ShapeID="_x0000_i1662" Type="Embed" r:id="rId1071"/>
        </w:object>
      </w:r>
      <w:r>
        <w:rPr>
          <w:color w:val="FF0000"/>
          <w:sz w:val="21"/>
        </w:rPr>
        <w:t>，</w:t>
      </w:r>
    </w:p>
    <w:p w14:paraId="6C43EB0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alt="eqId029f5bdd45788a678f4981cd841f62f8" coordsize="21600,21600" filled="f" id="_x0000_i1663" o:ole="" o:preferrelative="t" stroked="f" style="width:80.9pt;height:17.75pt" type="#_x0000_t75">
            <v:stroke joinstyle="miter"/>
            <v:imagedata o:title="eqId029f5bdd45788a678f4981cd841f62f8" r:id="rId1034"/>
            <o:lock aspectratio="t" v:ext="edit"/>
            <w10:anchorlock/>
          </v:shape>
          <o:OLEObject DrawAspect="Content" ObjectID="_1468076363" ProgID="Equation.DSMT4" ShapeID="_x0000_i1663" Type="Embed" r:id="rId1072"/>
        </w:object>
      </w:r>
      <w:r>
        <w:rPr>
          <w:color w:val="FF0000"/>
          <w:sz w:val="21"/>
        </w:rPr>
        <w:t>，</w:t>
      </w:r>
    </w:p>
    <w:p w14:paraId="61FC697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0b862e74b06dc1552f234715c1f44e23" coordsize="21600,21600" filled="f" id="_x0000_i1664" o:ole="" o:preferrelative="t" stroked="f" style="width:146.05pt;height:13.85pt" type="#_x0000_t75">
            <v:stroke joinstyle="miter"/>
            <v:imagedata o:title="eqId0b862e74b06dc1552f234715c1f44e23" r:id="rId1073"/>
            <o:lock aspectratio="t" v:ext="edit"/>
            <w10:anchorlock/>
          </v:shape>
          <o:OLEObject DrawAspect="Content" ObjectID="_1468076364" ProgID="Equation.DSMT4" ShapeID="_x0000_i1664" Type="Embed" r:id="rId1074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30e8285678f75e317f2bb55c0b98693d" coordsize="21600,21600" filled="f" id="_x0000_i1665" o:ole="" o:preferrelative="t" stroked="f" style="width:48.35pt;height:12.55pt" type="#_x0000_t75">
            <v:stroke joinstyle="miter"/>
            <v:imagedata o:title="eqId30e8285678f75e317f2bb55c0b98693d" r:id="rId1075"/>
            <o:lock aspectratio="t" v:ext="edit"/>
            <w10:anchorlock/>
          </v:shape>
          <o:OLEObject DrawAspect="Content" ObjectID="_1468076365" ProgID="Equation.DSMT4" ShapeID="_x0000_i1665" Type="Embed" r:id="rId1076"/>
        </w:object>
      </w:r>
      <w:r>
        <w:rPr>
          <w:color w:val="FF0000"/>
          <w:sz w:val="21"/>
        </w:rPr>
        <w:t>，</w:t>
      </w:r>
    </w:p>
    <w:p w14:paraId="224A2FE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6bfe054140ca66d8b0c0eac430956cd" coordsize="21600,21600" filled="f" id="_x0000_i1666" o:ole="" o:preferrelative="t" stroked="f" style="width:59.8pt;height:31.55pt" type="#_x0000_t75">
            <v:stroke joinstyle="miter"/>
            <v:imagedata o:title="eqId56bfe054140ca66d8b0c0eac430956cd" r:id="rId1077"/>
            <o:lock aspectratio="t" v:ext="edit"/>
            <w10:anchorlock/>
          </v:shape>
          <o:OLEObject DrawAspect="Content" ObjectID="_1468076366" ProgID="Equation.DSMT4" ShapeID="_x0000_i1666" Type="Embed" r:id="rId1078"/>
        </w:object>
      </w:r>
      <w:r>
        <w:rPr>
          <w:color w:val="FF0000"/>
          <w:sz w:val="21"/>
        </w:rPr>
        <w:t>，解得</w:t>
      </w:r>
      <w:r>
        <w:rPr>
          <w:color w:val="FF0000"/>
        </w:rPr>
        <w:object>
          <v:shape alt="eqId029fa2a44d949035589eaced82db1e30" coordsize="21600,21600" filled="f" id="_x0000_i1667" o:ole="" o:preferrelative="t" stroked="f" style="width:29.9pt;height:31.9pt" type="#_x0000_t75">
            <v:stroke joinstyle="miter"/>
            <v:imagedata o:title="eqId029fa2a44d949035589eaced82db1e30" r:id="rId1079"/>
            <o:lock aspectratio="t" v:ext="edit"/>
            <w10:anchorlock/>
          </v:shape>
          <o:OLEObject DrawAspect="Content" ObjectID="_1468076367" ProgID="Equation.DSMT4" ShapeID="_x0000_i1667" Type="Embed" r:id="rId1080"/>
        </w:object>
      </w:r>
      <w:r>
        <w:rPr>
          <w:color w:val="FF0000"/>
          <w:sz w:val="21"/>
        </w:rPr>
        <w:t>，</w:t>
      </w:r>
    </w:p>
    <w:p w14:paraId="015C948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alt="eqId5ea780fd5d6e37359be4f38cfb6b6f6b" coordsize="21600,21600" filled="f" id="_x0000_i1668" o:ole="" o:preferrelative="t" stroked="f" style="width:33.4pt;height:17.55pt" type="#_x0000_t75">
            <v:stroke joinstyle="miter"/>
            <v:imagedata o:title="eqId5ea780fd5d6e37359be4f38cfb6b6f6b" r:id="rId1081"/>
            <o:lock aspectratio="t" v:ext="edit"/>
            <w10:anchorlock/>
          </v:shape>
          <o:OLEObject DrawAspect="Content" ObjectID="_1468076368" ProgID="Equation.DSMT4" ShapeID="_x0000_i1668" Type="Embed" r:id="rId1082"/>
        </w:object>
      </w:r>
      <w:r>
        <w:rPr>
          <w:color w:val="FF0000"/>
          <w:sz w:val="21"/>
        </w:rPr>
        <w:t>；</w:t>
      </w:r>
    </w:p>
    <w:p w14:paraId="3E54BF7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综上，第一象限内存在一点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，使</w:t>
      </w:r>
      <w:r>
        <w:rPr>
          <w:color w:val="FF0000"/>
        </w:rPr>
        <w:object>
          <v:shape alt="eqId7a855335176fc36a15017f50a8561348" coordsize="21600,21600" filled="f" id="_x0000_i1669" o:ole="" o:preferrelative="t" stroked="f" style="width:29pt;height:11.2pt" type="#_x0000_t75">
            <v:stroke joinstyle="miter"/>
            <v:imagedata o:title="eqId7a855335176fc36a15017f50a8561348" r:id="rId992"/>
            <o:lock aspectratio="t" v:ext="edit"/>
            <w10:anchorlock/>
          </v:shape>
          <o:OLEObject DrawAspect="Content" ObjectID="_1468076369" ProgID="Equation.DSMT4" ShapeID="_x0000_i1669" Type="Embed" r:id="rId1083"/>
        </w:object>
      </w:r>
      <w:r>
        <w:rPr>
          <w:color w:val="FF0000"/>
          <w:sz w:val="21"/>
        </w:rPr>
        <w:t>为等腰直角三角形，点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P</w:t>
      </w:r>
      <w:r>
        <w:rPr>
          <w:color w:val="FF0000"/>
          <w:sz w:val="21"/>
        </w:rPr>
        <w:t>的坐标为</w:t>
      </w:r>
      <w:r>
        <w:rPr>
          <w:color w:val="FF0000"/>
        </w:rPr>
        <w:object>
          <v:shape alt="eqId1bf3751978002e79364f6b2e9bae474b" coordsize="21600,21600" filled="f" id="_x0000_i1670" o:ole="" o:preferrelative="t" stroked="f" style="width:29.9pt;height:17.95pt" type="#_x0000_t75">
            <v:stroke joinstyle="miter"/>
            <v:imagedata o:title="eqId1bf3751978002e79364f6b2e9bae474b" r:id="rId1084"/>
            <o:lock aspectratio="t" v:ext="edit"/>
            <w10:anchorlock/>
          </v:shape>
          <o:OLEObject DrawAspect="Content" ObjectID="_1468076370" ProgID="Equation.DSMT4" ShapeID="_x0000_i1670" Type="Embed" r:id="rId1085"/>
        </w:object>
      </w:r>
      <w:r>
        <w:rPr>
          <w:color w:val="FF0000"/>
          <w:sz w:val="21"/>
        </w:rPr>
        <w:t>或</w:t>
      </w:r>
      <w:r>
        <w:rPr>
          <w:color w:val="FF0000"/>
        </w:rPr>
        <w:object>
          <v:shape alt="eqIda51944e0bd57dfd1d251a4cee177083a" coordsize="21600,21600" filled="f" id="_x0000_i1671" o:ole="" o:preferrelative="t" stroked="f" style="width:34.3pt;height:17.8pt" type="#_x0000_t75">
            <v:stroke joinstyle="miter"/>
            <v:imagedata o:title="eqIda51944e0bd57dfd1d251a4cee177083a" r:id="rId1086"/>
            <o:lock aspectratio="t" v:ext="edit"/>
            <w10:anchorlock/>
          </v:shape>
          <o:OLEObject DrawAspect="Content" ObjectID="_1468076371" ProgID="Equation.DSMT4" ShapeID="_x0000_i1671" Type="Embed" r:id="rId1087"/>
        </w:object>
      </w:r>
      <w:r>
        <w:rPr>
          <w:color w:val="FF0000"/>
          <w:sz w:val="21"/>
        </w:rPr>
        <w:t>或</w:t>
      </w:r>
      <w:r>
        <w:rPr>
          <w:color w:val="FF0000"/>
        </w:rPr>
        <w:object>
          <v:shape alt="eqIdfd11e877493a305ed582b3cb7d0576db" coordsize="21600,21600" filled="f" id="_x0000_i1672" o:ole="" o:preferrelative="t" stroked="f" style="width:21.95pt;height:15.25pt" type="#_x0000_t75">
            <v:stroke joinstyle="miter"/>
            <v:imagedata o:title="eqIdfd11e877493a305ed582b3cb7d0576db" r:id="rId1088"/>
            <o:lock aspectratio="t" v:ext="edit"/>
            <w10:anchorlock/>
          </v:shape>
          <o:OLEObject DrawAspect="Content" ObjectID="_1468076372" ProgID="Equation.DSMT4" ShapeID="_x0000_i1672" Type="Embed" r:id="rId1089"/>
        </w:object>
      </w:r>
      <w:r>
        <w:rPr>
          <w:color w:val="FF0000"/>
          <w:sz w:val="21"/>
        </w:rPr>
        <w:t>．</w:t>
      </w:r>
      <w:r>
        <w:rPr>
          <w:rFonts w:hint="eastAsia"/>
          <w:color w:val="FF0000"/>
          <w:sz w:val="21"/>
        </w:rPr>
        <w:t>……（</w:t>
      </w:r>
      <w:r>
        <w:rPr>
          <w:rFonts w:hint="eastAsia"/>
          <w:color w:val="FF0000"/>
          <w:sz w:val="21"/>
          <w:lang w:eastAsia="zh-CN" w:val="en-US"/>
        </w:rPr>
        <w:t>12</w:t>
      </w:r>
      <w:r>
        <w:rPr>
          <w:rFonts w:hint="eastAsia"/>
          <w:color w:val="FF0000"/>
          <w:sz w:val="21"/>
        </w:rPr>
        <w:t>分）</w:t>
      </w:r>
    </w:p>
    <w:p w14:paraId="1786263D">
      <w:pPr>
        <w:spacing w:line="360" w:lineRule="auto"/>
        <w:jc w:val="left"/>
        <w:rPr>
          <w:rFonts w:ascii="Times New Roman" w:hAnsi="Times New Roman"/>
          <w:color w:val="FF0000"/>
        </w:rPr>
      </w:pPr>
    </w:p>
    <w:sectPr>
      <w:headerReference r:id="rId1090" w:type="default"/>
      <w:footerReference r:id="rId1091" w:type="default"/>
      <w:pgSz w:h="16838" w:w="11906"/>
      <w:pgMar w:bottom="1418" w:footer="992" w:gutter="0" w:header="851" w:left="1077" w:right="1077" w:top="1418"/>
      <w:cols w:num="1" w:space="720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449676084"/>
      <w:richText/>
    </w:sdtPr>
    <w:sdtContent>
      <w:sdt>
        <w:sdtPr>
          <w:id w:val="-1669238322"/>
          <w:richText/>
        </w:sdtPr>
        <w:sdtContent>
          <w:p w14:paraId="7D0C8070">
            <w:pPr>
              <w:pStyle w:val="Footer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6EBEAB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93D2B9C">
    <w:pPr>
      <w:pStyle w:val="Header"/>
      <w:pBdr>
        <w:bottom w:val="none" w:sz="0" w:space="0" w:color="auto"/>
      </w:pBdr>
    </w:pPr>
    <w:r>
      <w:drawing>
        <wp:inline distT="0" distB="0" distL="114300" distR="114300">
          <wp:extent cx="6187440" cy="189230"/>
          <wp:effectExtent l="0" t="0" r="3810" b="1270"/>
          <wp:docPr id="4" name="图片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64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187440" cy="189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bordersDoNotSurroundHeader/>
  <w:bordersDoNotSurroundFooter/>
  <w:attachedTemplate r:id="rId1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69"/>
    <w:rsid w:val="0000011F"/>
    <w:rsid w:val="0000131C"/>
    <w:rsid w:val="00001375"/>
    <w:rsid w:val="00002874"/>
    <w:rsid w:val="00002FF6"/>
    <w:rsid w:val="00004461"/>
    <w:rsid w:val="00004EBE"/>
    <w:rsid w:val="00011240"/>
    <w:rsid w:val="00014A29"/>
    <w:rsid w:val="000205BA"/>
    <w:rsid w:val="00021E13"/>
    <w:rsid w:val="00022166"/>
    <w:rsid w:val="00025DC4"/>
    <w:rsid w:val="0003168D"/>
    <w:rsid w:val="0003196D"/>
    <w:rsid w:val="000360CB"/>
    <w:rsid w:val="00036569"/>
    <w:rsid w:val="00043819"/>
    <w:rsid w:val="000448AB"/>
    <w:rsid w:val="0004700E"/>
    <w:rsid w:val="0006050C"/>
    <w:rsid w:val="000605B7"/>
    <w:rsid w:val="00063420"/>
    <w:rsid w:val="00064C50"/>
    <w:rsid w:val="00064E51"/>
    <w:rsid w:val="000667B6"/>
    <w:rsid w:val="00070020"/>
    <w:rsid w:val="00070C4D"/>
    <w:rsid w:val="0007297C"/>
    <w:rsid w:val="00075121"/>
    <w:rsid w:val="000752A9"/>
    <w:rsid w:val="00076959"/>
    <w:rsid w:val="00081684"/>
    <w:rsid w:val="0008234D"/>
    <w:rsid w:val="0008490A"/>
    <w:rsid w:val="0008534C"/>
    <w:rsid w:val="00093948"/>
    <w:rsid w:val="00093CC1"/>
    <w:rsid w:val="00093FE4"/>
    <w:rsid w:val="00094A3A"/>
    <w:rsid w:val="0009758E"/>
    <w:rsid w:val="000979A3"/>
    <w:rsid w:val="000A1469"/>
    <w:rsid w:val="000A1806"/>
    <w:rsid w:val="000A1A82"/>
    <w:rsid w:val="000A27DB"/>
    <w:rsid w:val="000A3FA1"/>
    <w:rsid w:val="000A42B1"/>
    <w:rsid w:val="000A5180"/>
    <w:rsid w:val="000A6F7F"/>
    <w:rsid w:val="000A727F"/>
    <w:rsid w:val="000B0030"/>
    <w:rsid w:val="000B0AFF"/>
    <w:rsid w:val="000B1C86"/>
    <w:rsid w:val="000B2BC4"/>
    <w:rsid w:val="000B3630"/>
    <w:rsid w:val="000B5382"/>
    <w:rsid w:val="000B7396"/>
    <w:rsid w:val="000C3330"/>
    <w:rsid w:val="000C45F8"/>
    <w:rsid w:val="000D1323"/>
    <w:rsid w:val="000D183E"/>
    <w:rsid w:val="000D64BB"/>
    <w:rsid w:val="000D65F4"/>
    <w:rsid w:val="000D6DE1"/>
    <w:rsid w:val="000D75C2"/>
    <w:rsid w:val="000E186E"/>
    <w:rsid w:val="000E49AD"/>
    <w:rsid w:val="000E49CA"/>
    <w:rsid w:val="000E63E8"/>
    <w:rsid w:val="000F20C8"/>
    <w:rsid w:val="000F28A4"/>
    <w:rsid w:val="000F354E"/>
    <w:rsid w:val="000F3D62"/>
    <w:rsid w:val="000F705D"/>
    <w:rsid w:val="0010161D"/>
    <w:rsid w:val="00103107"/>
    <w:rsid w:val="00103354"/>
    <w:rsid w:val="00103C94"/>
    <w:rsid w:val="00107D8E"/>
    <w:rsid w:val="001104E3"/>
    <w:rsid w:val="00110B5C"/>
    <w:rsid w:val="0011389F"/>
    <w:rsid w:val="00114674"/>
    <w:rsid w:val="00115A10"/>
    <w:rsid w:val="00116533"/>
    <w:rsid w:val="00117671"/>
    <w:rsid w:val="00120315"/>
    <w:rsid w:val="0012204B"/>
    <w:rsid w:val="00122160"/>
    <w:rsid w:val="00125BD4"/>
    <w:rsid w:val="00131425"/>
    <w:rsid w:val="00133CEB"/>
    <w:rsid w:val="0013474D"/>
    <w:rsid w:val="00135368"/>
    <w:rsid w:val="001433D5"/>
    <w:rsid w:val="00144430"/>
    <w:rsid w:val="00145980"/>
    <w:rsid w:val="0014712A"/>
    <w:rsid w:val="0014734A"/>
    <w:rsid w:val="00151D99"/>
    <w:rsid w:val="001524C2"/>
    <w:rsid w:val="00152ABD"/>
    <w:rsid w:val="00155376"/>
    <w:rsid w:val="001560C0"/>
    <w:rsid w:val="00161AA6"/>
    <w:rsid w:val="00165796"/>
    <w:rsid w:val="001664F9"/>
    <w:rsid w:val="00166E97"/>
    <w:rsid w:val="00167004"/>
    <w:rsid w:val="00167C1F"/>
    <w:rsid w:val="00170EA9"/>
    <w:rsid w:val="00171772"/>
    <w:rsid w:val="0017355A"/>
    <w:rsid w:val="00175631"/>
    <w:rsid w:val="0017654B"/>
    <w:rsid w:val="00176DA5"/>
    <w:rsid w:val="001774E7"/>
    <w:rsid w:val="00180EC8"/>
    <w:rsid w:val="001878E2"/>
    <w:rsid w:val="001904CC"/>
    <w:rsid w:val="00193817"/>
    <w:rsid w:val="00195A10"/>
    <w:rsid w:val="00197B3F"/>
    <w:rsid w:val="00197F6F"/>
    <w:rsid w:val="001A0056"/>
    <w:rsid w:val="001A4E02"/>
    <w:rsid w:val="001A4E86"/>
    <w:rsid w:val="001A78CD"/>
    <w:rsid w:val="001B0AE3"/>
    <w:rsid w:val="001B4725"/>
    <w:rsid w:val="001C0AD2"/>
    <w:rsid w:val="001C3078"/>
    <w:rsid w:val="001C5E2C"/>
    <w:rsid w:val="001C7A87"/>
    <w:rsid w:val="001D0A97"/>
    <w:rsid w:val="001D2EC2"/>
    <w:rsid w:val="001D6208"/>
    <w:rsid w:val="001D6A39"/>
    <w:rsid w:val="001D7BE4"/>
    <w:rsid w:val="001E0140"/>
    <w:rsid w:val="001E0CC4"/>
    <w:rsid w:val="001E249B"/>
    <w:rsid w:val="001E5062"/>
    <w:rsid w:val="001F1F3D"/>
    <w:rsid w:val="001F2738"/>
    <w:rsid w:val="001F2C18"/>
    <w:rsid w:val="001F30B7"/>
    <w:rsid w:val="001F3DB1"/>
    <w:rsid w:val="002011C4"/>
    <w:rsid w:val="00201E86"/>
    <w:rsid w:val="002023B9"/>
    <w:rsid w:val="002034E6"/>
    <w:rsid w:val="00206612"/>
    <w:rsid w:val="00207B82"/>
    <w:rsid w:val="00210A62"/>
    <w:rsid w:val="0021340C"/>
    <w:rsid w:val="00213D7A"/>
    <w:rsid w:val="00216C15"/>
    <w:rsid w:val="0022062A"/>
    <w:rsid w:val="00223769"/>
    <w:rsid w:val="00226352"/>
    <w:rsid w:val="00227BED"/>
    <w:rsid w:val="0023497B"/>
    <w:rsid w:val="00235299"/>
    <w:rsid w:val="002359EC"/>
    <w:rsid w:val="00235C92"/>
    <w:rsid w:val="00240ED2"/>
    <w:rsid w:val="00241093"/>
    <w:rsid w:val="00242867"/>
    <w:rsid w:val="00243F66"/>
    <w:rsid w:val="00244FA2"/>
    <w:rsid w:val="00245C6E"/>
    <w:rsid w:val="00247EBD"/>
    <w:rsid w:val="00250A0F"/>
    <w:rsid w:val="00250E84"/>
    <w:rsid w:val="002512AA"/>
    <w:rsid w:val="00251325"/>
    <w:rsid w:val="00251C84"/>
    <w:rsid w:val="00251E96"/>
    <w:rsid w:val="00252541"/>
    <w:rsid w:val="00252E85"/>
    <w:rsid w:val="002532D9"/>
    <w:rsid w:val="00253C30"/>
    <w:rsid w:val="002542D3"/>
    <w:rsid w:val="00257BAF"/>
    <w:rsid w:val="00262406"/>
    <w:rsid w:val="00264654"/>
    <w:rsid w:val="0026501E"/>
    <w:rsid w:val="0026553E"/>
    <w:rsid w:val="00265F8F"/>
    <w:rsid w:val="00270D6F"/>
    <w:rsid w:val="00271974"/>
    <w:rsid w:val="00272C8E"/>
    <w:rsid w:val="00274721"/>
    <w:rsid w:val="00275591"/>
    <w:rsid w:val="00276CD0"/>
    <w:rsid w:val="00284391"/>
    <w:rsid w:val="002846F3"/>
    <w:rsid w:val="00285047"/>
    <w:rsid w:val="002861E7"/>
    <w:rsid w:val="0028760E"/>
    <w:rsid w:val="00290844"/>
    <w:rsid w:val="00291059"/>
    <w:rsid w:val="002956B8"/>
    <w:rsid w:val="00296F67"/>
    <w:rsid w:val="002971C0"/>
    <w:rsid w:val="00297AC0"/>
    <w:rsid w:val="002A06B8"/>
    <w:rsid w:val="002A0C8F"/>
    <w:rsid w:val="002A1178"/>
    <w:rsid w:val="002A301B"/>
    <w:rsid w:val="002A3808"/>
    <w:rsid w:val="002A4A71"/>
    <w:rsid w:val="002A626C"/>
    <w:rsid w:val="002A7C45"/>
    <w:rsid w:val="002B0F29"/>
    <w:rsid w:val="002B2672"/>
    <w:rsid w:val="002B29DD"/>
    <w:rsid w:val="002B2E26"/>
    <w:rsid w:val="002B4549"/>
    <w:rsid w:val="002B6977"/>
    <w:rsid w:val="002C3F03"/>
    <w:rsid w:val="002C7834"/>
    <w:rsid w:val="002D1609"/>
    <w:rsid w:val="002D3E3D"/>
    <w:rsid w:val="002D5479"/>
    <w:rsid w:val="002E0147"/>
    <w:rsid w:val="002E034B"/>
    <w:rsid w:val="002E33C1"/>
    <w:rsid w:val="002E396A"/>
    <w:rsid w:val="002E7688"/>
    <w:rsid w:val="002F1247"/>
    <w:rsid w:val="002F1F85"/>
    <w:rsid w:val="002F2FD6"/>
    <w:rsid w:val="002F3EDE"/>
    <w:rsid w:val="002F4219"/>
    <w:rsid w:val="00302D3F"/>
    <w:rsid w:val="00302E31"/>
    <w:rsid w:val="0030367E"/>
    <w:rsid w:val="00304D4D"/>
    <w:rsid w:val="00305B2B"/>
    <w:rsid w:val="0030713F"/>
    <w:rsid w:val="00307481"/>
    <w:rsid w:val="00311CE4"/>
    <w:rsid w:val="0031312E"/>
    <w:rsid w:val="003158D6"/>
    <w:rsid w:val="00315F1D"/>
    <w:rsid w:val="0032329E"/>
    <w:rsid w:val="003240F3"/>
    <w:rsid w:val="003263DB"/>
    <w:rsid w:val="003278FF"/>
    <w:rsid w:val="003312FE"/>
    <w:rsid w:val="00332B97"/>
    <w:rsid w:val="0033391F"/>
    <w:rsid w:val="0033607F"/>
    <w:rsid w:val="00336906"/>
    <w:rsid w:val="00337113"/>
    <w:rsid w:val="003378AF"/>
    <w:rsid w:val="00344F9F"/>
    <w:rsid w:val="00346E29"/>
    <w:rsid w:val="0035252C"/>
    <w:rsid w:val="003549F0"/>
    <w:rsid w:val="00356C22"/>
    <w:rsid w:val="0035760A"/>
    <w:rsid w:val="00357F6A"/>
    <w:rsid w:val="00362F12"/>
    <w:rsid w:val="00367C2E"/>
    <w:rsid w:val="003808C7"/>
    <w:rsid w:val="00380E90"/>
    <w:rsid w:val="00382027"/>
    <w:rsid w:val="0038502C"/>
    <w:rsid w:val="003927DB"/>
    <w:rsid w:val="00394C6E"/>
    <w:rsid w:val="00395903"/>
    <w:rsid w:val="00396311"/>
    <w:rsid w:val="00396E7B"/>
    <w:rsid w:val="00397085"/>
    <w:rsid w:val="003A108E"/>
    <w:rsid w:val="003A1A4C"/>
    <w:rsid w:val="003A3455"/>
    <w:rsid w:val="003A714F"/>
    <w:rsid w:val="003B00E4"/>
    <w:rsid w:val="003B3F0B"/>
    <w:rsid w:val="003B54EF"/>
    <w:rsid w:val="003B601A"/>
    <w:rsid w:val="003B6884"/>
    <w:rsid w:val="003C13A8"/>
    <w:rsid w:val="003C37C7"/>
    <w:rsid w:val="003C3963"/>
    <w:rsid w:val="003C4AEA"/>
    <w:rsid w:val="003C79A5"/>
    <w:rsid w:val="003D1760"/>
    <w:rsid w:val="003D6E05"/>
    <w:rsid w:val="003D79A5"/>
    <w:rsid w:val="003E0319"/>
    <w:rsid w:val="003E1617"/>
    <w:rsid w:val="003E48E0"/>
    <w:rsid w:val="003E78EE"/>
    <w:rsid w:val="003E7DB3"/>
    <w:rsid w:val="003F03CE"/>
    <w:rsid w:val="003F15E1"/>
    <w:rsid w:val="003F2206"/>
    <w:rsid w:val="003F4646"/>
    <w:rsid w:val="003F4DE8"/>
    <w:rsid w:val="003F5CDA"/>
    <w:rsid w:val="00403C30"/>
    <w:rsid w:val="004109DE"/>
    <w:rsid w:val="00411E2B"/>
    <w:rsid w:val="00412454"/>
    <w:rsid w:val="004151FC"/>
    <w:rsid w:val="004246BE"/>
    <w:rsid w:val="004263A9"/>
    <w:rsid w:val="00432100"/>
    <w:rsid w:val="00437A01"/>
    <w:rsid w:val="00441F3F"/>
    <w:rsid w:val="0044200E"/>
    <w:rsid w:val="00444179"/>
    <w:rsid w:val="00444F03"/>
    <w:rsid w:val="004479A2"/>
    <w:rsid w:val="004501EE"/>
    <w:rsid w:val="004507CE"/>
    <w:rsid w:val="00452FB3"/>
    <w:rsid w:val="0045605E"/>
    <w:rsid w:val="004567B6"/>
    <w:rsid w:val="00462593"/>
    <w:rsid w:val="004644A6"/>
    <w:rsid w:val="0046582E"/>
    <w:rsid w:val="004666CB"/>
    <w:rsid w:val="00466D63"/>
    <w:rsid w:val="0047067D"/>
    <w:rsid w:val="00470B23"/>
    <w:rsid w:val="00470BCB"/>
    <w:rsid w:val="00470FE6"/>
    <w:rsid w:val="0047126E"/>
    <w:rsid w:val="004712F4"/>
    <w:rsid w:val="004764DA"/>
    <w:rsid w:val="00481EDC"/>
    <w:rsid w:val="00482341"/>
    <w:rsid w:val="00485D8A"/>
    <w:rsid w:val="004862F7"/>
    <w:rsid w:val="004908C4"/>
    <w:rsid w:val="004952F3"/>
    <w:rsid w:val="004964C8"/>
    <w:rsid w:val="0049685C"/>
    <w:rsid w:val="004978CC"/>
    <w:rsid w:val="004A1803"/>
    <w:rsid w:val="004A1D1D"/>
    <w:rsid w:val="004A3DC0"/>
    <w:rsid w:val="004B1815"/>
    <w:rsid w:val="004B2E83"/>
    <w:rsid w:val="004B4377"/>
    <w:rsid w:val="004B5A19"/>
    <w:rsid w:val="004B6BBE"/>
    <w:rsid w:val="004B7E87"/>
    <w:rsid w:val="004C2153"/>
    <w:rsid w:val="004C5183"/>
    <w:rsid w:val="004C56BE"/>
    <w:rsid w:val="004C7445"/>
    <w:rsid w:val="004C782E"/>
    <w:rsid w:val="004D061F"/>
    <w:rsid w:val="004D1001"/>
    <w:rsid w:val="004D1BAE"/>
    <w:rsid w:val="004D65D2"/>
    <w:rsid w:val="004D6A04"/>
    <w:rsid w:val="004E0A67"/>
    <w:rsid w:val="004E20C0"/>
    <w:rsid w:val="004E3917"/>
    <w:rsid w:val="004E3983"/>
    <w:rsid w:val="004E58E9"/>
    <w:rsid w:val="004E593F"/>
    <w:rsid w:val="004E5E5B"/>
    <w:rsid w:val="004E6336"/>
    <w:rsid w:val="004E7781"/>
    <w:rsid w:val="004F00BF"/>
    <w:rsid w:val="004F0FAE"/>
    <w:rsid w:val="004F1D1A"/>
    <w:rsid w:val="004F29A4"/>
    <w:rsid w:val="004F44E3"/>
    <w:rsid w:val="004F6666"/>
    <w:rsid w:val="00500171"/>
    <w:rsid w:val="00502E79"/>
    <w:rsid w:val="0050622E"/>
    <w:rsid w:val="00517ABE"/>
    <w:rsid w:val="00517BF9"/>
    <w:rsid w:val="0052009D"/>
    <w:rsid w:val="00521D33"/>
    <w:rsid w:val="00524E2E"/>
    <w:rsid w:val="005352FB"/>
    <w:rsid w:val="005356CD"/>
    <w:rsid w:val="00537ABC"/>
    <w:rsid w:val="005411E9"/>
    <w:rsid w:val="00545524"/>
    <w:rsid w:val="005466C3"/>
    <w:rsid w:val="00550525"/>
    <w:rsid w:val="00551E82"/>
    <w:rsid w:val="00560C66"/>
    <w:rsid w:val="00561841"/>
    <w:rsid w:val="005625BC"/>
    <w:rsid w:val="00562670"/>
    <w:rsid w:val="005641FE"/>
    <w:rsid w:val="00564BAC"/>
    <w:rsid w:val="00564C3E"/>
    <w:rsid w:val="00573F54"/>
    <w:rsid w:val="0057649E"/>
    <w:rsid w:val="00576EB1"/>
    <w:rsid w:val="00581C73"/>
    <w:rsid w:val="00581C7E"/>
    <w:rsid w:val="005826E0"/>
    <w:rsid w:val="0058479B"/>
    <w:rsid w:val="005854C9"/>
    <w:rsid w:val="0058564D"/>
    <w:rsid w:val="00586AF3"/>
    <w:rsid w:val="00586C8F"/>
    <w:rsid w:val="00591222"/>
    <w:rsid w:val="00596112"/>
    <w:rsid w:val="005A0142"/>
    <w:rsid w:val="005A7EF4"/>
    <w:rsid w:val="005B0012"/>
    <w:rsid w:val="005B219E"/>
    <w:rsid w:val="005B3188"/>
    <w:rsid w:val="005B3B0B"/>
    <w:rsid w:val="005C1EAF"/>
    <w:rsid w:val="005C2678"/>
    <w:rsid w:val="005C2744"/>
    <w:rsid w:val="005C6C24"/>
    <w:rsid w:val="005D261C"/>
    <w:rsid w:val="005D41C6"/>
    <w:rsid w:val="005D7033"/>
    <w:rsid w:val="005D75A4"/>
    <w:rsid w:val="005D7ABB"/>
    <w:rsid w:val="005E1C9D"/>
    <w:rsid w:val="005E236E"/>
    <w:rsid w:val="005E3557"/>
    <w:rsid w:val="005E3DB6"/>
    <w:rsid w:val="005E45BE"/>
    <w:rsid w:val="005E4C72"/>
    <w:rsid w:val="005E578D"/>
    <w:rsid w:val="005E7764"/>
    <w:rsid w:val="005E7B4D"/>
    <w:rsid w:val="005F04E3"/>
    <w:rsid w:val="005F0A57"/>
    <w:rsid w:val="005F299E"/>
    <w:rsid w:val="005F53D1"/>
    <w:rsid w:val="00605B9C"/>
    <w:rsid w:val="006078AA"/>
    <w:rsid w:val="00607F9B"/>
    <w:rsid w:val="0061374F"/>
    <w:rsid w:val="00614968"/>
    <w:rsid w:val="00614C7A"/>
    <w:rsid w:val="006153F4"/>
    <w:rsid w:val="00616BE0"/>
    <w:rsid w:val="00625428"/>
    <w:rsid w:val="00631D8B"/>
    <w:rsid w:val="006339F0"/>
    <w:rsid w:val="006345BA"/>
    <w:rsid w:val="00636D83"/>
    <w:rsid w:val="00637CA4"/>
    <w:rsid w:val="00641316"/>
    <w:rsid w:val="00641620"/>
    <w:rsid w:val="0064232B"/>
    <w:rsid w:val="006447F3"/>
    <w:rsid w:val="0064513E"/>
    <w:rsid w:val="006457B2"/>
    <w:rsid w:val="00647854"/>
    <w:rsid w:val="00661FED"/>
    <w:rsid w:val="00662512"/>
    <w:rsid w:val="00665558"/>
    <w:rsid w:val="0066676B"/>
    <w:rsid w:val="00666CAE"/>
    <w:rsid w:val="00672A03"/>
    <w:rsid w:val="006731E1"/>
    <w:rsid w:val="00676D08"/>
    <w:rsid w:val="00676D3C"/>
    <w:rsid w:val="00677FF7"/>
    <w:rsid w:val="006805E1"/>
    <w:rsid w:val="00685759"/>
    <w:rsid w:val="006904E8"/>
    <w:rsid w:val="00690C2F"/>
    <w:rsid w:val="0069115C"/>
    <w:rsid w:val="00695CCC"/>
    <w:rsid w:val="0069614B"/>
    <w:rsid w:val="00696C37"/>
    <w:rsid w:val="006A3436"/>
    <w:rsid w:val="006A3666"/>
    <w:rsid w:val="006A6AC2"/>
    <w:rsid w:val="006A753F"/>
    <w:rsid w:val="006A7E8E"/>
    <w:rsid w:val="006B0077"/>
    <w:rsid w:val="006B1453"/>
    <w:rsid w:val="006B14D8"/>
    <w:rsid w:val="006B1608"/>
    <w:rsid w:val="006B1F87"/>
    <w:rsid w:val="006B250F"/>
    <w:rsid w:val="006B401B"/>
    <w:rsid w:val="006B6CDA"/>
    <w:rsid w:val="006C02C9"/>
    <w:rsid w:val="006C1430"/>
    <w:rsid w:val="006C1D41"/>
    <w:rsid w:val="006C215C"/>
    <w:rsid w:val="006C4C83"/>
    <w:rsid w:val="006C5338"/>
    <w:rsid w:val="006C74FA"/>
    <w:rsid w:val="006D2008"/>
    <w:rsid w:val="006D2E5D"/>
    <w:rsid w:val="006D3C60"/>
    <w:rsid w:val="006D4445"/>
    <w:rsid w:val="006D491F"/>
    <w:rsid w:val="006D6318"/>
    <w:rsid w:val="006E0319"/>
    <w:rsid w:val="006E2230"/>
    <w:rsid w:val="006E2468"/>
    <w:rsid w:val="006E3F06"/>
    <w:rsid w:val="006E4693"/>
    <w:rsid w:val="006E5E0B"/>
    <w:rsid w:val="006E71D5"/>
    <w:rsid w:val="006F26C6"/>
    <w:rsid w:val="006F30F7"/>
    <w:rsid w:val="006F3AF0"/>
    <w:rsid w:val="0070663D"/>
    <w:rsid w:val="007069AB"/>
    <w:rsid w:val="007112D4"/>
    <w:rsid w:val="00711B19"/>
    <w:rsid w:val="0071266B"/>
    <w:rsid w:val="00714A3A"/>
    <w:rsid w:val="0071551B"/>
    <w:rsid w:val="00717F1E"/>
    <w:rsid w:val="00720EC6"/>
    <w:rsid w:val="00723B6C"/>
    <w:rsid w:val="00727AFA"/>
    <w:rsid w:val="00727C56"/>
    <w:rsid w:val="00730D4D"/>
    <w:rsid w:val="00731C92"/>
    <w:rsid w:val="0073467E"/>
    <w:rsid w:val="007376D6"/>
    <w:rsid w:val="00744378"/>
    <w:rsid w:val="0074460B"/>
    <w:rsid w:val="00744FF8"/>
    <w:rsid w:val="00746673"/>
    <w:rsid w:val="00753256"/>
    <w:rsid w:val="0075347E"/>
    <w:rsid w:val="0075385C"/>
    <w:rsid w:val="00753977"/>
    <w:rsid w:val="00753C0E"/>
    <w:rsid w:val="00754D83"/>
    <w:rsid w:val="00754FDC"/>
    <w:rsid w:val="00760CF6"/>
    <w:rsid w:val="00760D81"/>
    <w:rsid w:val="007625A5"/>
    <w:rsid w:val="00763219"/>
    <w:rsid w:val="00763700"/>
    <w:rsid w:val="00763E59"/>
    <w:rsid w:val="00766EBF"/>
    <w:rsid w:val="00772E08"/>
    <w:rsid w:val="00774F7D"/>
    <w:rsid w:val="007857B9"/>
    <w:rsid w:val="0078629A"/>
    <w:rsid w:val="0079112D"/>
    <w:rsid w:val="0079136B"/>
    <w:rsid w:val="007918B0"/>
    <w:rsid w:val="00792C6F"/>
    <w:rsid w:val="0079394A"/>
    <w:rsid w:val="00794899"/>
    <w:rsid w:val="00796394"/>
    <w:rsid w:val="00796C04"/>
    <w:rsid w:val="00797855"/>
    <w:rsid w:val="00797AC4"/>
    <w:rsid w:val="007A064D"/>
    <w:rsid w:val="007A088A"/>
    <w:rsid w:val="007A135D"/>
    <w:rsid w:val="007A3E18"/>
    <w:rsid w:val="007A7E45"/>
    <w:rsid w:val="007B0429"/>
    <w:rsid w:val="007B0FCB"/>
    <w:rsid w:val="007B1044"/>
    <w:rsid w:val="007B1736"/>
    <w:rsid w:val="007B1AEB"/>
    <w:rsid w:val="007B2178"/>
    <w:rsid w:val="007B2904"/>
    <w:rsid w:val="007B4BBF"/>
    <w:rsid w:val="007B5C84"/>
    <w:rsid w:val="007B6EBA"/>
    <w:rsid w:val="007C0AAB"/>
    <w:rsid w:val="007C595C"/>
    <w:rsid w:val="007C71D1"/>
    <w:rsid w:val="007D0ADA"/>
    <w:rsid w:val="007D2482"/>
    <w:rsid w:val="007D2492"/>
    <w:rsid w:val="007D275F"/>
    <w:rsid w:val="007D33F3"/>
    <w:rsid w:val="007D42C0"/>
    <w:rsid w:val="007D5B67"/>
    <w:rsid w:val="007D7F7E"/>
    <w:rsid w:val="007E2EFE"/>
    <w:rsid w:val="007E4625"/>
    <w:rsid w:val="007E5D74"/>
    <w:rsid w:val="007F0090"/>
    <w:rsid w:val="007F0399"/>
    <w:rsid w:val="007F1079"/>
    <w:rsid w:val="007F309C"/>
    <w:rsid w:val="007F4051"/>
    <w:rsid w:val="007F477D"/>
    <w:rsid w:val="007F6E08"/>
    <w:rsid w:val="007F7CCC"/>
    <w:rsid w:val="008018C0"/>
    <w:rsid w:val="0080230D"/>
    <w:rsid w:val="00802ED0"/>
    <w:rsid w:val="00804A8C"/>
    <w:rsid w:val="00806044"/>
    <w:rsid w:val="008063A9"/>
    <w:rsid w:val="008103EE"/>
    <w:rsid w:val="0081094A"/>
    <w:rsid w:val="00815B2E"/>
    <w:rsid w:val="008164D2"/>
    <w:rsid w:val="00816B7B"/>
    <w:rsid w:val="00820836"/>
    <w:rsid w:val="0082099D"/>
    <w:rsid w:val="00823907"/>
    <w:rsid w:val="008247CA"/>
    <w:rsid w:val="00824CE4"/>
    <w:rsid w:val="0082514D"/>
    <w:rsid w:val="00827AA3"/>
    <w:rsid w:val="00832AB8"/>
    <w:rsid w:val="00834649"/>
    <w:rsid w:val="0083624C"/>
    <w:rsid w:val="00836D37"/>
    <w:rsid w:val="0084265E"/>
    <w:rsid w:val="00842E56"/>
    <w:rsid w:val="0084497B"/>
    <w:rsid w:val="0084642D"/>
    <w:rsid w:val="00852B6A"/>
    <w:rsid w:val="00855066"/>
    <w:rsid w:val="00855B95"/>
    <w:rsid w:val="00856157"/>
    <w:rsid w:val="00860E7D"/>
    <w:rsid w:val="008626A5"/>
    <w:rsid w:val="008646A4"/>
    <w:rsid w:val="00866E4D"/>
    <w:rsid w:val="008702C2"/>
    <w:rsid w:val="00872D75"/>
    <w:rsid w:val="00877575"/>
    <w:rsid w:val="00882694"/>
    <w:rsid w:val="00885654"/>
    <w:rsid w:val="00890CA2"/>
    <w:rsid w:val="00890D64"/>
    <w:rsid w:val="00896CC2"/>
    <w:rsid w:val="008A1827"/>
    <w:rsid w:val="008A42F3"/>
    <w:rsid w:val="008A6AE8"/>
    <w:rsid w:val="008B0E9E"/>
    <w:rsid w:val="008B0F55"/>
    <w:rsid w:val="008B6B26"/>
    <w:rsid w:val="008C090D"/>
    <w:rsid w:val="008C2E0C"/>
    <w:rsid w:val="008C3631"/>
    <w:rsid w:val="008C4AB1"/>
    <w:rsid w:val="008C4DED"/>
    <w:rsid w:val="008C7D1F"/>
    <w:rsid w:val="008D2B2C"/>
    <w:rsid w:val="008D455D"/>
    <w:rsid w:val="008E043E"/>
    <w:rsid w:val="008E085C"/>
    <w:rsid w:val="008E1F79"/>
    <w:rsid w:val="008E3D17"/>
    <w:rsid w:val="008E4D42"/>
    <w:rsid w:val="008F1DAD"/>
    <w:rsid w:val="008F46C8"/>
    <w:rsid w:val="008F6041"/>
    <w:rsid w:val="008F6A9A"/>
    <w:rsid w:val="008F6F2D"/>
    <w:rsid w:val="0090271F"/>
    <w:rsid w:val="009047F0"/>
    <w:rsid w:val="009052E2"/>
    <w:rsid w:val="009060E7"/>
    <w:rsid w:val="00906CF0"/>
    <w:rsid w:val="00913338"/>
    <w:rsid w:val="00915078"/>
    <w:rsid w:val="0091677F"/>
    <w:rsid w:val="00916CF4"/>
    <w:rsid w:val="00921AB6"/>
    <w:rsid w:val="00922CB1"/>
    <w:rsid w:val="00922F66"/>
    <w:rsid w:val="00923A7D"/>
    <w:rsid w:val="00923B5E"/>
    <w:rsid w:val="00923FC1"/>
    <w:rsid w:val="00924B5A"/>
    <w:rsid w:val="0092588D"/>
    <w:rsid w:val="00927811"/>
    <w:rsid w:val="009279E8"/>
    <w:rsid w:val="00930EE2"/>
    <w:rsid w:val="00930FB7"/>
    <w:rsid w:val="0093277D"/>
    <w:rsid w:val="00932E42"/>
    <w:rsid w:val="0093359B"/>
    <w:rsid w:val="00934147"/>
    <w:rsid w:val="00934EC3"/>
    <w:rsid w:val="0093504D"/>
    <w:rsid w:val="00936DFD"/>
    <w:rsid w:val="00937F73"/>
    <w:rsid w:val="009412BC"/>
    <w:rsid w:val="0094247F"/>
    <w:rsid w:val="00947A8A"/>
    <w:rsid w:val="00947DA0"/>
    <w:rsid w:val="009504F9"/>
    <w:rsid w:val="00950E2F"/>
    <w:rsid w:val="00951052"/>
    <w:rsid w:val="00952248"/>
    <w:rsid w:val="0095362E"/>
    <w:rsid w:val="00956A9B"/>
    <w:rsid w:val="009578AF"/>
    <w:rsid w:val="00961FB9"/>
    <w:rsid w:val="00963239"/>
    <w:rsid w:val="00965B1A"/>
    <w:rsid w:val="00965CA7"/>
    <w:rsid w:val="00972CBF"/>
    <w:rsid w:val="00975915"/>
    <w:rsid w:val="009801A9"/>
    <w:rsid w:val="009824CC"/>
    <w:rsid w:val="00984EFF"/>
    <w:rsid w:val="00987FE1"/>
    <w:rsid w:val="00990024"/>
    <w:rsid w:val="00991456"/>
    <w:rsid w:val="0099270C"/>
    <w:rsid w:val="00995A6A"/>
    <w:rsid w:val="0099639D"/>
    <w:rsid w:val="009963B1"/>
    <w:rsid w:val="009A046F"/>
    <w:rsid w:val="009A074E"/>
    <w:rsid w:val="009A14EA"/>
    <w:rsid w:val="009A3C4B"/>
    <w:rsid w:val="009A66C7"/>
    <w:rsid w:val="009A6D7D"/>
    <w:rsid w:val="009A6E4D"/>
    <w:rsid w:val="009B346A"/>
    <w:rsid w:val="009B396A"/>
    <w:rsid w:val="009B4B5E"/>
    <w:rsid w:val="009B72A2"/>
    <w:rsid w:val="009C0C88"/>
    <w:rsid w:val="009C1FC5"/>
    <w:rsid w:val="009C2035"/>
    <w:rsid w:val="009C36F7"/>
    <w:rsid w:val="009C3A97"/>
    <w:rsid w:val="009C3B11"/>
    <w:rsid w:val="009C4999"/>
    <w:rsid w:val="009C6145"/>
    <w:rsid w:val="009D1ABC"/>
    <w:rsid w:val="009D437B"/>
    <w:rsid w:val="009D6E7E"/>
    <w:rsid w:val="009E0224"/>
    <w:rsid w:val="009E5AAD"/>
    <w:rsid w:val="009F0BDD"/>
    <w:rsid w:val="009F69F7"/>
    <w:rsid w:val="009F6B04"/>
    <w:rsid w:val="009F7C24"/>
    <w:rsid w:val="00A00EAF"/>
    <w:rsid w:val="00A013CF"/>
    <w:rsid w:val="00A01C99"/>
    <w:rsid w:val="00A01EA7"/>
    <w:rsid w:val="00A04059"/>
    <w:rsid w:val="00A07426"/>
    <w:rsid w:val="00A07FB3"/>
    <w:rsid w:val="00A11101"/>
    <w:rsid w:val="00A12A69"/>
    <w:rsid w:val="00A14AAB"/>
    <w:rsid w:val="00A16299"/>
    <w:rsid w:val="00A174D1"/>
    <w:rsid w:val="00A208C7"/>
    <w:rsid w:val="00A2244E"/>
    <w:rsid w:val="00A24F92"/>
    <w:rsid w:val="00A25148"/>
    <w:rsid w:val="00A317A8"/>
    <w:rsid w:val="00A33ED1"/>
    <w:rsid w:val="00A36BAF"/>
    <w:rsid w:val="00A404A3"/>
    <w:rsid w:val="00A40677"/>
    <w:rsid w:val="00A40E43"/>
    <w:rsid w:val="00A447AA"/>
    <w:rsid w:val="00A47B8E"/>
    <w:rsid w:val="00A512FF"/>
    <w:rsid w:val="00A53152"/>
    <w:rsid w:val="00A56D54"/>
    <w:rsid w:val="00A5749E"/>
    <w:rsid w:val="00A57869"/>
    <w:rsid w:val="00A6087A"/>
    <w:rsid w:val="00A60C12"/>
    <w:rsid w:val="00A61B73"/>
    <w:rsid w:val="00A63AA7"/>
    <w:rsid w:val="00A658A0"/>
    <w:rsid w:val="00A67CF6"/>
    <w:rsid w:val="00A704B5"/>
    <w:rsid w:val="00A7164E"/>
    <w:rsid w:val="00A720E6"/>
    <w:rsid w:val="00A77216"/>
    <w:rsid w:val="00A8530E"/>
    <w:rsid w:val="00A85F1E"/>
    <w:rsid w:val="00A86DF5"/>
    <w:rsid w:val="00A86E05"/>
    <w:rsid w:val="00A90379"/>
    <w:rsid w:val="00A913D6"/>
    <w:rsid w:val="00A91FF2"/>
    <w:rsid w:val="00A92867"/>
    <w:rsid w:val="00A94391"/>
    <w:rsid w:val="00A94E0D"/>
    <w:rsid w:val="00A96D7B"/>
    <w:rsid w:val="00A978E7"/>
    <w:rsid w:val="00AA11B4"/>
    <w:rsid w:val="00AA7AD6"/>
    <w:rsid w:val="00AB057D"/>
    <w:rsid w:val="00AB16F2"/>
    <w:rsid w:val="00AB1919"/>
    <w:rsid w:val="00AB226B"/>
    <w:rsid w:val="00AB536B"/>
    <w:rsid w:val="00AB6913"/>
    <w:rsid w:val="00AC2CF4"/>
    <w:rsid w:val="00AC5645"/>
    <w:rsid w:val="00AC7545"/>
    <w:rsid w:val="00AD0894"/>
    <w:rsid w:val="00AD10C3"/>
    <w:rsid w:val="00AD3569"/>
    <w:rsid w:val="00AD4B8A"/>
    <w:rsid w:val="00AD58FA"/>
    <w:rsid w:val="00AD79D0"/>
    <w:rsid w:val="00AE0996"/>
    <w:rsid w:val="00AE3FE9"/>
    <w:rsid w:val="00AE4715"/>
    <w:rsid w:val="00AE4F98"/>
    <w:rsid w:val="00AE7E94"/>
    <w:rsid w:val="00AF231F"/>
    <w:rsid w:val="00AF38BD"/>
    <w:rsid w:val="00AF3AF2"/>
    <w:rsid w:val="00AF47C4"/>
    <w:rsid w:val="00AF69D1"/>
    <w:rsid w:val="00B003BA"/>
    <w:rsid w:val="00B02C6F"/>
    <w:rsid w:val="00B04408"/>
    <w:rsid w:val="00B046A4"/>
    <w:rsid w:val="00B04AD2"/>
    <w:rsid w:val="00B05945"/>
    <w:rsid w:val="00B0650C"/>
    <w:rsid w:val="00B0790B"/>
    <w:rsid w:val="00B11BD8"/>
    <w:rsid w:val="00B14AD6"/>
    <w:rsid w:val="00B14B09"/>
    <w:rsid w:val="00B1589E"/>
    <w:rsid w:val="00B15987"/>
    <w:rsid w:val="00B17927"/>
    <w:rsid w:val="00B200C9"/>
    <w:rsid w:val="00B2228E"/>
    <w:rsid w:val="00B233E8"/>
    <w:rsid w:val="00B26C24"/>
    <w:rsid w:val="00B27106"/>
    <w:rsid w:val="00B305A1"/>
    <w:rsid w:val="00B31021"/>
    <w:rsid w:val="00B336DF"/>
    <w:rsid w:val="00B41622"/>
    <w:rsid w:val="00B419D5"/>
    <w:rsid w:val="00B41DD3"/>
    <w:rsid w:val="00B421ED"/>
    <w:rsid w:val="00B429F2"/>
    <w:rsid w:val="00B453E8"/>
    <w:rsid w:val="00B455AE"/>
    <w:rsid w:val="00B4660A"/>
    <w:rsid w:val="00B47A84"/>
    <w:rsid w:val="00B5561A"/>
    <w:rsid w:val="00B56D9E"/>
    <w:rsid w:val="00B5735F"/>
    <w:rsid w:val="00B57AD8"/>
    <w:rsid w:val="00B61432"/>
    <w:rsid w:val="00B63150"/>
    <w:rsid w:val="00B63739"/>
    <w:rsid w:val="00B644B5"/>
    <w:rsid w:val="00B65F1E"/>
    <w:rsid w:val="00B66C9F"/>
    <w:rsid w:val="00B671FF"/>
    <w:rsid w:val="00B7098E"/>
    <w:rsid w:val="00B716C5"/>
    <w:rsid w:val="00B71B28"/>
    <w:rsid w:val="00B73185"/>
    <w:rsid w:val="00B7409E"/>
    <w:rsid w:val="00B74EF1"/>
    <w:rsid w:val="00B74FCB"/>
    <w:rsid w:val="00B75CA1"/>
    <w:rsid w:val="00B76A5B"/>
    <w:rsid w:val="00B76C47"/>
    <w:rsid w:val="00B77BE5"/>
    <w:rsid w:val="00B80CE2"/>
    <w:rsid w:val="00B80D2D"/>
    <w:rsid w:val="00B81475"/>
    <w:rsid w:val="00B83919"/>
    <w:rsid w:val="00B84A33"/>
    <w:rsid w:val="00B90E11"/>
    <w:rsid w:val="00B93193"/>
    <w:rsid w:val="00B94556"/>
    <w:rsid w:val="00B9495C"/>
    <w:rsid w:val="00B97662"/>
    <w:rsid w:val="00BA15F7"/>
    <w:rsid w:val="00BA1BEB"/>
    <w:rsid w:val="00BA1E92"/>
    <w:rsid w:val="00BA1EDF"/>
    <w:rsid w:val="00BA29BA"/>
    <w:rsid w:val="00BA474D"/>
    <w:rsid w:val="00BB1D0A"/>
    <w:rsid w:val="00BB4F38"/>
    <w:rsid w:val="00BC1029"/>
    <w:rsid w:val="00BC300F"/>
    <w:rsid w:val="00BD0CD9"/>
    <w:rsid w:val="00BD3675"/>
    <w:rsid w:val="00BD420F"/>
    <w:rsid w:val="00BD4971"/>
    <w:rsid w:val="00BD51AC"/>
    <w:rsid w:val="00BD6785"/>
    <w:rsid w:val="00BE216C"/>
    <w:rsid w:val="00BE2E60"/>
    <w:rsid w:val="00BE3187"/>
    <w:rsid w:val="00BE7110"/>
    <w:rsid w:val="00BF1DFB"/>
    <w:rsid w:val="00BF4E63"/>
    <w:rsid w:val="00C021DA"/>
    <w:rsid w:val="00C02FC6"/>
    <w:rsid w:val="00C047CC"/>
    <w:rsid w:val="00C06497"/>
    <w:rsid w:val="00C06F04"/>
    <w:rsid w:val="00C11EE4"/>
    <w:rsid w:val="00C12B07"/>
    <w:rsid w:val="00C1461D"/>
    <w:rsid w:val="00C14D6F"/>
    <w:rsid w:val="00C202C9"/>
    <w:rsid w:val="00C20867"/>
    <w:rsid w:val="00C26508"/>
    <w:rsid w:val="00C31005"/>
    <w:rsid w:val="00C32D66"/>
    <w:rsid w:val="00C33DB2"/>
    <w:rsid w:val="00C3420D"/>
    <w:rsid w:val="00C37091"/>
    <w:rsid w:val="00C37966"/>
    <w:rsid w:val="00C430CB"/>
    <w:rsid w:val="00C47D87"/>
    <w:rsid w:val="00C53D78"/>
    <w:rsid w:val="00C56E59"/>
    <w:rsid w:val="00C57D2A"/>
    <w:rsid w:val="00C64493"/>
    <w:rsid w:val="00C66ED4"/>
    <w:rsid w:val="00C67FFC"/>
    <w:rsid w:val="00C70664"/>
    <w:rsid w:val="00C70EAD"/>
    <w:rsid w:val="00C70FC6"/>
    <w:rsid w:val="00C71485"/>
    <w:rsid w:val="00C71B9F"/>
    <w:rsid w:val="00C71C83"/>
    <w:rsid w:val="00C74DA4"/>
    <w:rsid w:val="00C7708E"/>
    <w:rsid w:val="00C8079C"/>
    <w:rsid w:val="00C81AFD"/>
    <w:rsid w:val="00C827EF"/>
    <w:rsid w:val="00C82FFD"/>
    <w:rsid w:val="00C84480"/>
    <w:rsid w:val="00C84E84"/>
    <w:rsid w:val="00C85D55"/>
    <w:rsid w:val="00C862E9"/>
    <w:rsid w:val="00C907F2"/>
    <w:rsid w:val="00C90AAC"/>
    <w:rsid w:val="00C93FD2"/>
    <w:rsid w:val="00C95208"/>
    <w:rsid w:val="00C971DA"/>
    <w:rsid w:val="00CA00EC"/>
    <w:rsid w:val="00CA32CB"/>
    <w:rsid w:val="00CA3CFB"/>
    <w:rsid w:val="00CA7E88"/>
    <w:rsid w:val="00CB0B8D"/>
    <w:rsid w:val="00CB2C0D"/>
    <w:rsid w:val="00CB3EE9"/>
    <w:rsid w:val="00CB52C8"/>
    <w:rsid w:val="00CB5680"/>
    <w:rsid w:val="00CB7D00"/>
    <w:rsid w:val="00CC0653"/>
    <w:rsid w:val="00CC311D"/>
    <w:rsid w:val="00CC5358"/>
    <w:rsid w:val="00CC7248"/>
    <w:rsid w:val="00CD1DD1"/>
    <w:rsid w:val="00CD2A23"/>
    <w:rsid w:val="00CD2A4A"/>
    <w:rsid w:val="00CD634A"/>
    <w:rsid w:val="00CD79B6"/>
    <w:rsid w:val="00CE3E8B"/>
    <w:rsid w:val="00CE7B00"/>
    <w:rsid w:val="00CE7F9E"/>
    <w:rsid w:val="00CF075A"/>
    <w:rsid w:val="00CF3812"/>
    <w:rsid w:val="00CF4679"/>
    <w:rsid w:val="00CF5209"/>
    <w:rsid w:val="00CF6A16"/>
    <w:rsid w:val="00D000A2"/>
    <w:rsid w:val="00D015B5"/>
    <w:rsid w:val="00D03C94"/>
    <w:rsid w:val="00D045B5"/>
    <w:rsid w:val="00D04E9F"/>
    <w:rsid w:val="00D05C2B"/>
    <w:rsid w:val="00D05E4E"/>
    <w:rsid w:val="00D11539"/>
    <w:rsid w:val="00D12226"/>
    <w:rsid w:val="00D12D77"/>
    <w:rsid w:val="00D1336E"/>
    <w:rsid w:val="00D1479A"/>
    <w:rsid w:val="00D14A49"/>
    <w:rsid w:val="00D14ACC"/>
    <w:rsid w:val="00D176C2"/>
    <w:rsid w:val="00D2074A"/>
    <w:rsid w:val="00D212FF"/>
    <w:rsid w:val="00D21362"/>
    <w:rsid w:val="00D219EB"/>
    <w:rsid w:val="00D24063"/>
    <w:rsid w:val="00D2505D"/>
    <w:rsid w:val="00D25419"/>
    <w:rsid w:val="00D25AE5"/>
    <w:rsid w:val="00D26960"/>
    <w:rsid w:val="00D274B8"/>
    <w:rsid w:val="00D27AE4"/>
    <w:rsid w:val="00D32BAC"/>
    <w:rsid w:val="00D3422F"/>
    <w:rsid w:val="00D34DA2"/>
    <w:rsid w:val="00D35DDD"/>
    <w:rsid w:val="00D36B1A"/>
    <w:rsid w:val="00D4034B"/>
    <w:rsid w:val="00D40E53"/>
    <w:rsid w:val="00D414FF"/>
    <w:rsid w:val="00D431F8"/>
    <w:rsid w:val="00D43389"/>
    <w:rsid w:val="00D453C4"/>
    <w:rsid w:val="00D45BD2"/>
    <w:rsid w:val="00D47FCB"/>
    <w:rsid w:val="00D51680"/>
    <w:rsid w:val="00D54510"/>
    <w:rsid w:val="00D54E50"/>
    <w:rsid w:val="00D55A62"/>
    <w:rsid w:val="00D57CF4"/>
    <w:rsid w:val="00D60D5C"/>
    <w:rsid w:val="00D612F5"/>
    <w:rsid w:val="00D61937"/>
    <w:rsid w:val="00D62DD2"/>
    <w:rsid w:val="00D63591"/>
    <w:rsid w:val="00D63E45"/>
    <w:rsid w:val="00D64D44"/>
    <w:rsid w:val="00D6637D"/>
    <w:rsid w:val="00D67FE4"/>
    <w:rsid w:val="00D70DA1"/>
    <w:rsid w:val="00D7142C"/>
    <w:rsid w:val="00D71C48"/>
    <w:rsid w:val="00D72662"/>
    <w:rsid w:val="00D74826"/>
    <w:rsid w:val="00D77605"/>
    <w:rsid w:val="00D80B7F"/>
    <w:rsid w:val="00D80BF9"/>
    <w:rsid w:val="00D814FF"/>
    <w:rsid w:val="00D81AFA"/>
    <w:rsid w:val="00D82819"/>
    <w:rsid w:val="00D86D9B"/>
    <w:rsid w:val="00D87568"/>
    <w:rsid w:val="00D910A4"/>
    <w:rsid w:val="00D950F7"/>
    <w:rsid w:val="00D960D8"/>
    <w:rsid w:val="00D97235"/>
    <w:rsid w:val="00D9754B"/>
    <w:rsid w:val="00DA05EC"/>
    <w:rsid w:val="00DA0EE9"/>
    <w:rsid w:val="00DA27FC"/>
    <w:rsid w:val="00DB5D26"/>
    <w:rsid w:val="00DB6882"/>
    <w:rsid w:val="00DB6951"/>
    <w:rsid w:val="00DB6CB9"/>
    <w:rsid w:val="00DB7BC0"/>
    <w:rsid w:val="00DC152E"/>
    <w:rsid w:val="00DC232E"/>
    <w:rsid w:val="00DC29C2"/>
    <w:rsid w:val="00DC5B75"/>
    <w:rsid w:val="00DC6040"/>
    <w:rsid w:val="00DC62E3"/>
    <w:rsid w:val="00DC7056"/>
    <w:rsid w:val="00DD10C0"/>
    <w:rsid w:val="00DD527A"/>
    <w:rsid w:val="00DD55C3"/>
    <w:rsid w:val="00DD78FB"/>
    <w:rsid w:val="00DD7A27"/>
    <w:rsid w:val="00DE4838"/>
    <w:rsid w:val="00DE555E"/>
    <w:rsid w:val="00DE64AA"/>
    <w:rsid w:val="00DF01B4"/>
    <w:rsid w:val="00DF12D9"/>
    <w:rsid w:val="00DF2CB3"/>
    <w:rsid w:val="00DF48EA"/>
    <w:rsid w:val="00E007EF"/>
    <w:rsid w:val="00E03FE8"/>
    <w:rsid w:val="00E049AC"/>
    <w:rsid w:val="00E0648C"/>
    <w:rsid w:val="00E10779"/>
    <w:rsid w:val="00E140DD"/>
    <w:rsid w:val="00E1451A"/>
    <w:rsid w:val="00E15776"/>
    <w:rsid w:val="00E1617E"/>
    <w:rsid w:val="00E17B37"/>
    <w:rsid w:val="00E244C7"/>
    <w:rsid w:val="00E25ACA"/>
    <w:rsid w:val="00E260D4"/>
    <w:rsid w:val="00E2714C"/>
    <w:rsid w:val="00E27A94"/>
    <w:rsid w:val="00E31944"/>
    <w:rsid w:val="00E329E8"/>
    <w:rsid w:val="00E33DB7"/>
    <w:rsid w:val="00E34F17"/>
    <w:rsid w:val="00E37046"/>
    <w:rsid w:val="00E42FE5"/>
    <w:rsid w:val="00E46D70"/>
    <w:rsid w:val="00E47F90"/>
    <w:rsid w:val="00E521AB"/>
    <w:rsid w:val="00E5230D"/>
    <w:rsid w:val="00E532F7"/>
    <w:rsid w:val="00E53BE8"/>
    <w:rsid w:val="00E55A46"/>
    <w:rsid w:val="00E57495"/>
    <w:rsid w:val="00E6399E"/>
    <w:rsid w:val="00E676AC"/>
    <w:rsid w:val="00E70406"/>
    <w:rsid w:val="00E70524"/>
    <w:rsid w:val="00E70C8D"/>
    <w:rsid w:val="00E71EAF"/>
    <w:rsid w:val="00E720D8"/>
    <w:rsid w:val="00E738B0"/>
    <w:rsid w:val="00E74B9E"/>
    <w:rsid w:val="00E7536C"/>
    <w:rsid w:val="00E76A83"/>
    <w:rsid w:val="00E76C58"/>
    <w:rsid w:val="00E83812"/>
    <w:rsid w:val="00E842A6"/>
    <w:rsid w:val="00E84FAB"/>
    <w:rsid w:val="00E870DF"/>
    <w:rsid w:val="00E9025A"/>
    <w:rsid w:val="00E93F8E"/>
    <w:rsid w:val="00E94C5D"/>
    <w:rsid w:val="00E94F70"/>
    <w:rsid w:val="00E959A8"/>
    <w:rsid w:val="00E97021"/>
    <w:rsid w:val="00EA0189"/>
    <w:rsid w:val="00EA3936"/>
    <w:rsid w:val="00EA3F6D"/>
    <w:rsid w:val="00EA3FE9"/>
    <w:rsid w:val="00EA5299"/>
    <w:rsid w:val="00EA60D1"/>
    <w:rsid w:val="00EA7171"/>
    <w:rsid w:val="00EA7F47"/>
    <w:rsid w:val="00EB5029"/>
    <w:rsid w:val="00EB71BA"/>
    <w:rsid w:val="00EC2414"/>
    <w:rsid w:val="00EC337E"/>
    <w:rsid w:val="00EC4DE5"/>
    <w:rsid w:val="00EC4E4D"/>
    <w:rsid w:val="00EC4E9F"/>
    <w:rsid w:val="00EC56D8"/>
    <w:rsid w:val="00EC5877"/>
    <w:rsid w:val="00EC5D94"/>
    <w:rsid w:val="00EC6331"/>
    <w:rsid w:val="00EC650B"/>
    <w:rsid w:val="00ED0E17"/>
    <w:rsid w:val="00ED47D7"/>
    <w:rsid w:val="00ED6BA2"/>
    <w:rsid w:val="00ED7C2E"/>
    <w:rsid w:val="00ED7ECF"/>
    <w:rsid w:val="00EE1287"/>
    <w:rsid w:val="00EE444D"/>
    <w:rsid w:val="00EE7754"/>
    <w:rsid w:val="00EF3C01"/>
    <w:rsid w:val="00EF3DE0"/>
    <w:rsid w:val="00EF51E0"/>
    <w:rsid w:val="00EF5C73"/>
    <w:rsid w:val="00EF72AA"/>
    <w:rsid w:val="00F02CF5"/>
    <w:rsid w:val="00F03B37"/>
    <w:rsid w:val="00F0414C"/>
    <w:rsid w:val="00F049BF"/>
    <w:rsid w:val="00F04AB0"/>
    <w:rsid w:val="00F10F89"/>
    <w:rsid w:val="00F12849"/>
    <w:rsid w:val="00F15F34"/>
    <w:rsid w:val="00F17E50"/>
    <w:rsid w:val="00F227AF"/>
    <w:rsid w:val="00F30A78"/>
    <w:rsid w:val="00F30E31"/>
    <w:rsid w:val="00F31292"/>
    <w:rsid w:val="00F31378"/>
    <w:rsid w:val="00F36080"/>
    <w:rsid w:val="00F365EF"/>
    <w:rsid w:val="00F40868"/>
    <w:rsid w:val="00F452AC"/>
    <w:rsid w:val="00F47191"/>
    <w:rsid w:val="00F52A34"/>
    <w:rsid w:val="00F537D7"/>
    <w:rsid w:val="00F5550B"/>
    <w:rsid w:val="00F56BF4"/>
    <w:rsid w:val="00F60926"/>
    <w:rsid w:val="00F618B7"/>
    <w:rsid w:val="00F62CE7"/>
    <w:rsid w:val="00F64546"/>
    <w:rsid w:val="00F66F80"/>
    <w:rsid w:val="00F67493"/>
    <w:rsid w:val="00F67A82"/>
    <w:rsid w:val="00F67D71"/>
    <w:rsid w:val="00F70D71"/>
    <w:rsid w:val="00F710CA"/>
    <w:rsid w:val="00F71A60"/>
    <w:rsid w:val="00F71CD9"/>
    <w:rsid w:val="00F720D3"/>
    <w:rsid w:val="00F75F4C"/>
    <w:rsid w:val="00F764D6"/>
    <w:rsid w:val="00F773DF"/>
    <w:rsid w:val="00F82AF9"/>
    <w:rsid w:val="00F84FD0"/>
    <w:rsid w:val="00F85256"/>
    <w:rsid w:val="00F90722"/>
    <w:rsid w:val="00F93E88"/>
    <w:rsid w:val="00F94C87"/>
    <w:rsid w:val="00F94FFA"/>
    <w:rsid w:val="00F957CB"/>
    <w:rsid w:val="00F958B9"/>
    <w:rsid w:val="00F95F6B"/>
    <w:rsid w:val="00F96820"/>
    <w:rsid w:val="00FA01C0"/>
    <w:rsid w:val="00FA11AB"/>
    <w:rsid w:val="00FA3C94"/>
    <w:rsid w:val="00FA5AB8"/>
    <w:rsid w:val="00FA6019"/>
    <w:rsid w:val="00FA68A7"/>
    <w:rsid w:val="00FA69B5"/>
    <w:rsid w:val="00FA6F6A"/>
    <w:rsid w:val="00FB100B"/>
    <w:rsid w:val="00FB3C85"/>
    <w:rsid w:val="00FB7064"/>
    <w:rsid w:val="00FC21AD"/>
    <w:rsid w:val="00FC240A"/>
    <w:rsid w:val="00FC3028"/>
    <w:rsid w:val="00FC42A9"/>
    <w:rsid w:val="00FC45AB"/>
    <w:rsid w:val="00FC4D7E"/>
    <w:rsid w:val="00FC4D80"/>
    <w:rsid w:val="00FC78AC"/>
    <w:rsid w:val="00FD0095"/>
    <w:rsid w:val="00FD0C35"/>
    <w:rsid w:val="00FD15E1"/>
    <w:rsid w:val="00FD2CAF"/>
    <w:rsid w:val="00FD435E"/>
    <w:rsid w:val="00FD604D"/>
    <w:rsid w:val="00FE03E9"/>
    <w:rsid w:val="00FE1156"/>
    <w:rsid w:val="00FE129B"/>
    <w:rsid w:val="00FE2ECC"/>
    <w:rsid w:val="00FE2F5C"/>
    <w:rsid w:val="00FE4FD3"/>
    <w:rsid w:val="00FE7271"/>
    <w:rsid w:val="00FF0747"/>
    <w:rsid w:val="00FF51CE"/>
    <w:rsid w:val="00FF73FF"/>
    <w:rsid w:val="0E3B7409"/>
    <w:rsid w:val="12271400"/>
    <w:rsid w:val="135C0B8F"/>
    <w:rsid w:val="189521FD"/>
    <w:rsid w:val="1DF40C70"/>
    <w:rsid w:val="23DB7460"/>
    <w:rsid w:val="274B159D"/>
    <w:rsid w:val="2A522B7B"/>
    <w:rsid w:val="2BDA267D"/>
    <w:rsid w:val="334E1F20"/>
    <w:rsid w:val="3446128F"/>
    <w:rsid w:val="399B0999"/>
    <w:rsid w:val="3BEB09D1"/>
    <w:rsid w:val="41F330D8"/>
    <w:rsid w:val="426556F9"/>
    <w:rsid w:val="46642DF0"/>
    <w:rsid w:val="4ACC3E2B"/>
    <w:rsid w:val="4AEB77BC"/>
    <w:rsid w:val="4C4F173A"/>
    <w:rsid w:val="52AB61A6"/>
    <w:rsid w:val="621242D1"/>
    <w:rsid w:val="71880A5E"/>
    <w:rsid w:val="72182D26"/>
    <w:rsid w:val="73643DE1"/>
    <w:rsid w:val="798153F1"/>
    <w:rsid w:val="7A0609D6"/>
    <w:rsid w:val="7E0B5A63"/>
    <w:rsid w:val="7EAA16EE"/>
  </w:rsids>
  <w:docVars>
    <w:docVar w:name="commondata" w:val="eyJoZGlkIjoiNjQyOTViMjg0ZmU1MTMwYzhmN2QzYzUwMGY0ZmVhOW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semiHidden="0" w:uiPriority="0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semiHidden="0" w:qFormat="1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 w:semiHidden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0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link w:val="1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Heading2">
    <w:name w:val="heading 2"/>
    <w:basedOn w:val="Normal"/>
    <w:link w:val="2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"/>
    <w:unhideWhenUsed/>
    <w:qFormat/>
    <w:pPr>
      <w:jc w:val="left"/>
    </w:pPr>
  </w:style>
  <w:style w:type="paragraph" w:styleId="BodyText">
    <w:name w:val="Body Text"/>
    <w:basedOn w:val="Normal"/>
    <w:link w:val="a0"/>
    <w:qFormat/>
    <w:pPr>
      <w:widowControl/>
      <w:shd w:val="clear" w:color="auto" w:fill="FFFFFF"/>
      <w:spacing w:line="312" w:lineRule="exact"/>
      <w:ind w:hanging="40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paragraph" w:styleId="PlainText">
    <w:name w:val="Plain Text"/>
    <w:basedOn w:val="Normal"/>
    <w:link w:val="a1"/>
    <w:qFormat/>
    <w:rPr>
      <w:rFonts w:ascii="宋体" w:hAnsi="Courier New"/>
      <w:kern w:val="0"/>
      <w:sz w:val="20"/>
      <w:szCs w:val="21"/>
    </w:rPr>
  </w:style>
  <w:style w:type="paragraph" w:styleId="BalloonText">
    <w:name w:val="Balloon Text"/>
    <w:basedOn w:val="Normal"/>
    <w:link w:val="a2"/>
    <w:uiPriority w:val="99"/>
    <w:unhideWhenUsed/>
    <w:qFormat/>
    <w:rPr>
      <w:kern w:val="0"/>
      <w:sz w:val="18"/>
      <w:szCs w:val="18"/>
    </w:rPr>
  </w:style>
  <w:style w:type="paragraph" w:styleId="Footer">
    <w:name w:val="footer"/>
    <w:basedOn w:val="Normal"/>
    <w:link w:val="a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Header">
    <w:name w:val="header"/>
    <w:basedOn w:val="Normal"/>
    <w:link w:val="a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NormalWeb">
    <w:name w:val="Normal (Web)"/>
    <w:basedOn w:val="Normal"/>
    <w:link w:val="a5"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a6"/>
    <w:uiPriority w:val="99"/>
    <w:unhideWhenUsed/>
    <w:qFormat/>
    <w:rPr>
      <w:b/>
      <w:bCs/>
      <w:kern w:val="0"/>
      <w:sz w:val="20"/>
      <w:szCs w:val="20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Pr>
      <w:color w:val="CC0000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uiPriority w:val="99"/>
    <w:unhideWhenUsed/>
    <w:qFormat/>
    <w:rPr>
      <w:sz w:val="21"/>
      <w:szCs w:val="21"/>
    </w:rPr>
  </w:style>
  <w:style w:type="character" w:customStyle="1" w:styleId="1">
    <w:name w:val="标题 1 字符"/>
    <w:link w:val="Heading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2">
    <w:name w:val="标题 2 字符"/>
    <w:link w:val="Heading2"/>
    <w:uiPriority w:val="9"/>
    <w:qFormat/>
    <w:rPr>
      <w:rFonts w:ascii="宋体" w:hAnsi="宋体" w:cs="宋体"/>
      <w:b/>
      <w:bCs/>
      <w:sz w:val="36"/>
      <w:szCs w:val="36"/>
    </w:rPr>
  </w:style>
  <w:style w:type="character" w:customStyle="1" w:styleId="a">
    <w:name w:val="批注文字 字符"/>
    <w:link w:val="CommentText"/>
    <w:uiPriority w:val="99"/>
    <w:qFormat/>
  </w:style>
  <w:style w:type="character" w:customStyle="1" w:styleId="a0">
    <w:name w:val="正文文本 字符"/>
    <w:link w:val="BodyText"/>
    <w:qFormat/>
    <w:rPr>
      <w:rFonts w:ascii="宋体" w:hAnsi="宋体"/>
      <w:sz w:val="19"/>
      <w:szCs w:val="19"/>
      <w:shd w:val="clear" w:color="auto" w:fill="FFFFFF"/>
    </w:rPr>
  </w:style>
  <w:style w:type="character" w:customStyle="1" w:styleId="a1">
    <w:name w:val="纯文本 字符"/>
    <w:link w:val="PlainText"/>
    <w:qFormat/>
    <w:rPr>
      <w:rFonts w:ascii="宋体" w:eastAsia="宋体" w:hAnsi="Courier New" w:cs="Courier New"/>
      <w:szCs w:val="21"/>
    </w:rPr>
  </w:style>
  <w:style w:type="character" w:customStyle="1" w:styleId="a2">
    <w:name w:val="批注框文本 字符"/>
    <w:link w:val="BalloonText"/>
    <w:uiPriority w:val="99"/>
    <w:semiHidden/>
    <w:qFormat/>
    <w:rPr>
      <w:sz w:val="18"/>
      <w:szCs w:val="18"/>
    </w:rPr>
  </w:style>
  <w:style w:type="character" w:customStyle="1" w:styleId="a3">
    <w:name w:val="页脚 字符"/>
    <w:link w:val="Footer"/>
    <w:uiPriority w:val="99"/>
    <w:qFormat/>
    <w:rPr>
      <w:sz w:val="18"/>
      <w:szCs w:val="18"/>
    </w:rPr>
  </w:style>
  <w:style w:type="character" w:customStyle="1" w:styleId="a4">
    <w:name w:val="页眉 字符"/>
    <w:link w:val="Header"/>
    <w:uiPriority w:val="99"/>
    <w:qFormat/>
    <w:rPr>
      <w:sz w:val="18"/>
      <w:szCs w:val="18"/>
    </w:rPr>
  </w:style>
  <w:style w:type="character" w:customStyle="1" w:styleId="a5">
    <w:name w:val="普通(网站) 字符"/>
    <w:link w:val="NormalWeb"/>
    <w:qFormat/>
    <w:rPr>
      <w:rFonts w:ascii="宋体" w:hAnsi="宋体" w:cs="宋体"/>
      <w:sz w:val="24"/>
      <w:szCs w:val="24"/>
    </w:rPr>
  </w:style>
  <w:style w:type="character" w:customStyle="1" w:styleId="a6">
    <w:name w:val="批注主题 字符"/>
    <w:link w:val="CommentSubject"/>
    <w:uiPriority w:val="99"/>
    <w:semiHidden/>
    <w:qFormat/>
    <w:rPr>
      <w:b/>
      <w:bCs/>
    </w:rPr>
  </w:style>
  <w:style w:type="paragraph" w:customStyle="1" w:styleId="0">
    <w:name w:val="正文_0"/>
    <w:link w:val="0Char"/>
    <w:qFormat/>
    <w:pPr>
      <w:widowControl w:val="0"/>
      <w:jc w:val="both"/>
    </w:pPr>
    <w:rPr>
      <w:rFonts w:ascii="Calibri" w:eastAsia="宋体" w:hAnsi="Calibri" w:cs="Times New Roman"/>
      <w:szCs w:val="24"/>
      <w:lang w:val="en-US" w:eastAsia="zh-CN" w:bidi="ar-SA"/>
    </w:rPr>
  </w:style>
  <w:style w:type="character" w:customStyle="1" w:styleId="0Char">
    <w:name w:val="正文_0 Char"/>
    <w:link w:val="0"/>
    <w:qFormat/>
    <w:rPr>
      <w:szCs w:val="24"/>
      <w:lang w:bidi="ar-S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apple-converted-space">
    <w:name w:val="apple-converted-space"/>
    <w:qFormat/>
  </w:style>
  <w:style w:type="paragraph" w:customStyle="1" w:styleId="00">
    <w:name w:val="普通(网站)_0"/>
    <w:basedOn w:val="0"/>
    <w:link w:val="Web1Char1"/>
    <w:qFormat/>
    <w:pPr>
      <w:widowControl/>
      <w:spacing w:before="100" w:beforeAutospacing="1" w:after="100" w:afterAutospacing="1"/>
      <w:jc w:val="left"/>
    </w:pPr>
    <w:rPr>
      <w:rFonts w:ascii="宋体" w:hAnsi="宋体"/>
      <w:sz w:val="24"/>
    </w:rPr>
  </w:style>
  <w:style w:type="character" w:customStyle="1" w:styleId="Web1Char1">
    <w:name w:val="普通 (Web)1 Char1"/>
    <w:link w:val="00"/>
    <w:qFormat/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link w:val="a7"/>
    <w:qFormat/>
    <w:pPr>
      <w:ind w:firstLine="420" w:firstLineChars="200"/>
    </w:pPr>
    <w:rPr>
      <w:kern w:val="0"/>
      <w:sz w:val="20"/>
      <w:szCs w:val="20"/>
    </w:rPr>
  </w:style>
  <w:style w:type="character" w:customStyle="1" w:styleId="a7">
    <w:name w:val="列出段落 字符"/>
    <w:link w:val="ListParagraph"/>
    <w:qFormat/>
    <w:rPr>
      <w:rFonts w:ascii="Calibri" w:eastAsia="宋体" w:hAnsi="Calibri" w:cs="Times New Roman"/>
    </w:rPr>
  </w:style>
  <w:style w:type="character" w:customStyle="1" w:styleId="Char2">
    <w:name w:val="纯文本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01">
    <w:name w:val="纯文本_0"/>
    <w:basedOn w:val="Normal"/>
    <w:link w:val="Char2Char"/>
    <w:qFormat/>
    <w:rPr>
      <w:rFonts w:ascii="宋体" w:hAnsi="Courier New"/>
      <w:kern w:val="0"/>
      <w:sz w:val="20"/>
      <w:szCs w:val="21"/>
    </w:rPr>
  </w:style>
  <w:style w:type="character" w:customStyle="1" w:styleId="Char2Char">
    <w:name w:val="纯文本 Char2 Char"/>
    <w:link w:val="01"/>
    <w:qFormat/>
    <w:rPr>
      <w:rFonts w:ascii="宋体" w:eastAsia="宋体" w:hAnsi="Courier New" w:cs="Courier New"/>
      <w:kern w:val="0"/>
      <w:sz w:val="20"/>
      <w:szCs w:val="21"/>
    </w:rPr>
  </w:style>
  <w:style w:type="paragraph" w:customStyle="1" w:styleId="NewNewNewNewNewNewNewNewNew">
    <w:name w:val="正文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NewNewNewNewNewNewNewNewNewNewNewNewNewNewNewNewNewNewNewNewNewNewNewNewNewNewNew">
    <w:name w:val="正文 New New New New New New New New New New New New New New New New New New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NewNewNewNewNewNewNewNewNewNewNewNewNewNewNew">
    <w:name w:val="正文 New New New New New New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lang w:val="en-US" w:eastAsia="zh-CN" w:bidi="ar-SA"/>
    </w:rPr>
  </w:style>
  <w:style w:type="paragraph" w:customStyle="1" w:styleId="000">
    <w:name w:val="正文_0_0"/>
    <w:qFormat/>
    <w:pPr>
      <w:widowControl w:val="0"/>
      <w:jc w:val="both"/>
    </w:pPr>
    <w:rPr>
      <w:rFonts w:ascii="Calibri" w:eastAsia="宋体" w:hAnsi="Calibri" w:cs="Times New Roman"/>
      <w:kern w:val="2"/>
      <w:sz w:val="21"/>
      <w:lang w:val="en-US" w:eastAsia="zh-CN" w:bidi="ar-SA"/>
    </w:rPr>
  </w:style>
  <w:style w:type="paragraph" w:customStyle="1" w:styleId="MTDisplayEquation">
    <w:name w:val="MTDisplayEquation"/>
    <w:basedOn w:val="Normal"/>
    <w:next w:val="Normal"/>
    <w:link w:val="MTDisplayEquationChar"/>
    <w:qFormat/>
    <w:pPr>
      <w:tabs>
        <w:tab w:val="center" w:pos="5040"/>
        <w:tab w:val="right" w:pos="9640"/>
      </w:tabs>
      <w:spacing w:line="288" w:lineRule="auto"/>
      <w:ind w:left="420" w:hanging="420" w:hangingChars="200"/>
      <w:jc w:val="left"/>
    </w:pPr>
    <w:rPr>
      <w:rFonts w:ascii="Times New Roman" w:hAnsi="Times New Roman"/>
      <w:szCs w:val="21"/>
    </w:rPr>
  </w:style>
  <w:style w:type="character" w:customStyle="1" w:styleId="MTDisplayEquationChar">
    <w:name w:val="MTDisplayEquation Char"/>
    <w:link w:val="MTDisplayEquation"/>
    <w:qFormat/>
    <w:rPr>
      <w:rFonts w:ascii="Times New Roman" w:hAnsi="Times New Roman"/>
      <w:kern w:val="2"/>
      <w:sz w:val="21"/>
      <w:szCs w:val="21"/>
    </w:rPr>
  </w:style>
  <w:style w:type="paragraph" w:customStyle="1" w:styleId="DefaultParagraph">
    <w:name w:val="DefaultParagraph"/>
    <w:link w:val="DefaultParagraph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">
    <w:name w:val="DefaultParagraph Char"/>
    <w:link w:val="DefaultParagraph"/>
    <w:qFormat/>
    <w:locked/>
    <w:rPr>
      <w:kern w:val="2"/>
      <w:sz w:val="21"/>
      <w:szCs w:val="22"/>
      <w:lang w:bidi="ar-SA"/>
    </w:rPr>
  </w:style>
  <w:style w:type="paragraph" w:customStyle="1" w:styleId="10">
    <w:name w:val="正文1"/>
    <w:qFormat/>
    <w:pPr>
      <w:jc w:val="both"/>
    </w:pPr>
    <w:rPr>
      <w:rFonts w:ascii="Times New Roman" w:eastAsia="宋体" w:hAnsi="Times New Roman" w:cs="Times New Roman"/>
      <w:kern w:val="2"/>
      <w:sz w:val="21"/>
      <w:szCs w:val="21"/>
      <w:lang w:val="en-US" w:eastAsia="zh-CN" w:bidi="ar-SA"/>
    </w:rPr>
  </w:style>
  <w:style w:type="character" w:customStyle="1" w:styleId="Char1">
    <w:name w:val="正文文本 Char1"/>
    <w:uiPriority w:val="99"/>
    <w:semiHidden/>
    <w:qFormat/>
    <w:rPr>
      <w:kern w:val="2"/>
      <w:sz w:val="21"/>
      <w:szCs w:val="22"/>
    </w:rPr>
  </w:style>
  <w:style w:type="paragraph" w:styleId="NoSpacing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Char10">
    <w:name w:val="批注文字 Char1"/>
    <w:semiHidden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DefaultParagraphCharChar">
    <w:name w:val="DefaultParagraph Char Char"/>
    <w:qFormat/>
    <w:rPr>
      <w:rFonts w:ascii="Times New Roman"/>
      <w:kern w:val="2"/>
      <w:sz w:val="21"/>
      <w:szCs w:val="22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oleObject" Target="embeddings/oleObject54.bin" /><Relationship Id="rId1000" Type="http://schemas.openxmlformats.org/officeDocument/2006/relationships/oleObject" Target="embeddings/oleObject598.bin" /><Relationship Id="rId1001" Type="http://schemas.openxmlformats.org/officeDocument/2006/relationships/image" Target="media/image400.wmf" /><Relationship Id="rId1002" Type="http://schemas.openxmlformats.org/officeDocument/2006/relationships/oleObject" Target="embeddings/oleObject599.bin" /><Relationship Id="rId1003" Type="http://schemas.openxmlformats.org/officeDocument/2006/relationships/oleObject" Target="embeddings/oleObject600.bin" /><Relationship Id="rId1004" Type="http://schemas.openxmlformats.org/officeDocument/2006/relationships/oleObject" Target="embeddings/oleObject601.bin" /><Relationship Id="rId1005" Type="http://schemas.openxmlformats.org/officeDocument/2006/relationships/oleObject" Target="embeddings/oleObject602.bin" /><Relationship Id="rId1006" Type="http://schemas.openxmlformats.org/officeDocument/2006/relationships/oleObject" Target="embeddings/oleObject603.bin" /><Relationship Id="rId1007" Type="http://schemas.openxmlformats.org/officeDocument/2006/relationships/image" Target="media/image401.wmf" /><Relationship Id="rId1008" Type="http://schemas.openxmlformats.org/officeDocument/2006/relationships/oleObject" Target="embeddings/oleObject604.bin" /><Relationship Id="rId1009" Type="http://schemas.openxmlformats.org/officeDocument/2006/relationships/oleObject" Target="embeddings/oleObject605.bin" /><Relationship Id="rId101" Type="http://schemas.openxmlformats.org/officeDocument/2006/relationships/oleObject" Target="embeddings/oleObject55.bin" /><Relationship Id="rId1010" Type="http://schemas.openxmlformats.org/officeDocument/2006/relationships/oleObject" Target="embeddings/oleObject606.bin" /><Relationship Id="rId1011" Type="http://schemas.openxmlformats.org/officeDocument/2006/relationships/oleObject" Target="embeddings/oleObject607.bin" /><Relationship Id="rId1012" Type="http://schemas.openxmlformats.org/officeDocument/2006/relationships/oleObject" Target="embeddings/oleObject608.bin" /><Relationship Id="rId1013" Type="http://schemas.openxmlformats.org/officeDocument/2006/relationships/oleObject" Target="embeddings/oleObject609.bin" /><Relationship Id="rId1014" Type="http://schemas.openxmlformats.org/officeDocument/2006/relationships/image" Target="media/image402.wmf" /><Relationship Id="rId1015" Type="http://schemas.openxmlformats.org/officeDocument/2006/relationships/oleObject" Target="embeddings/oleObject610.bin" /><Relationship Id="rId1016" Type="http://schemas.openxmlformats.org/officeDocument/2006/relationships/image" Target="media/image403.wmf" /><Relationship Id="rId1017" Type="http://schemas.openxmlformats.org/officeDocument/2006/relationships/oleObject" Target="embeddings/oleObject611.bin" /><Relationship Id="rId1018" Type="http://schemas.openxmlformats.org/officeDocument/2006/relationships/image" Target="media/image404.wmf" /><Relationship Id="rId1019" Type="http://schemas.openxmlformats.org/officeDocument/2006/relationships/oleObject" Target="embeddings/oleObject612.bin" /><Relationship Id="rId102" Type="http://schemas.openxmlformats.org/officeDocument/2006/relationships/oleObject" Target="embeddings/oleObject56.bin" /><Relationship Id="rId1020" Type="http://schemas.openxmlformats.org/officeDocument/2006/relationships/image" Target="media/image405.wmf" /><Relationship Id="rId1021" Type="http://schemas.openxmlformats.org/officeDocument/2006/relationships/oleObject" Target="embeddings/oleObject613.bin" /><Relationship Id="rId1022" Type="http://schemas.openxmlformats.org/officeDocument/2006/relationships/image" Target="media/image406.wmf" /><Relationship Id="rId1023" Type="http://schemas.openxmlformats.org/officeDocument/2006/relationships/oleObject" Target="embeddings/oleObject614.bin" /><Relationship Id="rId1024" Type="http://schemas.openxmlformats.org/officeDocument/2006/relationships/oleObject" Target="embeddings/oleObject615.bin" /><Relationship Id="rId1025" Type="http://schemas.openxmlformats.org/officeDocument/2006/relationships/image" Target="media/image407.wmf" /><Relationship Id="rId1026" Type="http://schemas.openxmlformats.org/officeDocument/2006/relationships/oleObject" Target="embeddings/oleObject616.bin" /><Relationship Id="rId1027" Type="http://schemas.openxmlformats.org/officeDocument/2006/relationships/image" Target="media/image408.wmf" /><Relationship Id="rId1028" Type="http://schemas.openxmlformats.org/officeDocument/2006/relationships/oleObject" Target="embeddings/oleObject617.bin" /><Relationship Id="rId1029" Type="http://schemas.openxmlformats.org/officeDocument/2006/relationships/image" Target="media/image409.png" /><Relationship Id="rId103" Type="http://schemas.openxmlformats.org/officeDocument/2006/relationships/image" Target="media/image44.wmf" /><Relationship Id="rId1030" Type="http://schemas.openxmlformats.org/officeDocument/2006/relationships/image" Target="media/image410.wmf" /><Relationship Id="rId1031" Type="http://schemas.openxmlformats.org/officeDocument/2006/relationships/oleObject" Target="embeddings/oleObject618.bin" /><Relationship Id="rId1032" Type="http://schemas.openxmlformats.org/officeDocument/2006/relationships/image" Target="media/image411.wmf" /><Relationship Id="rId1033" Type="http://schemas.openxmlformats.org/officeDocument/2006/relationships/oleObject" Target="embeddings/oleObject619.bin" /><Relationship Id="rId1034" Type="http://schemas.openxmlformats.org/officeDocument/2006/relationships/image" Target="media/image412.wmf" /><Relationship Id="rId1035" Type="http://schemas.openxmlformats.org/officeDocument/2006/relationships/oleObject" Target="embeddings/oleObject620.bin" /><Relationship Id="rId1036" Type="http://schemas.openxmlformats.org/officeDocument/2006/relationships/image" Target="media/image413.wmf" /><Relationship Id="rId1037" Type="http://schemas.openxmlformats.org/officeDocument/2006/relationships/oleObject" Target="embeddings/oleObject621.bin" /><Relationship Id="rId1038" Type="http://schemas.openxmlformats.org/officeDocument/2006/relationships/image" Target="media/image414.wmf" /><Relationship Id="rId1039" Type="http://schemas.openxmlformats.org/officeDocument/2006/relationships/oleObject" Target="embeddings/oleObject622.bin" /><Relationship Id="rId104" Type="http://schemas.openxmlformats.org/officeDocument/2006/relationships/oleObject" Target="embeddings/oleObject57.bin" /><Relationship Id="rId1040" Type="http://schemas.openxmlformats.org/officeDocument/2006/relationships/image" Target="media/image415.wmf" /><Relationship Id="rId1041" Type="http://schemas.openxmlformats.org/officeDocument/2006/relationships/oleObject" Target="embeddings/oleObject623.bin" /><Relationship Id="rId1042" Type="http://schemas.openxmlformats.org/officeDocument/2006/relationships/image" Target="media/image416.wmf" /><Relationship Id="rId1043" Type="http://schemas.openxmlformats.org/officeDocument/2006/relationships/oleObject" Target="embeddings/oleObject624.bin" /><Relationship Id="rId1044" Type="http://schemas.openxmlformats.org/officeDocument/2006/relationships/image" Target="media/image417.wmf" /><Relationship Id="rId1045" Type="http://schemas.openxmlformats.org/officeDocument/2006/relationships/oleObject" Target="embeddings/oleObject625.bin" /><Relationship Id="rId1046" Type="http://schemas.openxmlformats.org/officeDocument/2006/relationships/image" Target="media/image418.wmf" /><Relationship Id="rId1047" Type="http://schemas.openxmlformats.org/officeDocument/2006/relationships/oleObject" Target="embeddings/oleObject626.bin" /><Relationship Id="rId1048" Type="http://schemas.openxmlformats.org/officeDocument/2006/relationships/image" Target="media/image419.png" /><Relationship Id="rId1049" Type="http://schemas.openxmlformats.org/officeDocument/2006/relationships/image" Target="media/image420.wmf" /><Relationship Id="rId105" Type="http://schemas.openxmlformats.org/officeDocument/2006/relationships/image" Target="media/image45.wmf" /><Relationship Id="rId1050" Type="http://schemas.openxmlformats.org/officeDocument/2006/relationships/oleObject" Target="embeddings/oleObject627.bin" /><Relationship Id="rId1051" Type="http://schemas.openxmlformats.org/officeDocument/2006/relationships/image" Target="media/image421.wmf" /><Relationship Id="rId1052" Type="http://schemas.openxmlformats.org/officeDocument/2006/relationships/oleObject" Target="embeddings/oleObject628.bin" /><Relationship Id="rId1053" Type="http://schemas.openxmlformats.org/officeDocument/2006/relationships/oleObject" Target="embeddings/oleObject629.bin" /><Relationship Id="rId1054" Type="http://schemas.openxmlformats.org/officeDocument/2006/relationships/oleObject" Target="embeddings/oleObject630.bin" /><Relationship Id="rId1055" Type="http://schemas.openxmlformats.org/officeDocument/2006/relationships/image" Target="media/image422.wmf" /><Relationship Id="rId1056" Type="http://schemas.openxmlformats.org/officeDocument/2006/relationships/oleObject" Target="embeddings/oleObject631.bin" /><Relationship Id="rId1057" Type="http://schemas.openxmlformats.org/officeDocument/2006/relationships/image" Target="media/image423.wmf" /><Relationship Id="rId1058" Type="http://schemas.openxmlformats.org/officeDocument/2006/relationships/oleObject" Target="embeddings/oleObject632.bin" /><Relationship Id="rId1059" Type="http://schemas.openxmlformats.org/officeDocument/2006/relationships/image" Target="media/image424.wmf" /><Relationship Id="rId106" Type="http://schemas.openxmlformats.org/officeDocument/2006/relationships/oleObject" Target="embeddings/oleObject58.bin" /><Relationship Id="rId1060" Type="http://schemas.openxmlformats.org/officeDocument/2006/relationships/oleObject" Target="embeddings/oleObject633.bin" /><Relationship Id="rId1061" Type="http://schemas.openxmlformats.org/officeDocument/2006/relationships/image" Target="media/image425.wmf" /><Relationship Id="rId1062" Type="http://schemas.openxmlformats.org/officeDocument/2006/relationships/oleObject" Target="embeddings/oleObject634.bin" /><Relationship Id="rId1063" Type="http://schemas.openxmlformats.org/officeDocument/2006/relationships/image" Target="media/image426.wmf" /><Relationship Id="rId1064" Type="http://schemas.openxmlformats.org/officeDocument/2006/relationships/oleObject" Target="embeddings/oleObject635.bin" /><Relationship Id="rId1065" Type="http://schemas.openxmlformats.org/officeDocument/2006/relationships/image" Target="media/image427.png" /><Relationship Id="rId1066" Type="http://schemas.openxmlformats.org/officeDocument/2006/relationships/image" Target="media/image428.wmf" /><Relationship Id="rId1067" Type="http://schemas.openxmlformats.org/officeDocument/2006/relationships/oleObject" Target="embeddings/oleObject636.bin" /><Relationship Id="rId1068" Type="http://schemas.openxmlformats.org/officeDocument/2006/relationships/image" Target="media/image429.wmf" /><Relationship Id="rId1069" Type="http://schemas.openxmlformats.org/officeDocument/2006/relationships/oleObject" Target="embeddings/oleObject637.bin" /><Relationship Id="rId107" Type="http://schemas.openxmlformats.org/officeDocument/2006/relationships/image" Target="media/image46.wmf" /><Relationship Id="rId1070" Type="http://schemas.openxmlformats.org/officeDocument/2006/relationships/image" Target="media/image430.wmf" /><Relationship Id="rId1071" Type="http://schemas.openxmlformats.org/officeDocument/2006/relationships/oleObject" Target="embeddings/oleObject638.bin" /><Relationship Id="rId1072" Type="http://schemas.openxmlformats.org/officeDocument/2006/relationships/oleObject" Target="embeddings/oleObject639.bin" /><Relationship Id="rId1073" Type="http://schemas.openxmlformats.org/officeDocument/2006/relationships/image" Target="media/image431.wmf" /><Relationship Id="rId1074" Type="http://schemas.openxmlformats.org/officeDocument/2006/relationships/oleObject" Target="embeddings/oleObject640.bin" /><Relationship Id="rId1075" Type="http://schemas.openxmlformats.org/officeDocument/2006/relationships/image" Target="media/image432.wmf" /><Relationship Id="rId1076" Type="http://schemas.openxmlformats.org/officeDocument/2006/relationships/oleObject" Target="embeddings/oleObject641.bin" /><Relationship Id="rId1077" Type="http://schemas.openxmlformats.org/officeDocument/2006/relationships/image" Target="media/image433.wmf" /><Relationship Id="rId1078" Type="http://schemas.openxmlformats.org/officeDocument/2006/relationships/oleObject" Target="embeddings/oleObject642.bin" /><Relationship Id="rId1079" Type="http://schemas.openxmlformats.org/officeDocument/2006/relationships/image" Target="media/image434.wmf" /><Relationship Id="rId108" Type="http://schemas.openxmlformats.org/officeDocument/2006/relationships/oleObject" Target="embeddings/oleObject59.bin" /><Relationship Id="rId1080" Type="http://schemas.openxmlformats.org/officeDocument/2006/relationships/oleObject" Target="embeddings/oleObject643.bin" /><Relationship Id="rId1081" Type="http://schemas.openxmlformats.org/officeDocument/2006/relationships/image" Target="media/image435.wmf" /><Relationship Id="rId1082" Type="http://schemas.openxmlformats.org/officeDocument/2006/relationships/oleObject" Target="embeddings/oleObject644.bin" /><Relationship Id="rId1083" Type="http://schemas.openxmlformats.org/officeDocument/2006/relationships/oleObject" Target="embeddings/oleObject645.bin" /><Relationship Id="rId1084" Type="http://schemas.openxmlformats.org/officeDocument/2006/relationships/image" Target="media/image436.wmf" /><Relationship Id="rId1085" Type="http://schemas.openxmlformats.org/officeDocument/2006/relationships/oleObject" Target="embeddings/oleObject646.bin" /><Relationship Id="rId1086" Type="http://schemas.openxmlformats.org/officeDocument/2006/relationships/image" Target="media/image437.wmf" /><Relationship Id="rId1087" Type="http://schemas.openxmlformats.org/officeDocument/2006/relationships/oleObject" Target="embeddings/oleObject647.bin" /><Relationship Id="rId1088" Type="http://schemas.openxmlformats.org/officeDocument/2006/relationships/image" Target="media/image438.wmf" /><Relationship Id="rId1089" Type="http://schemas.openxmlformats.org/officeDocument/2006/relationships/oleObject" Target="embeddings/oleObject648.bin" /><Relationship Id="rId109" Type="http://schemas.openxmlformats.org/officeDocument/2006/relationships/image" Target="media/image47.wmf" /><Relationship Id="rId1090" Type="http://schemas.openxmlformats.org/officeDocument/2006/relationships/header" Target="header1.xml" /><Relationship Id="rId1091" Type="http://schemas.openxmlformats.org/officeDocument/2006/relationships/footer" Target="footer1.xml" /><Relationship Id="rId1092" Type="http://schemas.openxmlformats.org/officeDocument/2006/relationships/theme" Target="theme/theme1.xml" /><Relationship Id="rId1093" Type="http://schemas.openxmlformats.org/officeDocument/2006/relationships/styles" Target="styles.xml" /><Relationship Id="rId11" Type="http://schemas.openxmlformats.org/officeDocument/2006/relationships/image" Target="media/image7.wmf" /><Relationship Id="rId110" Type="http://schemas.openxmlformats.org/officeDocument/2006/relationships/oleObject" Target="embeddings/oleObject60.bin" /><Relationship Id="rId111" Type="http://schemas.openxmlformats.org/officeDocument/2006/relationships/image" Target="media/image48.wmf" /><Relationship Id="rId112" Type="http://schemas.openxmlformats.org/officeDocument/2006/relationships/oleObject" Target="embeddings/oleObject61.bin" /><Relationship Id="rId113" Type="http://schemas.openxmlformats.org/officeDocument/2006/relationships/oleObject" Target="embeddings/oleObject62.bin" /><Relationship Id="rId114" Type="http://schemas.openxmlformats.org/officeDocument/2006/relationships/image" Target="media/image49.wmf" /><Relationship Id="rId115" Type="http://schemas.openxmlformats.org/officeDocument/2006/relationships/oleObject" Target="embeddings/oleObject63.bin" /><Relationship Id="rId116" Type="http://schemas.openxmlformats.org/officeDocument/2006/relationships/oleObject" Target="embeddings/oleObject64.bin" /><Relationship Id="rId117" Type="http://schemas.openxmlformats.org/officeDocument/2006/relationships/oleObject" Target="embeddings/oleObject65.bin" /><Relationship Id="rId118" Type="http://schemas.openxmlformats.org/officeDocument/2006/relationships/image" Target="media/image50.png" /><Relationship Id="rId119" Type="http://schemas.openxmlformats.org/officeDocument/2006/relationships/image" Target="media/image51.wmf" /><Relationship Id="rId12" Type="http://schemas.openxmlformats.org/officeDocument/2006/relationships/oleObject" Target="embeddings/oleObject2.bin" /><Relationship Id="rId120" Type="http://schemas.openxmlformats.org/officeDocument/2006/relationships/oleObject" Target="embeddings/oleObject66.bin" /><Relationship Id="rId121" Type="http://schemas.openxmlformats.org/officeDocument/2006/relationships/oleObject" Target="embeddings/oleObject67.bin" /><Relationship Id="rId122" Type="http://schemas.openxmlformats.org/officeDocument/2006/relationships/oleObject" Target="embeddings/oleObject68.bin" /><Relationship Id="rId123" Type="http://schemas.openxmlformats.org/officeDocument/2006/relationships/image" Target="media/image52.wmf" /><Relationship Id="rId124" Type="http://schemas.openxmlformats.org/officeDocument/2006/relationships/oleObject" Target="embeddings/oleObject69.bin" /><Relationship Id="rId125" Type="http://schemas.openxmlformats.org/officeDocument/2006/relationships/image" Target="media/image53.wmf" /><Relationship Id="rId126" Type="http://schemas.openxmlformats.org/officeDocument/2006/relationships/oleObject" Target="embeddings/oleObject70.bin" /><Relationship Id="rId127" Type="http://schemas.openxmlformats.org/officeDocument/2006/relationships/image" Target="media/image54.wmf" /><Relationship Id="rId128" Type="http://schemas.openxmlformats.org/officeDocument/2006/relationships/oleObject" Target="embeddings/oleObject71.bin" /><Relationship Id="rId129" Type="http://schemas.openxmlformats.org/officeDocument/2006/relationships/oleObject" Target="embeddings/oleObject72.bin" /><Relationship Id="rId13" Type="http://schemas.openxmlformats.org/officeDocument/2006/relationships/image" Target="media/image8.wmf" /><Relationship Id="rId130" Type="http://schemas.openxmlformats.org/officeDocument/2006/relationships/image" Target="media/image55.wmf" /><Relationship Id="rId131" Type="http://schemas.openxmlformats.org/officeDocument/2006/relationships/oleObject" Target="embeddings/oleObject73.bin" /><Relationship Id="rId132" Type="http://schemas.openxmlformats.org/officeDocument/2006/relationships/image" Target="media/image56.wmf" /><Relationship Id="rId133" Type="http://schemas.openxmlformats.org/officeDocument/2006/relationships/oleObject" Target="embeddings/oleObject74.bin" /><Relationship Id="rId134" Type="http://schemas.openxmlformats.org/officeDocument/2006/relationships/oleObject" Target="embeddings/oleObject75.bin" /><Relationship Id="rId135" Type="http://schemas.openxmlformats.org/officeDocument/2006/relationships/image" Target="media/image57.wmf" /><Relationship Id="rId136" Type="http://schemas.openxmlformats.org/officeDocument/2006/relationships/oleObject" Target="embeddings/oleObject76.bin" /><Relationship Id="rId137" Type="http://schemas.openxmlformats.org/officeDocument/2006/relationships/image" Target="media/image58.wmf" /><Relationship Id="rId138" Type="http://schemas.openxmlformats.org/officeDocument/2006/relationships/oleObject" Target="embeddings/oleObject77.bin" /><Relationship Id="rId139" Type="http://schemas.openxmlformats.org/officeDocument/2006/relationships/image" Target="media/image59.wmf" /><Relationship Id="rId14" Type="http://schemas.openxmlformats.org/officeDocument/2006/relationships/oleObject" Target="embeddings/oleObject3.bin" /><Relationship Id="rId140" Type="http://schemas.openxmlformats.org/officeDocument/2006/relationships/oleObject" Target="embeddings/oleObject78.bin" /><Relationship Id="rId141" Type="http://schemas.openxmlformats.org/officeDocument/2006/relationships/oleObject" Target="embeddings/oleObject79.bin" /><Relationship Id="rId142" Type="http://schemas.openxmlformats.org/officeDocument/2006/relationships/oleObject" Target="embeddings/oleObject80.bin" /><Relationship Id="rId143" Type="http://schemas.openxmlformats.org/officeDocument/2006/relationships/image" Target="media/image60.wmf" /><Relationship Id="rId144" Type="http://schemas.openxmlformats.org/officeDocument/2006/relationships/oleObject" Target="embeddings/oleObject81.bin" /><Relationship Id="rId145" Type="http://schemas.openxmlformats.org/officeDocument/2006/relationships/image" Target="media/image61.wmf" /><Relationship Id="rId146" Type="http://schemas.openxmlformats.org/officeDocument/2006/relationships/oleObject" Target="embeddings/oleObject82.bin" /><Relationship Id="rId147" Type="http://schemas.openxmlformats.org/officeDocument/2006/relationships/image" Target="media/image62.wmf" /><Relationship Id="rId148" Type="http://schemas.openxmlformats.org/officeDocument/2006/relationships/oleObject" Target="embeddings/oleObject83.bin" /><Relationship Id="rId149" Type="http://schemas.openxmlformats.org/officeDocument/2006/relationships/image" Target="media/image63.wmf" /><Relationship Id="rId15" Type="http://schemas.openxmlformats.org/officeDocument/2006/relationships/image" Target="media/image9.wmf" /><Relationship Id="rId150" Type="http://schemas.openxmlformats.org/officeDocument/2006/relationships/oleObject" Target="embeddings/oleObject84.bin" /><Relationship Id="rId151" Type="http://schemas.openxmlformats.org/officeDocument/2006/relationships/image" Target="media/image64.png" /><Relationship Id="rId152" Type="http://schemas.openxmlformats.org/officeDocument/2006/relationships/image" Target="media/image65.wmf" /><Relationship Id="rId153" Type="http://schemas.openxmlformats.org/officeDocument/2006/relationships/oleObject" Target="embeddings/oleObject85.bin" /><Relationship Id="rId154" Type="http://schemas.openxmlformats.org/officeDocument/2006/relationships/oleObject" Target="embeddings/oleObject86.bin" /><Relationship Id="rId155" Type="http://schemas.openxmlformats.org/officeDocument/2006/relationships/image" Target="media/image66.wmf" /><Relationship Id="rId156" Type="http://schemas.openxmlformats.org/officeDocument/2006/relationships/oleObject" Target="embeddings/oleObject87.bin" /><Relationship Id="rId157" Type="http://schemas.openxmlformats.org/officeDocument/2006/relationships/oleObject" Target="embeddings/oleObject88.bin" /><Relationship Id="rId158" Type="http://schemas.openxmlformats.org/officeDocument/2006/relationships/oleObject" Target="embeddings/oleObject89.bin" /><Relationship Id="rId159" Type="http://schemas.openxmlformats.org/officeDocument/2006/relationships/image" Target="media/image67.wmf" /><Relationship Id="rId16" Type="http://schemas.openxmlformats.org/officeDocument/2006/relationships/oleObject" Target="embeddings/oleObject4.bin" /><Relationship Id="rId160" Type="http://schemas.openxmlformats.org/officeDocument/2006/relationships/oleObject" Target="embeddings/oleObject90.bin" /><Relationship Id="rId161" Type="http://schemas.openxmlformats.org/officeDocument/2006/relationships/image" Target="media/image68.wmf" /><Relationship Id="rId162" Type="http://schemas.openxmlformats.org/officeDocument/2006/relationships/oleObject" Target="embeddings/oleObject91.bin" /><Relationship Id="rId163" Type="http://schemas.openxmlformats.org/officeDocument/2006/relationships/image" Target="media/image69.wmf" /><Relationship Id="rId164" Type="http://schemas.openxmlformats.org/officeDocument/2006/relationships/oleObject" Target="embeddings/oleObject92.bin" /><Relationship Id="rId165" Type="http://schemas.openxmlformats.org/officeDocument/2006/relationships/image" Target="media/image70.wmf" /><Relationship Id="rId166" Type="http://schemas.openxmlformats.org/officeDocument/2006/relationships/oleObject" Target="embeddings/oleObject93.bin" /><Relationship Id="rId167" Type="http://schemas.openxmlformats.org/officeDocument/2006/relationships/image" Target="media/image71.wmf" /><Relationship Id="rId168" Type="http://schemas.openxmlformats.org/officeDocument/2006/relationships/oleObject" Target="embeddings/oleObject94.bin" /><Relationship Id="rId169" Type="http://schemas.openxmlformats.org/officeDocument/2006/relationships/image" Target="media/image72.wmf" /><Relationship Id="rId17" Type="http://schemas.openxmlformats.org/officeDocument/2006/relationships/image" Target="media/image10.png" /><Relationship Id="rId170" Type="http://schemas.openxmlformats.org/officeDocument/2006/relationships/oleObject" Target="embeddings/oleObject95.bin" /><Relationship Id="rId171" Type="http://schemas.openxmlformats.org/officeDocument/2006/relationships/image" Target="media/image73.wmf" /><Relationship Id="rId172" Type="http://schemas.openxmlformats.org/officeDocument/2006/relationships/oleObject" Target="embeddings/oleObject96.bin" /><Relationship Id="rId173" Type="http://schemas.openxmlformats.org/officeDocument/2006/relationships/image" Target="media/image74.wmf" /><Relationship Id="rId174" Type="http://schemas.openxmlformats.org/officeDocument/2006/relationships/oleObject" Target="embeddings/oleObject97.bin" /><Relationship Id="rId175" Type="http://schemas.openxmlformats.org/officeDocument/2006/relationships/image" Target="media/image75.wmf" /><Relationship Id="rId176" Type="http://schemas.openxmlformats.org/officeDocument/2006/relationships/oleObject" Target="embeddings/oleObject98.bin" /><Relationship Id="rId177" Type="http://schemas.openxmlformats.org/officeDocument/2006/relationships/image" Target="media/image76.wmf" /><Relationship Id="rId178" Type="http://schemas.openxmlformats.org/officeDocument/2006/relationships/oleObject" Target="embeddings/oleObject99.bin" /><Relationship Id="rId179" Type="http://schemas.openxmlformats.org/officeDocument/2006/relationships/oleObject" Target="embeddings/oleObject100.bin" /><Relationship Id="rId18" Type="http://schemas.openxmlformats.org/officeDocument/2006/relationships/image" Target="media/image11.wmf" /><Relationship Id="rId180" Type="http://schemas.openxmlformats.org/officeDocument/2006/relationships/oleObject" Target="embeddings/oleObject101.bin" /><Relationship Id="rId181" Type="http://schemas.openxmlformats.org/officeDocument/2006/relationships/oleObject" Target="embeddings/oleObject102.bin" /><Relationship Id="rId182" Type="http://schemas.openxmlformats.org/officeDocument/2006/relationships/image" Target="media/image77.wmf" /><Relationship Id="rId183" Type="http://schemas.openxmlformats.org/officeDocument/2006/relationships/oleObject" Target="embeddings/oleObject103.bin" /><Relationship Id="rId184" Type="http://schemas.openxmlformats.org/officeDocument/2006/relationships/image" Target="media/image78.wmf" /><Relationship Id="rId185" Type="http://schemas.openxmlformats.org/officeDocument/2006/relationships/oleObject" Target="embeddings/oleObject104.bin" /><Relationship Id="rId186" Type="http://schemas.openxmlformats.org/officeDocument/2006/relationships/image" Target="media/image79.wmf" /><Relationship Id="rId187" Type="http://schemas.openxmlformats.org/officeDocument/2006/relationships/oleObject" Target="embeddings/oleObject105.bin" /><Relationship Id="rId188" Type="http://schemas.openxmlformats.org/officeDocument/2006/relationships/image" Target="media/image80.wmf" /><Relationship Id="rId189" Type="http://schemas.openxmlformats.org/officeDocument/2006/relationships/oleObject" Target="embeddings/oleObject106.bin" /><Relationship Id="rId19" Type="http://schemas.openxmlformats.org/officeDocument/2006/relationships/oleObject" Target="embeddings/oleObject5.bin" /><Relationship Id="rId190" Type="http://schemas.openxmlformats.org/officeDocument/2006/relationships/image" Target="media/image81.wmf" /><Relationship Id="rId191" Type="http://schemas.openxmlformats.org/officeDocument/2006/relationships/oleObject" Target="embeddings/oleObject107.bin" /><Relationship Id="rId192" Type="http://schemas.openxmlformats.org/officeDocument/2006/relationships/image" Target="media/image82.wmf" /><Relationship Id="rId193" Type="http://schemas.openxmlformats.org/officeDocument/2006/relationships/oleObject" Target="embeddings/oleObject108.bin" /><Relationship Id="rId194" Type="http://schemas.openxmlformats.org/officeDocument/2006/relationships/image" Target="media/image83.wmf" /><Relationship Id="rId195" Type="http://schemas.openxmlformats.org/officeDocument/2006/relationships/oleObject" Target="embeddings/oleObject109.bin" /><Relationship Id="rId196" Type="http://schemas.openxmlformats.org/officeDocument/2006/relationships/image" Target="media/image84.png" /><Relationship Id="rId197" Type="http://schemas.openxmlformats.org/officeDocument/2006/relationships/image" Target="media/image85.wmf" /><Relationship Id="rId198" Type="http://schemas.openxmlformats.org/officeDocument/2006/relationships/oleObject" Target="embeddings/oleObject110.bin" /><Relationship Id="rId199" Type="http://schemas.openxmlformats.org/officeDocument/2006/relationships/image" Target="media/image86.wmf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oleObject" Target="embeddings/oleObject111.bin" /><Relationship Id="rId201" Type="http://schemas.openxmlformats.org/officeDocument/2006/relationships/image" Target="media/image87.wmf" /><Relationship Id="rId202" Type="http://schemas.openxmlformats.org/officeDocument/2006/relationships/oleObject" Target="embeddings/oleObject112.bin" /><Relationship Id="rId203" Type="http://schemas.openxmlformats.org/officeDocument/2006/relationships/image" Target="media/image88.wmf" /><Relationship Id="rId204" Type="http://schemas.openxmlformats.org/officeDocument/2006/relationships/oleObject" Target="embeddings/oleObject113.bin" /><Relationship Id="rId205" Type="http://schemas.openxmlformats.org/officeDocument/2006/relationships/image" Target="media/image89.wmf" /><Relationship Id="rId206" Type="http://schemas.openxmlformats.org/officeDocument/2006/relationships/oleObject" Target="embeddings/oleObject114.bin" /><Relationship Id="rId207" Type="http://schemas.openxmlformats.org/officeDocument/2006/relationships/oleObject" Target="embeddings/oleObject115.bin" /><Relationship Id="rId208" Type="http://schemas.openxmlformats.org/officeDocument/2006/relationships/image" Target="media/image90.wmf" /><Relationship Id="rId209" Type="http://schemas.openxmlformats.org/officeDocument/2006/relationships/oleObject" Target="embeddings/oleObject116.bin" /><Relationship Id="rId21" Type="http://schemas.openxmlformats.org/officeDocument/2006/relationships/oleObject" Target="embeddings/oleObject6.bin" /><Relationship Id="rId210" Type="http://schemas.openxmlformats.org/officeDocument/2006/relationships/image" Target="media/image91.wmf" /><Relationship Id="rId211" Type="http://schemas.openxmlformats.org/officeDocument/2006/relationships/oleObject" Target="embeddings/oleObject117.bin" /><Relationship Id="rId212" Type="http://schemas.openxmlformats.org/officeDocument/2006/relationships/image" Target="media/image92.wmf" /><Relationship Id="rId213" Type="http://schemas.openxmlformats.org/officeDocument/2006/relationships/oleObject" Target="embeddings/oleObject118.bin" /><Relationship Id="rId214" Type="http://schemas.openxmlformats.org/officeDocument/2006/relationships/image" Target="media/image93.wmf" /><Relationship Id="rId215" Type="http://schemas.openxmlformats.org/officeDocument/2006/relationships/oleObject" Target="embeddings/oleObject119.bin" /><Relationship Id="rId216" Type="http://schemas.openxmlformats.org/officeDocument/2006/relationships/image" Target="media/image94.wmf" /><Relationship Id="rId217" Type="http://schemas.openxmlformats.org/officeDocument/2006/relationships/oleObject" Target="embeddings/oleObject120.bin" /><Relationship Id="rId218" Type="http://schemas.openxmlformats.org/officeDocument/2006/relationships/oleObject" Target="embeddings/oleObject121.bin" /><Relationship Id="rId219" Type="http://schemas.openxmlformats.org/officeDocument/2006/relationships/oleObject" Target="embeddings/oleObject122.bin" /><Relationship Id="rId22" Type="http://schemas.openxmlformats.org/officeDocument/2006/relationships/image" Target="media/image13.wmf" /><Relationship Id="rId220" Type="http://schemas.openxmlformats.org/officeDocument/2006/relationships/oleObject" Target="embeddings/oleObject123.bin" /><Relationship Id="rId221" Type="http://schemas.openxmlformats.org/officeDocument/2006/relationships/image" Target="media/image95.wmf" /><Relationship Id="rId222" Type="http://schemas.openxmlformats.org/officeDocument/2006/relationships/oleObject" Target="embeddings/oleObject124.bin" /><Relationship Id="rId223" Type="http://schemas.openxmlformats.org/officeDocument/2006/relationships/image" Target="media/image96.wmf" /><Relationship Id="rId224" Type="http://schemas.openxmlformats.org/officeDocument/2006/relationships/oleObject" Target="embeddings/oleObject125.bin" /><Relationship Id="rId225" Type="http://schemas.openxmlformats.org/officeDocument/2006/relationships/oleObject" Target="embeddings/oleObject126.bin" /><Relationship Id="rId226" Type="http://schemas.openxmlformats.org/officeDocument/2006/relationships/oleObject" Target="embeddings/oleObject127.bin" /><Relationship Id="rId227" Type="http://schemas.openxmlformats.org/officeDocument/2006/relationships/image" Target="media/image97.wmf" /><Relationship Id="rId228" Type="http://schemas.openxmlformats.org/officeDocument/2006/relationships/oleObject" Target="embeddings/oleObject128.bin" /><Relationship Id="rId229" Type="http://schemas.openxmlformats.org/officeDocument/2006/relationships/image" Target="media/image98.wmf" /><Relationship Id="rId23" Type="http://schemas.openxmlformats.org/officeDocument/2006/relationships/oleObject" Target="embeddings/oleObject7.bin" /><Relationship Id="rId230" Type="http://schemas.openxmlformats.org/officeDocument/2006/relationships/oleObject" Target="embeddings/oleObject129.bin" /><Relationship Id="rId231" Type="http://schemas.openxmlformats.org/officeDocument/2006/relationships/image" Target="media/image99.wmf" /><Relationship Id="rId232" Type="http://schemas.openxmlformats.org/officeDocument/2006/relationships/oleObject" Target="embeddings/oleObject130.bin" /><Relationship Id="rId233" Type="http://schemas.openxmlformats.org/officeDocument/2006/relationships/oleObject" Target="embeddings/oleObject131.bin" /><Relationship Id="rId234" Type="http://schemas.openxmlformats.org/officeDocument/2006/relationships/image" Target="media/image100.wmf" /><Relationship Id="rId235" Type="http://schemas.openxmlformats.org/officeDocument/2006/relationships/oleObject" Target="embeddings/oleObject132.bin" /><Relationship Id="rId236" Type="http://schemas.openxmlformats.org/officeDocument/2006/relationships/image" Target="media/image101.wmf" /><Relationship Id="rId237" Type="http://schemas.openxmlformats.org/officeDocument/2006/relationships/oleObject" Target="embeddings/oleObject133.bin" /><Relationship Id="rId238" Type="http://schemas.openxmlformats.org/officeDocument/2006/relationships/image" Target="media/image102.wmf" /><Relationship Id="rId239" Type="http://schemas.openxmlformats.org/officeDocument/2006/relationships/oleObject" Target="embeddings/oleObject134.bin" /><Relationship Id="rId24" Type="http://schemas.openxmlformats.org/officeDocument/2006/relationships/image" Target="media/image14.wmf" /><Relationship Id="rId240" Type="http://schemas.openxmlformats.org/officeDocument/2006/relationships/image" Target="media/image103.wmf" /><Relationship Id="rId241" Type="http://schemas.openxmlformats.org/officeDocument/2006/relationships/oleObject" Target="embeddings/oleObject135.bin" /><Relationship Id="rId242" Type="http://schemas.openxmlformats.org/officeDocument/2006/relationships/image" Target="media/image104.png" /><Relationship Id="rId243" Type="http://schemas.openxmlformats.org/officeDocument/2006/relationships/image" Target="media/image105.wmf" /><Relationship Id="rId244" Type="http://schemas.openxmlformats.org/officeDocument/2006/relationships/oleObject" Target="embeddings/oleObject136.bin" /><Relationship Id="rId245" Type="http://schemas.openxmlformats.org/officeDocument/2006/relationships/image" Target="media/image106.wmf" /><Relationship Id="rId246" Type="http://schemas.openxmlformats.org/officeDocument/2006/relationships/oleObject" Target="embeddings/oleObject137.bin" /><Relationship Id="rId247" Type="http://schemas.openxmlformats.org/officeDocument/2006/relationships/image" Target="media/image107.wmf" /><Relationship Id="rId248" Type="http://schemas.openxmlformats.org/officeDocument/2006/relationships/oleObject" Target="embeddings/oleObject138.bin" /><Relationship Id="rId249" Type="http://schemas.openxmlformats.org/officeDocument/2006/relationships/oleObject" Target="embeddings/oleObject139.bin" /><Relationship Id="rId25" Type="http://schemas.openxmlformats.org/officeDocument/2006/relationships/oleObject" Target="embeddings/oleObject8.bin" /><Relationship Id="rId250" Type="http://schemas.openxmlformats.org/officeDocument/2006/relationships/image" Target="media/image108.wmf" /><Relationship Id="rId251" Type="http://schemas.openxmlformats.org/officeDocument/2006/relationships/oleObject" Target="embeddings/oleObject140.bin" /><Relationship Id="rId252" Type="http://schemas.openxmlformats.org/officeDocument/2006/relationships/oleObject" Target="embeddings/oleObject141.bin" /><Relationship Id="rId253" Type="http://schemas.openxmlformats.org/officeDocument/2006/relationships/image" Target="media/image109.wmf" /><Relationship Id="rId254" Type="http://schemas.openxmlformats.org/officeDocument/2006/relationships/oleObject" Target="embeddings/oleObject142.bin" /><Relationship Id="rId255" Type="http://schemas.openxmlformats.org/officeDocument/2006/relationships/image" Target="media/image110.wmf" /><Relationship Id="rId256" Type="http://schemas.openxmlformats.org/officeDocument/2006/relationships/oleObject" Target="embeddings/oleObject143.bin" /><Relationship Id="rId257" Type="http://schemas.openxmlformats.org/officeDocument/2006/relationships/image" Target="media/image111.wmf" /><Relationship Id="rId258" Type="http://schemas.openxmlformats.org/officeDocument/2006/relationships/oleObject" Target="embeddings/oleObject144.bin" /><Relationship Id="rId259" Type="http://schemas.openxmlformats.org/officeDocument/2006/relationships/image" Target="media/image112.wmf" /><Relationship Id="rId26" Type="http://schemas.openxmlformats.org/officeDocument/2006/relationships/oleObject" Target="embeddings/oleObject9.bin" /><Relationship Id="rId260" Type="http://schemas.openxmlformats.org/officeDocument/2006/relationships/oleObject" Target="embeddings/oleObject145.bin" /><Relationship Id="rId261" Type="http://schemas.openxmlformats.org/officeDocument/2006/relationships/image" Target="media/image113.wmf" /><Relationship Id="rId262" Type="http://schemas.openxmlformats.org/officeDocument/2006/relationships/oleObject" Target="embeddings/oleObject146.bin" /><Relationship Id="rId263" Type="http://schemas.openxmlformats.org/officeDocument/2006/relationships/oleObject" Target="embeddings/oleObject147.bin" /><Relationship Id="rId264" Type="http://schemas.openxmlformats.org/officeDocument/2006/relationships/image" Target="media/image114.wmf" /><Relationship Id="rId265" Type="http://schemas.openxmlformats.org/officeDocument/2006/relationships/oleObject" Target="embeddings/oleObject148.bin" /><Relationship Id="rId266" Type="http://schemas.openxmlformats.org/officeDocument/2006/relationships/oleObject" Target="embeddings/oleObject149.bin" /><Relationship Id="rId267" Type="http://schemas.openxmlformats.org/officeDocument/2006/relationships/oleObject" Target="embeddings/oleObject150.bin" /><Relationship Id="rId268" Type="http://schemas.openxmlformats.org/officeDocument/2006/relationships/image" Target="media/image115.wmf" /><Relationship Id="rId269" Type="http://schemas.openxmlformats.org/officeDocument/2006/relationships/oleObject" Target="embeddings/oleObject151.bin" /><Relationship Id="rId27" Type="http://schemas.openxmlformats.org/officeDocument/2006/relationships/oleObject" Target="embeddings/oleObject10.bin" /><Relationship Id="rId270" Type="http://schemas.openxmlformats.org/officeDocument/2006/relationships/image" Target="media/image116.wmf" /><Relationship Id="rId271" Type="http://schemas.openxmlformats.org/officeDocument/2006/relationships/oleObject" Target="embeddings/oleObject152.bin" /><Relationship Id="rId272" Type="http://schemas.openxmlformats.org/officeDocument/2006/relationships/image" Target="media/image117.wmf" /><Relationship Id="rId273" Type="http://schemas.openxmlformats.org/officeDocument/2006/relationships/oleObject" Target="embeddings/oleObject153.bin" /><Relationship Id="rId274" Type="http://schemas.openxmlformats.org/officeDocument/2006/relationships/oleObject" Target="embeddings/oleObject154.bin" /><Relationship Id="rId275" Type="http://schemas.openxmlformats.org/officeDocument/2006/relationships/image" Target="media/image118.wmf" /><Relationship Id="rId276" Type="http://schemas.openxmlformats.org/officeDocument/2006/relationships/oleObject" Target="embeddings/oleObject155.bin" /><Relationship Id="rId277" Type="http://schemas.openxmlformats.org/officeDocument/2006/relationships/image" Target="media/image119.wmf" /><Relationship Id="rId278" Type="http://schemas.openxmlformats.org/officeDocument/2006/relationships/oleObject" Target="embeddings/oleObject156.bin" /><Relationship Id="rId279" Type="http://schemas.openxmlformats.org/officeDocument/2006/relationships/oleObject" Target="embeddings/oleObject157.bin" /><Relationship Id="rId28" Type="http://schemas.openxmlformats.org/officeDocument/2006/relationships/oleObject" Target="embeddings/oleObject11.bin" /><Relationship Id="rId280" Type="http://schemas.openxmlformats.org/officeDocument/2006/relationships/image" Target="media/image120.wmf" /><Relationship Id="rId281" Type="http://schemas.openxmlformats.org/officeDocument/2006/relationships/oleObject" Target="embeddings/oleObject158.bin" /><Relationship Id="rId282" Type="http://schemas.openxmlformats.org/officeDocument/2006/relationships/image" Target="media/image121.wmf" /><Relationship Id="rId283" Type="http://schemas.openxmlformats.org/officeDocument/2006/relationships/oleObject" Target="embeddings/oleObject159.bin" /><Relationship Id="rId284" Type="http://schemas.openxmlformats.org/officeDocument/2006/relationships/oleObject" Target="embeddings/oleObject160.bin" /><Relationship Id="rId285" Type="http://schemas.openxmlformats.org/officeDocument/2006/relationships/image" Target="media/image122.wmf" /><Relationship Id="rId286" Type="http://schemas.openxmlformats.org/officeDocument/2006/relationships/oleObject" Target="embeddings/oleObject161.bin" /><Relationship Id="rId287" Type="http://schemas.openxmlformats.org/officeDocument/2006/relationships/image" Target="media/image123.wmf" /><Relationship Id="rId288" Type="http://schemas.openxmlformats.org/officeDocument/2006/relationships/oleObject" Target="embeddings/oleObject162.bin" /><Relationship Id="rId289" Type="http://schemas.openxmlformats.org/officeDocument/2006/relationships/oleObject" Target="embeddings/oleObject163.bin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64.bin" /><Relationship Id="rId291" Type="http://schemas.openxmlformats.org/officeDocument/2006/relationships/image" Target="media/image124.wmf" /><Relationship Id="rId292" Type="http://schemas.openxmlformats.org/officeDocument/2006/relationships/oleObject" Target="embeddings/oleObject165.bin" /><Relationship Id="rId293" Type="http://schemas.openxmlformats.org/officeDocument/2006/relationships/image" Target="media/image125.wmf" /><Relationship Id="rId294" Type="http://schemas.openxmlformats.org/officeDocument/2006/relationships/oleObject" Target="embeddings/oleObject166.bin" /><Relationship Id="rId295" Type="http://schemas.openxmlformats.org/officeDocument/2006/relationships/image" Target="media/image126.wmf" /><Relationship Id="rId296" Type="http://schemas.openxmlformats.org/officeDocument/2006/relationships/oleObject" Target="embeddings/oleObject167.bin" /><Relationship Id="rId297" Type="http://schemas.openxmlformats.org/officeDocument/2006/relationships/image" Target="media/image127.wmf" /><Relationship Id="rId298" Type="http://schemas.openxmlformats.org/officeDocument/2006/relationships/oleObject" Target="embeddings/oleObject168.bin" /><Relationship Id="rId299" Type="http://schemas.openxmlformats.org/officeDocument/2006/relationships/oleObject" Target="embeddings/oleObject169.bin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oleObject" Target="embeddings/oleObject170.bin" /><Relationship Id="rId301" Type="http://schemas.openxmlformats.org/officeDocument/2006/relationships/image" Target="media/image128.wmf" /><Relationship Id="rId302" Type="http://schemas.openxmlformats.org/officeDocument/2006/relationships/oleObject" Target="embeddings/oleObject171.bin" /><Relationship Id="rId303" Type="http://schemas.openxmlformats.org/officeDocument/2006/relationships/image" Target="media/image129.wmf" /><Relationship Id="rId304" Type="http://schemas.openxmlformats.org/officeDocument/2006/relationships/oleObject" Target="embeddings/oleObject172.bin" /><Relationship Id="rId305" Type="http://schemas.openxmlformats.org/officeDocument/2006/relationships/image" Target="media/image130.png" /><Relationship Id="rId306" Type="http://schemas.openxmlformats.org/officeDocument/2006/relationships/oleObject" Target="embeddings/oleObject173.bin" /><Relationship Id="rId307" Type="http://schemas.openxmlformats.org/officeDocument/2006/relationships/image" Target="media/image131.wmf" /><Relationship Id="rId308" Type="http://schemas.openxmlformats.org/officeDocument/2006/relationships/oleObject" Target="embeddings/oleObject174.bin" /><Relationship Id="rId309" Type="http://schemas.openxmlformats.org/officeDocument/2006/relationships/image" Target="media/image132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75.bin" /><Relationship Id="rId311" Type="http://schemas.openxmlformats.org/officeDocument/2006/relationships/image" Target="media/image133.wmf" /><Relationship Id="rId312" Type="http://schemas.openxmlformats.org/officeDocument/2006/relationships/oleObject" Target="embeddings/oleObject176.bin" /><Relationship Id="rId313" Type="http://schemas.openxmlformats.org/officeDocument/2006/relationships/image" Target="media/image134.wmf" /><Relationship Id="rId314" Type="http://schemas.openxmlformats.org/officeDocument/2006/relationships/oleObject" Target="embeddings/oleObject177.bin" /><Relationship Id="rId315" Type="http://schemas.openxmlformats.org/officeDocument/2006/relationships/oleObject" Target="embeddings/oleObject178.bin" /><Relationship Id="rId316" Type="http://schemas.openxmlformats.org/officeDocument/2006/relationships/image" Target="media/image135.wmf" /><Relationship Id="rId317" Type="http://schemas.openxmlformats.org/officeDocument/2006/relationships/oleObject" Target="embeddings/oleObject179.bin" /><Relationship Id="rId318" Type="http://schemas.openxmlformats.org/officeDocument/2006/relationships/image" Target="media/image136.wmf" /><Relationship Id="rId319" Type="http://schemas.openxmlformats.org/officeDocument/2006/relationships/oleObject" Target="embeddings/oleObject180.bin" /><Relationship Id="rId32" Type="http://schemas.openxmlformats.org/officeDocument/2006/relationships/oleObject" Target="embeddings/oleObject14.bin" /><Relationship Id="rId320" Type="http://schemas.openxmlformats.org/officeDocument/2006/relationships/image" Target="media/image137.wmf" /><Relationship Id="rId321" Type="http://schemas.openxmlformats.org/officeDocument/2006/relationships/oleObject" Target="embeddings/oleObject181.bin" /><Relationship Id="rId322" Type="http://schemas.openxmlformats.org/officeDocument/2006/relationships/oleObject" Target="embeddings/oleObject182.bin" /><Relationship Id="rId323" Type="http://schemas.openxmlformats.org/officeDocument/2006/relationships/image" Target="media/image138.wmf" /><Relationship Id="rId324" Type="http://schemas.openxmlformats.org/officeDocument/2006/relationships/oleObject" Target="embeddings/oleObject183.bin" /><Relationship Id="rId325" Type="http://schemas.openxmlformats.org/officeDocument/2006/relationships/oleObject" Target="embeddings/oleObject184.bin" /><Relationship Id="rId326" Type="http://schemas.openxmlformats.org/officeDocument/2006/relationships/oleObject" Target="embeddings/oleObject185.bin" /><Relationship Id="rId327" Type="http://schemas.openxmlformats.org/officeDocument/2006/relationships/oleObject" Target="embeddings/oleObject186.bin" /><Relationship Id="rId328" Type="http://schemas.openxmlformats.org/officeDocument/2006/relationships/image" Target="media/image139.wmf" /><Relationship Id="rId329" Type="http://schemas.openxmlformats.org/officeDocument/2006/relationships/oleObject" Target="embeddings/oleObject187.bin" /><Relationship Id="rId33" Type="http://schemas.openxmlformats.org/officeDocument/2006/relationships/image" Target="media/image16.wmf" /><Relationship Id="rId330" Type="http://schemas.openxmlformats.org/officeDocument/2006/relationships/image" Target="media/image140.wmf" /><Relationship Id="rId331" Type="http://schemas.openxmlformats.org/officeDocument/2006/relationships/oleObject" Target="embeddings/oleObject188.bin" /><Relationship Id="rId332" Type="http://schemas.openxmlformats.org/officeDocument/2006/relationships/image" Target="media/image141.wmf" /><Relationship Id="rId333" Type="http://schemas.openxmlformats.org/officeDocument/2006/relationships/oleObject" Target="embeddings/oleObject189.bin" /><Relationship Id="rId334" Type="http://schemas.openxmlformats.org/officeDocument/2006/relationships/image" Target="media/image142.wmf" /><Relationship Id="rId335" Type="http://schemas.openxmlformats.org/officeDocument/2006/relationships/oleObject" Target="embeddings/oleObject190.bin" /><Relationship Id="rId336" Type="http://schemas.openxmlformats.org/officeDocument/2006/relationships/image" Target="media/image143.wmf" /><Relationship Id="rId337" Type="http://schemas.openxmlformats.org/officeDocument/2006/relationships/oleObject" Target="embeddings/oleObject191.bin" /><Relationship Id="rId338" Type="http://schemas.openxmlformats.org/officeDocument/2006/relationships/image" Target="media/image144.wmf" /><Relationship Id="rId339" Type="http://schemas.openxmlformats.org/officeDocument/2006/relationships/oleObject" Target="embeddings/oleObject192.bin" /><Relationship Id="rId34" Type="http://schemas.openxmlformats.org/officeDocument/2006/relationships/oleObject" Target="embeddings/oleObject15.bin" /><Relationship Id="rId340" Type="http://schemas.openxmlformats.org/officeDocument/2006/relationships/oleObject" Target="embeddings/oleObject193.bin" /><Relationship Id="rId341" Type="http://schemas.openxmlformats.org/officeDocument/2006/relationships/oleObject" Target="embeddings/oleObject194.bin" /><Relationship Id="rId342" Type="http://schemas.openxmlformats.org/officeDocument/2006/relationships/oleObject" Target="embeddings/oleObject195.bin" /><Relationship Id="rId343" Type="http://schemas.openxmlformats.org/officeDocument/2006/relationships/oleObject" Target="embeddings/oleObject196.bin" /><Relationship Id="rId344" Type="http://schemas.openxmlformats.org/officeDocument/2006/relationships/oleObject" Target="embeddings/oleObject197.bin" /><Relationship Id="rId345" Type="http://schemas.openxmlformats.org/officeDocument/2006/relationships/image" Target="media/image145.wmf" /><Relationship Id="rId346" Type="http://schemas.openxmlformats.org/officeDocument/2006/relationships/oleObject" Target="embeddings/oleObject198.bin" /><Relationship Id="rId347" Type="http://schemas.openxmlformats.org/officeDocument/2006/relationships/image" Target="media/image146.wmf" /><Relationship Id="rId348" Type="http://schemas.openxmlformats.org/officeDocument/2006/relationships/oleObject" Target="embeddings/oleObject199.bin" /><Relationship Id="rId349" Type="http://schemas.openxmlformats.org/officeDocument/2006/relationships/image" Target="media/image147.wmf" /><Relationship Id="rId35" Type="http://schemas.openxmlformats.org/officeDocument/2006/relationships/oleObject" Target="embeddings/oleObject16.bin" /><Relationship Id="rId350" Type="http://schemas.openxmlformats.org/officeDocument/2006/relationships/oleObject" Target="embeddings/oleObject200.bin" /><Relationship Id="rId351" Type="http://schemas.openxmlformats.org/officeDocument/2006/relationships/image" Target="media/image148.png" /><Relationship Id="rId352" Type="http://schemas.openxmlformats.org/officeDocument/2006/relationships/image" Target="media/image149.wmf" /><Relationship Id="rId353" Type="http://schemas.openxmlformats.org/officeDocument/2006/relationships/oleObject" Target="embeddings/oleObject201.bin" /><Relationship Id="rId354" Type="http://schemas.openxmlformats.org/officeDocument/2006/relationships/image" Target="media/image150.wmf" /><Relationship Id="rId355" Type="http://schemas.openxmlformats.org/officeDocument/2006/relationships/oleObject" Target="embeddings/oleObject202.bin" /><Relationship Id="rId356" Type="http://schemas.openxmlformats.org/officeDocument/2006/relationships/image" Target="media/image151.wmf" /><Relationship Id="rId357" Type="http://schemas.openxmlformats.org/officeDocument/2006/relationships/oleObject" Target="embeddings/oleObject203.bin" /><Relationship Id="rId358" Type="http://schemas.openxmlformats.org/officeDocument/2006/relationships/image" Target="media/image152.wmf" /><Relationship Id="rId359" Type="http://schemas.openxmlformats.org/officeDocument/2006/relationships/oleObject" Target="embeddings/oleObject204.bin" /><Relationship Id="rId36" Type="http://schemas.openxmlformats.org/officeDocument/2006/relationships/image" Target="media/image17.wmf" /><Relationship Id="rId360" Type="http://schemas.openxmlformats.org/officeDocument/2006/relationships/image" Target="media/image153.wmf" /><Relationship Id="rId361" Type="http://schemas.openxmlformats.org/officeDocument/2006/relationships/oleObject" Target="embeddings/oleObject205.bin" /><Relationship Id="rId362" Type="http://schemas.openxmlformats.org/officeDocument/2006/relationships/oleObject" Target="embeddings/oleObject206.bin" /><Relationship Id="rId363" Type="http://schemas.openxmlformats.org/officeDocument/2006/relationships/image" Target="media/image154.wmf" /><Relationship Id="rId364" Type="http://schemas.openxmlformats.org/officeDocument/2006/relationships/oleObject" Target="embeddings/oleObject207.bin" /><Relationship Id="rId365" Type="http://schemas.openxmlformats.org/officeDocument/2006/relationships/oleObject" Target="embeddings/oleObject208.bin" /><Relationship Id="rId366" Type="http://schemas.openxmlformats.org/officeDocument/2006/relationships/image" Target="media/image155.wmf" /><Relationship Id="rId367" Type="http://schemas.openxmlformats.org/officeDocument/2006/relationships/oleObject" Target="embeddings/oleObject209.bin" /><Relationship Id="rId368" Type="http://schemas.openxmlformats.org/officeDocument/2006/relationships/image" Target="media/image156.wmf" /><Relationship Id="rId369" Type="http://schemas.openxmlformats.org/officeDocument/2006/relationships/oleObject" Target="embeddings/oleObject210.bin" /><Relationship Id="rId37" Type="http://schemas.openxmlformats.org/officeDocument/2006/relationships/oleObject" Target="embeddings/oleObject17.bin" /><Relationship Id="rId370" Type="http://schemas.openxmlformats.org/officeDocument/2006/relationships/oleObject" Target="embeddings/oleObject211.bin" /><Relationship Id="rId371" Type="http://schemas.openxmlformats.org/officeDocument/2006/relationships/image" Target="media/image157.wmf" /><Relationship Id="rId372" Type="http://schemas.openxmlformats.org/officeDocument/2006/relationships/oleObject" Target="embeddings/oleObject212.bin" /><Relationship Id="rId373" Type="http://schemas.openxmlformats.org/officeDocument/2006/relationships/image" Target="media/image158.wmf" /><Relationship Id="rId374" Type="http://schemas.openxmlformats.org/officeDocument/2006/relationships/oleObject" Target="embeddings/oleObject213.bin" /><Relationship Id="rId375" Type="http://schemas.openxmlformats.org/officeDocument/2006/relationships/image" Target="media/image159.wmf" /><Relationship Id="rId376" Type="http://schemas.openxmlformats.org/officeDocument/2006/relationships/oleObject" Target="embeddings/oleObject214.bin" /><Relationship Id="rId377" Type="http://schemas.openxmlformats.org/officeDocument/2006/relationships/image" Target="media/image160.png" /><Relationship Id="rId378" Type="http://schemas.openxmlformats.org/officeDocument/2006/relationships/oleObject" Target="embeddings/oleObject215.bin" /><Relationship Id="rId379" Type="http://schemas.openxmlformats.org/officeDocument/2006/relationships/oleObject" Target="embeddings/oleObject216.bin" /><Relationship Id="rId38" Type="http://schemas.openxmlformats.org/officeDocument/2006/relationships/image" Target="media/image18.wmf" /><Relationship Id="rId380" Type="http://schemas.openxmlformats.org/officeDocument/2006/relationships/oleObject" Target="embeddings/oleObject217.bin" /><Relationship Id="rId381" Type="http://schemas.openxmlformats.org/officeDocument/2006/relationships/image" Target="media/image161.wmf" /><Relationship Id="rId382" Type="http://schemas.openxmlformats.org/officeDocument/2006/relationships/oleObject" Target="embeddings/oleObject218.bin" /><Relationship Id="rId383" Type="http://schemas.openxmlformats.org/officeDocument/2006/relationships/oleObject" Target="embeddings/oleObject219.bin" /><Relationship Id="rId384" Type="http://schemas.openxmlformats.org/officeDocument/2006/relationships/image" Target="media/image162.wmf" /><Relationship Id="rId385" Type="http://schemas.openxmlformats.org/officeDocument/2006/relationships/oleObject" Target="embeddings/oleObject220.bin" /><Relationship Id="rId386" Type="http://schemas.openxmlformats.org/officeDocument/2006/relationships/image" Target="media/image163.wmf" /><Relationship Id="rId387" Type="http://schemas.openxmlformats.org/officeDocument/2006/relationships/oleObject" Target="embeddings/oleObject221.bin" /><Relationship Id="rId388" Type="http://schemas.openxmlformats.org/officeDocument/2006/relationships/image" Target="media/image164.wmf" /><Relationship Id="rId389" Type="http://schemas.openxmlformats.org/officeDocument/2006/relationships/oleObject" Target="embeddings/oleObject222.bin" /><Relationship Id="rId39" Type="http://schemas.openxmlformats.org/officeDocument/2006/relationships/oleObject" Target="embeddings/oleObject18.bin" /><Relationship Id="rId390" Type="http://schemas.openxmlformats.org/officeDocument/2006/relationships/image" Target="media/image165.wmf" /><Relationship Id="rId391" Type="http://schemas.openxmlformats.org/officeDocument/2006/relationships/oleObject" Target="embeddings/oleObject223.bin" /><Relationship Id="rId392" Type="http://schemas.openxmlformats.org/officeDocument/2006/relationships/image" Target="media/image166.wmf" /><Relationship Id="rId393" Type="http://schemas.openxmlformats.org/officeDocument/2006/relationships/oleObject" Target="embeddings/oleObject224.bin" /><Relationship Id="rId394" Type="http://schemas.openxmlformats.org/officeDocument/2006/relationships/image" Target="media/image167.wmf" /><Relationship Id="rId395" Type="http://schemas.openxmlformats.org/officeDocument/2006/relationships/oleObject" Target="embeddings/oleObject225.bin" /><Relationship Id="rId396" Type="http://schemas.openxmlformats.org/officeDocument/2006/relationships/image" Target="media/image168.wmf" /><Relationship Id="rId397" Type="http://schemas.openxmlformats.org/officeDocument/2006/relationships/oleObject" Target="embeddings/oleObject226.bin" /><Relationship Id="rId398" Type="http://schemas.openxmlformats.org/officeDocument/2006/relationships/oleObject" Target="embeddings/oleObject227.bin" /><Relationship Id="rId399" Type="http://schemas.openxmlformats.org/officeDocument/2006/relationships/image" Target="media/image169.wmf" /><Relationship Id="rId4" Type="http://schemas.openxmlformats.org/officeDocument/2006/relationships/image" Target="media/image1.png" /><Relationship Id="rId40" Type="http://schemas.openxmlformats.org/officeDocument/2006/relationships/image" Target="media/image19.wmf" /><Relationship Id="rId400" Type="http://schemas.openxmlformats.org/officeDocument/2006/relationships/oleObject" Target="embeddings/oleObject228.bin" /><Relationship Id="rId401" Type="http://schemas.openxmlformats.org/officeDocument/2006/relationships/image" Target="media/image170.wmf" /><Relationship Id="rId402" Type="http://schemas.openxmlformats.org/officeDocument/2006/relationships/oleObject" Target="embeddings/oleObject229.bin" /><Relationship Id="rId403" Type="http://schemas.openxmlformats.org/officeDocument/2006/relationships/image" Target="media/image171.wmf" /><Relationship Id="rId404" Type="http://schemas.openxmlformats.org/officeDocument/2006/relationships/oleObject" Target="embeddings/oleObject230.bin" /><Relationship Id="rId405" Type="http://schemas.openxmlformats.org/officeDocument/2006/relationships/oleObject" Target="embeddings/oleObject231.bin" /><Relationship Id="rId406" Type="http://schemas.openxmlformats.org/officeDocument/2006/relationships/image" Target="media/image172.wmf" /><Relationship Id="rId407" Type="http://schemas.openxmlformats.org/officeDocument/2006/relationships/oleObject" Target="embeddings/oleObject232.bin" /><Relationship Id="rId408" Type="http://schemas.openxmlformats.org/officeDocument/2006/relationships/image" Target="media/image173.wmf" /><Relationship Id="rId409" Type="http://schemas.openxmlformats.org/officeDocument/2006/relationships/oleObject" Target="embeddings/oleObject233.bin" /><Relationship Id="rId41" Type="http://schemas.openxmlformats.org/officeDocument/2006/relationships/oleObject" Target="embeddings/oleObject19.bin" /><Relationship Id="rId410" Type="http://schemas.openxmlformats.org/officeDocument/2006/relationships/image" Target="media/image174.wmf" /><Relationship Id="rId411" Type="http://schemas.openxmlformats.org/officeDocument/2006/relationships/oleObject" Target="embeddings/oleObject234.bin" /><Relationship Id="rId412" Type="http://schemas.openxmlformats.org/officeDocument/2006/relationships/image" Target="media/image175.wmf" /><Relationship Id="rId413" Type="http://schemas.openxmlformats.org/officeDocument/2006/relationships/oleObject" Target="embeddings/oleObject235.bin" /><Relationship Id="rId414" Type="http://schemas.openxmlformats.org/officeDocument/2006/relationships/image" Target="media/image176.wmf" /><Relationship Id="rId415" Type="http://schemas.openxmlformats.org/officeDocument/2006/relationships/oleObject" Target="embeddings/oleObject236.bin" /><Relationship Id="rId416" Type="http://schemas.openxmlformats.org/officeDocument/2006/relationships/image" Target="media/image177.wmf" /><Relationship Id="rId417" Type="http://schemas.openxmlformats.org/officeDocument/2006/relationships/oleObject" Target="embeddings/oleObject237.bin" /><Relationship Id="rId418" Type="http://schemas.openxmlformats.org/officeDocument/2006/relationships/oleObject" Target="embeddings/oleObject238.bin" /><Relationship Id="rId419" Type="http://schemas.openxmlformats.org/officeDocument/2006/relationships/image" Target="media/image178.wmf" /><Relationship Id="rId42" Type="http://schemas.openxmlformats.org/officeDocument/2006/relationships/image" Target="media/image20.wmf" /><Relationship Id="rId420" Type="http://schemas.openxmlformats.org/officeDocument/2006/relationships/oleObject" Target="embeddings/oleObject239.bin" /><Relationship Id="rId421" Type="http://schemas.openxmlformats.org/officeDocument/2006/relationships/image" Target="media/image179.wmf" /><Relationship Id="rId422" Type="http://schemas.openxmlformats.org/officeDocument/2006/relationships/oleObject" Target="embeddings/oleObject240.bin" /><Relationship Id="rId423" Type="http://schemas.openxmlformats.org/officeDocument/2006/relationships/image" Target="media/image180.wmf" /><Relationship Id="rId424" Type="http://schemas.openxmlformats.org/officeDocument/2006/relationships/oleObject" Target="embeddings/oleObject241.bin" /><Relationship Id="rId425" Type="http://schemas.openxmlformats.org/officeDocument/2006/relationships/oleObject" Target="embeddings/oleObject242.bin" /><Relationship Id="rId426" Type="http://schemas.openxmlformats.org/officeDocument/2006/relationships/oleObject" Target="embeddings/oleObject243.bin" /><Relationship Id="rId427" Type="http://schemas.openxmlformats.org/officeDocument/2006/relationships/oleObject" Target="embeddings/oleObject244.bin" /><Relationship Id="rId428" Type="http://schemas.openxmlformats.org/officeDocument/2006/relationships/oleObject" Target="embeddings/oleObject245.bin" /><Relationship Id="rId429" Type="http://schemas.openxmlformats.org/officeDocument/2006/relationships/image" Target="media/image181.wmf" /><Relationship Id="rId43" Type="http://schemas.openxmlformats.org/officeDocument/2006/relationships/oleObject" Target="embeddings/oleObject20.bin" /><Relationship Id="rId430" Type="http://schemas.openxmlformats.org/officeDocument/2006/relationships/oleObject" Target="embeddings/oleObject246.bin" /><Relationship Id="rId431" Type="http://schemas.openxmlformats.org/officeDocument/2006/relationships/image" Target="media/image182.wmf" /><Relationship Id="rId432" Type="http://schemas.openxmlformats.org/officeDocument/2006/relationships/oleObject" Target="embeddings/oleObject247.bin" /><Relationship Id="rId433" Type="http://schemas.openxmlformats.org/officeDocument/2006/relationships/image" Target="media/image183.wmf" /><Relationship Id="rId434" Type="http://schemas.openxmlformats.org/officeDocument/2006/relationships/oleObject" Target="embeddings/oleObject248.bin" /><Relationship Id="rId435" Type="http://schemas.openxmlformats.org/officeDocument/2006/relationships/image" Target="media/image184.wmf" /><Relationship Id="rId436" Type="http://schemas.openxmlformats.org/officeDocument/2006/relationships/oleObject" Target="embeddings/oleObject249.bin" /><Relationship Id="rId437" Type="http://schemas.openxmlformats.org/officeDocument/2006/relationships/image" Target="media/image185.png" /><Relationship Id="rId438" Type="http://schemas.openxmlformats.org/officeDocument/2006/relationships/oleObject" Target="embeddings/oleObject250.bin" /><Relationship Id="rId439" Type="http://schemas.openxmlformats.org/officeDocument/2006/relationships/image" Target="media/image186.wmf" /><Relationship Id="rId44" Type="http://schemas.openxmlformats.org/officeDocument/2006/relationships/image" Target="media/image21.wmf" /><Relationship Id="rId440" Type="http://schemas.openxmlformats.org/officeDocument/2006/relationships/oleObject" Target="embeddings/oleObject251.bin" /><Relationship Id="rId441" Type="http://schemas.openxmlformats.org/officeDocument/2006/relationships/oleObject" Target="embeddings/oleObject252.bin" /><Relationship Id="rId442" Type="http://schemas.openxmlformats.org/officeDocument/2006/relationships/oleObject" Target="embeddings/oleObject253.bin" /><Relationship Id="rId443" Type="http://schemas.openxmlformats.org/officeDocument/2006/relationships/oleObject" Target="embeddings/oleObject254.bin" /><Relationship Id="rId444" Type="http://schemas.openxmlformats.org/officeDocument/2006/relationships/oleObject" Target="embeddings/oleObject255.bin" /><Relationship Id="rId445" Type="http://schemas.openxmlformats.org/officeDocument/2006/relationships/oleObject" Target="embeddings/oleObject256.bin" /><Relationship Id="rId446" Type="http://schemas.openxmlformats.org/officeDocument/2006/relationships/image" Target="media/image187.wmf" /><Relationship Id="rId447" Type="http://schemas.openxmlformats.org/officeDocument/2006/relationships/oleObject" Target="embeddings/oleObject257.bin" /><Relationship Id="rId448" Type="http://schemas.openxmlformats.org/officeDocument/2006/relationships/oleObject" Target="embeddings/oleObject258.bin" /><Relationship Id="rId449" Type="http://schemas.openxmlformats.org/officeDocument/2006/relationships/image" Target="media/image188.wmf" /><Relationship Id="rId45" Type="http://schemas.openxmlformats.org/officeDocument/2006/relationships/oleObject" Target="embeddings/oleObject21.bin" /><Relationship Id="rId450" Type="http://schemas.openxmlformats.org/officeDocument/2006/relationships/oleObject" Target="embeddings/oleObject259.bin" /><Relationship Id="rId451" Type="http://schemas.openxmlformats.org/officeDocument/2006/relationships/image" Target="media/image189.wmf" /><Relationship Id="rId452" Type="http://schemas.openxmlformats.org/officeDocument/2006/relationships/oleObject" Target="embeddings/oleObject260.bin" /><Relationship Id="rId453" Type="http://schemas.openxmlformats.org/officeDocument/2006/relationships/oleObject" Target="embeddings/oleObject261.bin" /><Relationship Id="rId454" Type="http://schemas.openxmlformats.org/officeDocument/2006/relationships/image" Target="media/image190.wmf" /><Relationship Id="rId455" Type="http://schemas.openxmlformats.org/officeDocument/2006/relationships/oleObject" Target="embeddings/oleObject262.bin" /><Relationship Id="rId456" Type="http://schemas.openxmlformats.org/officeDocument/2006/relationships/image" Target="media/image191.wmf" /><Relationship Id="rId457" Type="http://schemas.openxmlformats.org/officeDocument/2006/relationships/oleObject" Target="embeddings/oleObject263.bin" /><Relationship Id="rId458" Type="http://schemas.openxmlformats.org/officeDocument/2006/relationships/image" Target="media/image192.wmf" /><Relationship Id="rId459" Type="http://schemas.openxmlformats.org/officeDocument/2006/relationships/oleObject" Target="embeddings/oleObject264.bin" /><Relationship Id="rId46" Type="http://schemas.openxmlformats.org/officeDocument/2006/relationships/image" Target="media/image22.wmf" /><Relationship Id="rId460" Type="http://schemas.openxmlformats.org/officeDocument/2006/relationships/image" Target="media/image193.png" /><Relationship Id="rId461" Type="http://schemas.openxmlformats.org/officeDocument/2006/relationships/image" Target="media/image194.wmf" /><Relationship Id="rId462" Type="http://schemas.openxmlformats.org/officeDocument/2006/relationships/oleObject" Target="embeddings/oleObject265.bin" /><Relationship Id="rId463" Type="http://schemas.openxmlformats.org/officeDocument/2006/relationships/oleObject" Target="embeddings/oleObject266.bin" /><Relationship Id="rId464" Type="http://schemas.openxmlformats.org/officeDocument/2006/relationships/oleObject" Target="embeddings/oleObject267.bin" /><Relationship Id="rId465" Type="http://schemas.openxmlformats.org/officeDocument/2006/relationships/oleObject" Target="embeddings/oleObject268.bin" /><Relationship Id="rId466" Type="http://schemas.openxmlformats.org/officeDocument/2006/relationships/oleObject" Target="embeddings/oleObject269.bin" /><Relationship Id="rId467" Type="http://schemas.openxmlformats.org/officeDocument/2006/relationships/image" Target="media/image195.wmf" /><Relationship Id="rId468" Type="http://schemas.openxmlformats.org/officeDocument/2006/relationships/oleObject" Target="embeddings/oleObject270.bin" /><Relationship Id="rId469" Type="http://schemas.openxmlformats.org/officeDocument/2006/relationships/image" Target="media/image196.wmf" /><Relationship Id="rId47" Type="http://schemas.openxmlformats.org/officeDocument/2006/relationships/oleObject" Target="embeddings/oleObject22.bin" /><Relationship Id="rId470" Type="http://schemas.openxmlformats.org/officeDocument/2006/relationships/oleObject" Target="embeddings/oleObject271.bin" /><Relationship Id="rId471" Type="http://schemas.openxmlformats.org/officeDocument/2006/relationships/oleObject" Target="embeddings/oleObject272.bin" /><Relationship Id="rId472" Type="http://schemas.openxmlformats.org/officeDocument/2006/relationships/image" Target="media/image197.wmf" /><Relationship Id="rId473" Type="http://schemas.openxmlformats.org/officeDocument/2006/relationships/oleObject" Target="embeddings/oleObject273.bin" /><Relationship Id="rId474" Type="http://schemas.openxmlformats.org/officeDocument/2006/relationships/image" Target="media/image198.wmf" /><Relationship Id="rId475" Type="http://schemas.openxmlformats.org/officeDocument/2006/relationships/oleObject" Target="embeddings/oleObject274.bin" /><Relationship Id="rId476" Type="http://schemas.openxmlformats.org/officeDocument/2006/relationships/image" Target="media/image199.wmf" /><Relationship Id="rId477" Type="http://schemas.openxmlformats.org/officeDocument/2006/relationships/oleObject" Target="embeddings/oleObject275.bin" /><Relationship Id="rId478" Type="http://schemas.openxmlformats.org/officeDocument/2006/relationships/image" Target="media/image200.wmf" /><Relationship Id="rId479" Type="http://schemas.openxmlformats.org/officeDocument/2006/relationships/oleObject" Target="embeddings/oleObject276.bin" /><Relationship Id="rId48" Type="http://schemas.openxmlformats.org/officeDocument/2006/relationships/image" Target="media/image23.wmf" /><Relationship Id="rId480" Type="http://schemas.openxmlformats.org/officeDocument/2006/relationships/image" Target="media/image201.wmf" /><Relationship Id="rId481" Type="http://schemas.openxmlformats.org/officeDocument/2006/relationships/oleObject" Target="embeddings/oleObject277.bin" /><Relationship Id="rId482" Type="http://schemas.openxmlformats.org/officeDocument/2006/relationships/image" Target="media/image202.wmf" /><Relationship Id="rId483" Type="http://schemas.openxmlformats.org/officeDocument/2006/relationships/oleObject" Target="embeddings/oleObject278.bin" /><Relationship Id="rId484" Type="http://schemas.openxmlformats.org/officeDocument/2006/relationships/oleObject" Target="embeddings/oleObject279.bin" /><Relationship Id="rId485" Type="http://schemas.openxmlformats.org/officeDocument/2006/relationships/oleObject" Target="embeddings/oleObject280.bin" /><Relationship Id="rId486" Type="http://schemas.openxmlformats.org/officeDocument/2006/relationships/oleObject" Target="embeddings/oleObject281.bin" /><Relationship Id="rId487" Type="http://schemas.openxmlformats.org/officeDocument/2006/relationships/oleObject" Target="embeddings/oleObject282.bin" /><Relationship Id="rId488" Type="http://schemas.openxmlformats.org/officeDocument/2006/relationships/image" Target="media/image203.wmf" /><Relationship Id="rId489" Type="http://schemas.openxmlformats.org/officeDocument/2006/relationships/oleObject" Target="embeddings/oleObject283.bin" /><Relationship Id="rId49" Type="http://schemas.openxmlformats.org/officeDocument/2006/relationships/oleObject" Target="embeddings/oleObject23.bin" /><Relationship Id="rId490" Type="http://schemas.openxmlformats.org/officeDocument/2006/relationships/image" Target="media/image204.wmf" /><Relationship Id="rId491" Type="http://schemas.openxmlformats.org/officeDocument/2006/relationships/oleObject" Target="embeddings/oleObject284.bin" /><Relationship Id="rId492" Type="http://schemas.openxmlformats.org/officeDocument/2006/relationships/image" Target="media/image205.wmf" /><Relationship Id="rId493" Type="http://schemas.openxmlformats.org/officeDocument/2006/relationships/oleObject" Target="embeddings/oleObject285.bin" /><Relationship Id="rId494" Type="http://schemas.openxmlformats.org/officeDocument/2006/relationships/oleObject" Target="embeddings/oleObject286.bin" /><Relationship Id="rId495" Type="http://schemas.openxmlformats.org/officeDocument/2006/relationships/oleObject" Target="embeddings/oleObject287.bin" /><Relationship Id="rId496" Type="http://schemas.openxmlformats.org/officeDocument/2006/relationships/image" Target="media/image206.png" /><Relationship Id="rId497" Type="http://schemas.openxmlformats.org/officeDocument/2006/relationships/oleObject" Target="embeddings/oleObject288.bin" /><Relationship Id="rId498" Type="http://schemas.openxmlformats.org/officeDocument/2006/relationships/oleObject" Target="embeddings/oleObject289.bin" /><Relationship Id="rId499" Type="http://schemas.openxmlformats.org/officeDocument/2006/relationships/oleObject" Target="embeddings/oleObject290.bin" /><Relationship Id="rId5" Type="http://schemas.openxmlformats.org/officeDocument/2006/relationships/image" Target="media/image2.png" /><Relationship Id="rId50" Type="http://schemas.openxmlformats.org/officeDocument/2006/relationships/image" Target="media/image24.png" /><Relationship Id="rId500" Type="http://schemas.openxmlformats.org/officeDocument/2006/relationships/oleObject" Target="embeddings/oleObject291.bin" /><Relationship Id="rId501" Type="http://schemas.openxmlformats.org/officeDocument/2006/relationships/image" Target="media/image207.wmf" /><Relationship Id="rId502" Type="http://schemas.openxmlformats.org/officeDocument/2006/relationships/oleObject" Target="embeddings/oleObject292.bin" /><Relationship Id="rId503" Type="http://schemas.openxmlformats.org/officeDocument/2006/relationships/oleObject" Target="embeddings/oleObject293.bin" /><Relationship Id="rId504" Type="http://schemas.openxmlformats.org/officeDocument/2006/relationships/image" Target="media/image208.png" /><Relationship Id="rId505" Type="http://schemas.openxmlformats.org/officeDocument/2006/relationships/image" Target="media/image209.wmf" /><Relationship Id="rId506" Type="http://schemas.openxmlformats.org/officeDocument/2006/relationships/oleObject" Target="embeddings/oleObject294.bin" /><Relationship Id="rId507" Type="http://schemas.openxmlformats.org/officeDocument/2006/relationships/oleObject" Target="embeddings/oleObject295.bin" /><Relationship Id="rId508" Type="http://schemas.openxmlformats.org/officeDocument/2006/relationships/image" Target="media/image210.wmf" /><Relationship Id="rId509" Type="http://schemas.openxmlformats.org/officeDocument/2006/relationships/oleObject" Target="embeddings/oleObject296.bin" /><Relationship Id="rId51" Type="http://schemas.openxmlformats.org/officeDocument/2006/relationships/image" Target="media/image25.wmf" /><Relationship Id="rId510" Type="http://schemas.openxmlformats.org/officeDocument/2006/relationships/oleObject" Target="embeddings/oleObject297.bin" /><Relationship Id="rId511" Type="http://schemas.openxmlformats.org/officeDocument/2006/relationships/image" Target="media/image211.wmf" /><Relationship Id="rId512" Type="http://schemas.openxmlformats.org/officeDocument/2006/relationships/oleObject" Target="embeddings/oleObject298.bin" /><Relationship Id="rId513" Type="http://schemas.openxmlformats.org/officeDocument/2006/relationships/image" Target="media/image212.wmf" /><Relationship Id="rId514" Type="http://schemas.openxmlformats.org/officeDocument/2006/relationships/oleObject" Target="embeddings/oleObject299.bin" /><Relationship Id="rId515" Type="http://schemas.openxmlformats.org/officeDocument/2006/relationships/image" Target="media/image213.wmf" /><Relationship Id="rId516" Type="http://schemas.openxmlformats.org/officeDocument/2006/relationships/oleObject" Target="embeddings/oleObject300.bin" /><Relationship Id="rId517" Type="http://schemas.openxmlformats.org/officeDocument/2006/relationships/image" Target="media/image214.png" /><Relationship Id="rId518" Type="http://schemas.openxmlformats.org/officeDocument/2006/relationships/image" Target="media/image215.png" /><Relationship Id="rId519" Type="http://schemas.openxmlformats.org/officeDocument/2006/relationships/oleObject" Target="embeddings/oleObject301.bin" /><Relationship Id="rId52" Type="http://schemas.openxmlformats.org/officeDocument/2006/relationships/oleObject" Target="embeddings/oleObject24.bin" /><Relationship Id="rId520" Type="http://schemas.openxmlformats.org/officeDocument/2006/relationships/image" Target="media/image216.wmf" /><Relationship Id="rId521" Type="http://schemas.openxmlformats.org/officeDocument/2006/relationships/oleObject" Target="embeddings/oleObject302.bin" /><Relationship Id="rId522" Type="http://schemas.openxmlformats.org/officeDocument/2006/relationships/image" Target="media/image217.wmf" /><Relationship Id="rId523" Type="http://schemas.openxmlformats.org/officeDocument/2006/relationships/oleObject" Target="embeddings/oleObject303.bin" /><Relationship Id="rId524" Type="http://schemas.openxmlformats.org/officeDocument/2006/relationships/image" Target="media/image218.wmf" /><Relationship Id="rId525" Type="http://schemas.openxmlformats.org/officeDocument/2006/relationships/oleObject" Target="embeddings/oleObject304.bin" /><Relationship Id="rId526" Type="http://schemas.openxmlformats.org/officeDocument/2006/relationships/image" Target="media/image219.wmf" /><Relationship Id="rId527" Type="http://schemas.openxmlformats.org/officeDocument/2006/relationships/oleObject" Target="embeddings/oleObject305.bin" /><Relationship Id="rId528" Type="http://schemas.openxmlformats.org/officeDocument/2006/relationships/image" Target="media/image220.wmf" /><Relationship Id="rId529" Type="http://schemas.openxmlformats.org/officeDocument/2006/relationships/oleObject" Target="embeddings/oleObject306.bin" /><Relationship Id="rId53" Type="http://schemas.openxmlformats.org/officeDocument/2006/relationships/image" Target="media/image26.wmf" /><Relationship Id="rId530" Type="http://schemas.openxmlformats.org/officeDocument/2006/relationships/oleObject" Target="embeddings/oleObject307.bin" /><Relationship Id="rId531" Type="http://schemas.openxmlformats.org/officeDocument/2006/relationships/image" Target="media/image221.wmf" /><Relationship Id="rId532" Type="http://schemas.openxmlformats.org/officeDocument/2006/relationships/oleObject" Target="embeddings/oleObject308.bin" /><Relationship Id="rId533" Type="http://schemas.openxmlformats.org/officeDocument/2006/relationships/image" Target="media/image222.wmf" /><Relationship Id="rId534" Type="http://schemas.openxmlformats.org/officeDocument/2006/relationships/oleObject" Target="embeddings/oleObject309.bin" /><Relationship Id="rId535" Type="http://schemas.openxmlformats.org/officeDocument/2006/relationships/image" Target="media/image223.wmf" /><Relationship Id="rId536" Type="http://schemas.openxmlformats.org/officeDocument/2006/relationships/oleObject" Target="embeddings/oleObject310.bin" /><Relationship Id="rId537" Type="http://schemas.openxmlformats.org/officeDocument/2006/relationships/image" Target="media/image224.wmf" /><Relationship Id="rId538" Type="http://schemas.openxmlformats.org/officeDocument/2006/relationships/oleObject" Target="embeddings/oleObject311.bin" /><Relationship Id="rId539" Type="http://schemas.openxmlformats.org/officeDocument/2006/relationships/oleObject" Target="embeddings/oleObject312.bin" /><Relationship Id="rId54" Type="http://schemas.openxmlformats.org/officeDocument/2006/relationships/oleObject" Target="embeddings/oleObject25.bin" /><Relationship Id="rId540" Type="http://schemas.openxmlformats.org/officeDocument/2006/relationships/oleObject" Target="embeddings/oleObject313.bin" /><Relationship Id="rId541" Type="http://schemas.openxmlformats.org/officeDocument/2006/relationships/image" Target="media/image225.wmf" /><Relationship Id="rId542" Type="http://schemas.openxmlformats.org/officeDocument/2006/relationships/oleObject" Target="embeddings/oleObject314.bin" /><Relationship Id="rId543" Type="http://schemas.openxmlformats.org/officeDocument/2006/relationships/image" Target="media/image226.png" /><Relationship Id="rId544" Type="http://schemas.openxmlformats.org/officeDocument/2006/relationships/image" Target="media/image227.wmf" /><Relationship Id="rId545" Type="http://schemas.openxmlformats.org/officeDocument/2006/relationships/oleObject" Target="embeddings/oleObject315.bin" /><Relationship Id="rId546" Type="http://schemas.openxmlformats.org/officeDocument/2006/relationships/oleObject" Target="embeddings/oleObject316.bin" /><Relationship Id="rId547" Type="http://schemas.openxmlformats.org/officeDocument/2006/relationships/oleObject" Target="embeddings/oleObject317.bin" /><Relationship Id="rId548" Type="http://schemas.openxmlformats.org/officeDocument/2006/relationships/oleObject" Target="embeddings/oleObject318.bin" /><Relationship Id="rId549" Type="http://schemas.openxmlformats.org/officeDocument/2006/relationships/oleObject" Target="embeddings/oleObject319.bin" /><Relationship Id="rId55" Type="http://schemas.openxmlformats.org/officeDocument/2006/relationships/image" Target="media/image27.wmf" /><Relationship Id="rId550" Type="http://schemas.openxmlformats.org/officeDocument/2006/relationships/image" Target="media/image228.wmf" /><Relationship Id="rId551" Type="http://schemas.openxmlformats.org/officeDocument/2006/relationships/oleObject" Target="embeddings/oleObject320.bin" /><Relationship Id="rId552" Type="http://schemas.openxmlformats.org/officeDocument/2006/relationships/image" Target="media/image229.wmf" /><Relationship Id="rId553" Type="http://schemas.openxmlformats.org/officeDocument/2006/relationships/oleObject" Target="embeddings/oleObject321.bin" /><Relationship Id="rId554" Type="http://schemas.openxmlformats.org/officeDocument/2006/relationships/image" Target="media/image230.wmf" /><Relationship Id="rId555" Type="http://schemas.openxmlformats.org/officeDocument/2006/relationships/oleObject" Target="embeddings/oleObject322.bin" /><Relationship Id="rId556" Type="http://schemas.openxmlformats.org/officeDocument/2006/relationships/image" Target="media/image231.wmf" /><Relationship Id="rId557" Type="http://schemas.openxmlformats.org/officeDocument/2006/relationships/oleObject" Target="embeddings/oleObject323.bin" /><Relationship Id="rId558" Type="http://schemas.openxmlformats.org/officeDocument/2006/relationships/image" Target="media/image232.wmf" /><Relationship Id="rId559" Type="http://schemas.openxmlformats.org/officeDocument/2006/relationships/oleObject" Target="embeddings/oleObject324.bin" /><Relationship Id="rId56" Type="http://schemas.openxmlformats.org/officeDocument/2006/relationships/oleObject" Target="embeddings/oleObject26.bin" /><Relationship Id="rId560" Type="http://schemas.openxmlformats.org/officeDocument/2006/relationships/image" Target="media/image233.wmf" /><Relationship Id="rId561" Type="http://schemas.openxmlformats.org/officeDocument/2006/relationships/oleObject" Target="embeddings/oleObject325.bin" /><Relationship Id="rId562" Type="http://schemas.openxmlformats.org/officeDocument/2006/relationships/image" Target="media/image234.wmf" /><Relationship Id="rId563" Type="http://schemas.openxmlformats.org/officeDocument/2006/relationships/oleObject" Target="embeddings/oleObject326.bin" /><Relationship Id="rId564" Type="http://schemas.openxmlformats.org/officeDocument/2006/relationships/oleObject" Target="embeddings/oleObject327.bin" /><Relationship Id="rId565" Type="http://schemas.openxmlformats.org/officeDocument/2006/relationships/oleObject" Target="embeddings/oleObject328.bin" /><Relationship Id="rId566" Type="http://schemas.openxmlformats.org/officeDocument/2006/relationships/oleObject" Target="embeddings/oleObject329.bin" /><Relationship Id="rId567" Type="http://schemas.openxmlformats.org/officeDocument/2006/relationships/oleObject" Target="embeddings/oleObject330.bin" /><Relationship Id="rId568" Type="http://schemas.openxmlformats.org/officeDocument/2006/relationships/oleObject" Target="embeddings/oleObject331.bin" /><Relationship Id="rId569" Type="http://schemas.openxmlformats.org/officeDocument/2006/relationships/oleObject" Target="embeddings/oleObject332.bin" /><Relationship Id="rId57" Type="http://schemas.openxmlformats.org/officeDocument/2006/relationships/image" Target="media/image28.wmf" /><Relationship Id="rId570" Type="http://schemas.openxmlformats.org/officeDocument/2006/relationships/oleObject" Target="embeddings/oleObject333.bin" /><Relationship Id="rId571" Type="http://schemas.openxmlformats.org/officeDocument/2006/relationships/image" Target="media/image235.wmf" /><Relationship Id="rId572" Type="http://schemas.openxmlformats.org/officeDocument/2006/relationships/oleObject" Target="embeddings/oleObject334.bin" /><Relationship Id="rId573" Type="http://schemas.openxmlformats.org/officeDocument/2006/relationships/image" Target="media/image236.wmf" /><Relationship Id="rId574" Type="http://schemas.openxmlformats.org/officeDocument/2006/relationships/oleObject" Target="embeddings/oleObject335.bin" /><Relationship Id="rId575" Type="http://schemas.openxmlformats.org/officeDocument/2006/relationships/image" Target="media/image237.wmf" /><Relationship Id="rId576" Type="http://schemas.openxmlformats.org/officeDocument/2006/relationships/oleObject" Target="embeddings/oleObject336.bin" /><Relationship Id="rId577" Type="http://schemas.openxmlformats.org/officeDocument/2006/relationships/image" Target="media/image238.wmf" /><Relationship Id="rId578" Type="http://schemas.openxmlformats.org/officeDocument/2006/relationships/oleObject" Target="embeddings/oleObject337.bin" /><Relationship Id="rId579" Type="http://schemas.openxmlformats.org/officeDocument/2006/relationships/image" Target="media/image239.wmf" /><Relationship Id="rId58" Type="http://schemas.openxmlformats.org/officeDocument/2006/relationships/oleObject" Target="embeddings/oleObject27.bin" /><Relationship Id="rId580" Type="http://schemas.openxmlformats.org/officeDocument/2006/relationships/oleObject" Target="embeddings/oleObject338.bin" /><Relationship Id="rId581" Type="http://schemas.openxmlformats.org/officeDocument/2006/relationships/image" Target="media/image240.wmf" /><Relationship Id="rId582" Type="http://schemas.openxmlformats.org/officeDocument/2006/relationships/oleObject" Target="embeddings/oleObject339.bin" /><Relationship Id="rId583" Type="http://schemas.openxmlformats.org/officeDocument/2006/relationships/image" Target="media/image241.wmf" /><Relationship Id="rId584" Type="http://schemas.openxmlformats.org/officeDocument/2006/relationships/oleObject" Target="embeddings/oleObject340.bin" /><Relationship Id="rId585" Type="http://schemas.openxmlformats.org/officeDocument/2006/relationships/image" Target="media/image242.png" /><Relationship Id="rId586" Type="http://schemas.openxmlformats.org/officeDocument/2006/relationships/image" Target="media/image243.wmf" /><Relationship Id="rId587" Type="http://schemas.openxmlformats.org/officeDocument/2006/relationships/oleObject" Target="embeddings/oleObject341.bin" /><Relationship Id="rId588" Type="http://schemas.openxmlformats.org/officeDocument/2006/relationships/image" Target="media/image244.wmf" /><Relationship Id="rId589" Type="http://schemas.openxmlformats.org/officeDocument/2006/relationships/oleObject" Target="embeddings/oleObject342.bin" /><Relationship Id="rId59" Type="http://schemas.openxmlformats.org/officeDocument/2006/relationships/image" Target="media/image29.wmf" /><Relationship Id="rId590" Type="http://schemas.openxmlformats.org/officeDocument/2006/relationships/image" Target="media/image245.png" /><Relationship Id="rId591" Type="http://schemas.openxmlformats.org/officeDocument/2006/relationships/image" Target="media/image246.wmf" /><Relationship Id="rId592" Type="http://schemas.openxmlformats.org/officeDocument/2006/relationships/oleObject" Target="embeddings/oleObject343.bin" /><Relationship Id="rId593" Type="http://schemas.openxmlformats.org/officeDocument/2006/relationships/oleObject" Target="embeddings/oleObject344.bin" /><Relationship Id="rId594" Type="http://schemas.openxmlformats.org/officeDocument/2006/relationships/image" Target="media/image247.wmf" /><Relationship Id="rId595" Type="http://schemas.openxmlformats.org/officeDocument/2006/relationships/oleObject" Target="embeddings/oleObject345.bin" /><Relationship Id="rId596" Type="http://schemas.openxmlformats.org/officeDocument/2006/relationships/image" Target="media/image248.wmf" /><Relationship Id="rId597" Type="http://schemas.openxmlformats.org/officeDocument/2006/relationships/oleObject" Target="embeddings/oleObject346.bin" /><Relationship Id="rId598" Type="http://schemas.openxmlformats.org/officeDocument/2006/relationships/image" Target="media/image249.wmf" /><Relationship Id="rId599" Type="http://schemas.openxmlformats.org/officeDocument/2006/relationships/oleObject" Target="embeddings/oleObject347.bin" /><Relationship Id="rId6" Type="http://schemas.openxmlformats.org/officeDocument/2006/relationships/image" Target="media/image3.png" /><Relationship Id="rId60" Type="http://schemas.openxmlformats.org/officeDocument/2006/relationships/oleObject" Target="embeddings/oleObject28.bin" /><Relationship Id="rId600" Type="http://schemas.openxmlformats.org/officeDocument/2006/relationships/image" Target="media/image250.wmf" /><Relationship Id="rId601" Type="http://schemas.openxmlformats.org/officeDocument/2006/relationships/oleObject" Target="embeddings/oleObject348.bin" /><Relationship Id="rId602" Type="http://schemas.openxmlformats.org/officeDocument/2006/relationships/image" Target="media/image251.wmf" /><Relationship Id="rId603" Type="http://schemas.openxmlformats.org/officeDocument/2006/relationships/oleObject" Target="embeddings/oleObject349.bin" /><Relationship Id="rId604" Type="http://schemas.openxmlformats.org/officeDocument/2006/relationships/oleObject" Target="embeddings/oleObject350.bin" /><Relationship Id="rId605" Type="http://schemas.openxmlformats.org/officeDocument/2006/relationships/image" Target="media/image252.wmf" /><Relationship Id="rId606" Type="http://schemas.openxmlformats.org/officeDocument/2006/relationships/oleObject" Target="embeddings/oleObject351.bin" /><Relationship Id="rId607" Type="http://schemas.openxmlformats.org/officeDocument/2006/relationships/oleObject" Target="embeddings/oleObject352.bin" /><Relationship Id="rId608" Type="http://schemas.openxmlformats.org/officeDocument/2006/relationships/image" Target="media/image253.wmf" /><Relationship Id="rId609" Type="http://schemas.openxmlformats.org/officeDocument/2006/relationships/oleObject" Target="embeddings/oleObject353.bin" /><Relationship Id="rId61" Type="http://schemas.openxmlformats.org/officeDocument/2006/relationships/oleObject" Target="embeddings/oleObject29.bin" /><Relationship Id="rId610" Type="http://schemas.openxmlformats.org/officeDocument/2006/relationships/image" Target="media/image254.wmf" /><Relationship Id="rId611" Type="http://schemas.openxmlformats.org/officeDocument/2006/relationships/oleObject" Target="embeddings/oleObject354.bin" /><Relationship Id="rId612" Type="http://schemas.openxmlformats.org/officeDocument/2006/relationships/image" Target="media/image255.wmf" /><Relationship Id="rId613" Type="http://schemas.openxmlformats.org/officeDocument/2006/relationships/oleObject" Target="embeddings/oleObject355.bin" /><Relationship Id="rId614" Type="http://schemas.openxmlformats.org/officeDocument/2006/relationships/oleObject" Target="embeddings/oleObject356.bin" /><Relationship Id="rId615" Type="http://schemas.openxmlformats.org/officeDocument/2006/relationships/oleObject" Target="embeddings/oleObject357.bin" /><Relationship Id="rId616" Type="http://schemas.openxmlformats.org/officeDocument/2006/relationships/image" Target="media/image256.wmf" /><Relationship Id="rId617" Type="http://schemas.openxmlformats.org/officeDocument/2006/relationships/oleObject" Target="embeddings/oleObject358.bin" /><Relationship Id="rId618" Type="http://schemas.openxmlformats.org/officeDocument/2006/relationships/image" Target="media/image257.wmf" /><Relationship Id="rId619" Type="http://schemas.openxmlformats.org/officeDocument/2006/relationships/oleObject" Target="embeddings/oleObject359.bin" /><Relationship Id="rId62" Type="http://schemas.openxmlformats.org/officeDocument/2006/relationships/oleObject" Target="embeddings/oleObject30.bin" /><Relationship Id="rId620" Type="http://schemas.openxmlformats.org/officeDocument/2006/relationships/image" Target="media/image258.wmf" /><Relationship Id="rId621" Type="http://schemas.openxmlformats.org/officeDocument/2006/relationships/oleObject" Target="embeddings/oleObject360.bin" /><Relationship Id="rId622" Type="http://schemas.openxmlformats.org/officeDocument/2006/relationships/image" Target="media/image259.wmf" /><Relationship Id="rId623" Type="http://schemas.openxmlformats.org/officeDocument/2006/relationships/oleObject" Target="embeddings/oleObject361.bin" /><Relationship Id="rId624" Type="http://schemas.openxmlformats.org/officeDocument/2006/relationships/oleObject" Target="embeddings/oleObject362.bin" /><Relationship Id="rId625" Type="http://schemas.openxmlformats.org/officeDocument/2006/relationships/oleObject" Target="embeddings/oleObject363.bin" /><Relationship Id="rId626" Type="http://schemas.openxmlformats.org/officeDocument/2006/relationships/image" Target="media/image260.wmf" /><Relationship Id="rId627" Type="http://schemas.openxmlformats.org/officeDocument/2006/relationships/oleObject" Target="embeddings/oleObject364.bin" /><Relationship Id="rId628" Type="http://schemas.openxmlformats.org/officeDocument/2006/relationships/image" Target="media/image261.wmf" /><Relationship Id="rId629" Type="http://schemas.openxmlformats.org/officeDocument/2006/relationships/oleObject" Target="embeddings/oleObject365.bin" /><Relationship Id="rId63" Type="http://schemas.openxmlformats.org/officeDocument/2006/relationships/oleObject" Target="embeddings/oleObject31.bin" /><Relationship Id="rId630" Type="http://schemas.openxmlformats.org/officeDocument/2006/relationships/oleObject" Target="embeddings/oleObject366.bin" /><Relationship Id="rId631" Type="http://schemas.openxmlformats.org/officeDocument/2006/relationships/oleObject" Target="embeddings/oleObject367.bin" /><Relationship Id="rId632" Type="http://schemas.openxmlformats.org/officeDocument/2006/relationships/oleObject" Target="embeddings/oleObject368.bin" /><Relationship Id="rId633" Type="http://schemas.openxmlformats.org/officeDocument/2006/relationships/oleObject" Target="embeddings/oleObject369.bin" /><Relationship Id="rId634" Type="http://schemas.openxmlformats.org/officeDocument/2006/relationships/image" Target="media/image262.wmf" /><Relationship Id="rId635" Type="http://schemas.openxmlformats.org/officeDocument/2006/relationships/oleObject" Target="embeddings/oleObject370.bin" /><Relationship Id="rId636" Type="http://schemas.openxmlformats.org/officeDocument/2006/relationships/image" Target="media/image263.png" /><Relationship Id="rId637" Type="http://schemas.openxmlformats.org/officeDocument/2006/relationships/oleObject" Target="embeddings/oleObject371.bin" /><Relationship Id="rId638" Type="http://schemas.openxmlformats.org/officeDocument/2006/relationships/oleObject" Target="embeddings/oleObject372.bin" /><Relationship Id="rId639" Type="http://schemas.openxmlformats.org/officeDocument/2006/relationships/oleObject" Target="embeddings/oleObject373.bin" /><Relationship Id="rId64" Type="http://schemas.openxmlformats.org/officeDocument/2006/relationships/image" Target="media/image30.wmf" /><Relationship Id="rId640" Type="http://schemas.openxmlformats.org/officeDocument/2006/relationships/oleObject" Target="embeddings/oleObject374.bin" /><Relationship Id="rId641" Type="http://schemas.openxmlformats.org/officeDocument/2006/relationships/oleObject" Target="embeddings/oleObject375.bin" /><Relationship Id="rId642" Type="http://schemas.openxmlformats.org/officeDocument/2006/relationships/image" Target="media/image264.wmf" /><Relationship Id="rId643" Type="http://schemas.openxmlformats.org/officeDocument/2006/relationships/oleObject" Target="embeddings/oleObject376.bin" /><Relationship Id="rId644" Type="http://schemas.openxmlformats.org/officeDocument/2006/relationships/image" Target="media/image265.wmf" /><Relationship Id="rId645" Type="http://schemas.openxmlformats.org/officeDocument/2006/relationships/oleObject" Target="embeddings/oleObject377.bin" /><Relationship Id="rId646" Type="http://schemas.openxmlformats.org/officeDocument/2006/relationships/image" Target="media/image266.wmf" /><Relationship Id="rId647" Type="http://schemas.openxmlformats.org/officeDocument/2006/relationships/oleObject" Target="embeddings/oleObject378.bin" /><Relationship Id="rId648" Type="http://schemas.openxmlformats.org/officeDocument/2006/relationships/oleObject" Target="embeddings/oleObject379.bin" /><Relationship Id="rId649" Type="http://schemas.openxmlformats.org/officeDocument/2006/relationships/oleObject" Target="embeddings/oleObject380.bin" /><Relationship Id="rId65" Type="http://schemas.openxmlformats.org/officeDocument/2006/relationships/oleObject" Target="embeddings/oleObject32.bin" /><Relationship Id="rId650" Type="http://schemas.openxmlformats.org/officeDocument/2006/relationships/image" Target="media/image267.wmf" /><Relationship Id="rId651" Type="http://schemas.openxmlformats.org/officeDocument/2006/relationships/oleObject" Target="embeddings/oleObject381.bin" /><Relationship Id="rId652" Type="http://schemas.openxmlformats.org/officeDocument/2006/relationships/image" Target="media/image268.wmf" /><Relationship Id="rId653" Type="http://schemas.openxmlformats.org/officeDocument/2006/relationships/oleObject" Target="embeddings/oleObject382.bin" /><Relationship Id="rId654" Type="http://schemas.openxmlformats.org/officeDocument/2006/relationships/image" Target="media/image269.wmf" /><Relationship Id="rId655" Type="http://schemas.openxmlformats.org/officeDocument/2006/relationships/oleObject" Target="embeddings/oleObject383.bin" /><Relationship Id="rId656" Type="http://schemas.openxmlformats.org/officeDocument/2006/relationships/oleObject" Target="embeddings/oleObject384.bin" /><Relationship Id="rId657" Type="http://schemas.openxmlformats.org/officeDocument/2006/relationships/oleObject" Target="embeddings/oleObject385.bin" /><Relationship Id="rId658" Type="http://schemas.openxmlformats.org/officeDocument/2006/relationships/image" Target="media/image270.wmf" /><Relationship Id="rId659" Type="http://schemas.openxmlformats.org/officeDocument/2006/relationships/oleObject" Target="embeddings/oleObject386.bin" /><Relationship Id="rId66" Type="http://schemas.openxmlformats.org/officeDocument/2006/relationships/image" Target="media/image31.wmf" /><Relationship Id="rId660" Type="http://schemas.openxmlformats.org/officeDocument/2006/relationships/oleObject" Target="embeddings/oleObject387.bin" /><Relationship Id="rId661" Type="http://schemas.openxmlformats.org/officeDocument/2006/relationships/image" Target="media/image271.wmf" /><Relationship Id="rId662" Type="http://schemas.openxmlformats.org/officeDocument/2006/relationships/oleObject" Target="embeddings/oleObject388.bin" /><Relationship Id="rId663" Type="http://schemas.openxmlformats.org/officeDocument/2006/relationships/oleObject" Target="embeddings/oleObject389.bin" /><Relationship Id="rId664" Type="http://schemas.openxmlformats.org/officeDocument/2006/relationships/image" Target="media/image272.wmf" /><Relationship Id="rId665" Type="http://schemas.openxmlformats.org/officeDocument/2006/relationships/oleObject" Target="embeddings/oleObject390.bin" /><Relationship Id="rId666" Type="http://schemas.openxmlformats.org/officeDocument/2006/relationships/oleObject" Target="embeddings/oleObject391.bin" /><Relationship Id="rId667" Type="http://schemas.openxmlformats.org/officeDocument/2006/relationships/image" Target="media/image273.png" /><Relationship Id="rId668" Type="http://schemas.openxmlformats.org/officeDocument/2006/relationships/oleObject" Target="embeddings/oleObject392.bin" /><Relationship Id="rId669" Type="http://schemas.openxmlformats.org/officeDocument/2006/relationships/oleObject" Target="embeddings/oleObject393.bin" /><Relationship Id="rId67" Type="http://schemas.openxmlformats.org/officeDocument/2006/relationships/oleObject" Target="embeddings/oleObject33.bin" /><Relationship Id="rId670" Type="http://schemas.openxmlformats.org/officeDocument/2006/relationships/oleObject" Target="embeddings/oleObject394.bin" /><Relationship Id="rId671" Type="http://schemas.openxmlformats.org/officeDocument/2006/relationships/oleObject" Target="embeddings/oleObject395.bin" /><Relationship Id="rId672" Type="http://schemas.openxmlformats.org/officeDocument/2006/relationships/image" Target="media/image274.wmf" /><Relationship Id="rId673" Type="http://schemas.openxmlformats.org/officeDocument/2006/relationships/oleObject" Target="embeddings/oleObject396.bin" /><Relationship Id="rId674" Type="http://schemas.openxmlformats.org/officeDocument/2006/relationships/oleObject" Target="embeddings/oleObject397.bin" /><Relationship Id="rId675" Type="http://schemas.openxmlformats.org/officeDocument/2006/relationships/oleObject" Target="embeddings/oleObject398.bin" /><Relationship Id="rId676" Type="http://schemas.openxmlformats.org/officeDocument/2006/relationships/oleObject" Target="embeddings/oleObject399.bin" /><Relationship Id="rId677" Type="http://schemas.openxmlformats.org/officeDocument/2006/relationships/oleObject" Target="embeddings/oleObject400.bin" /><Relationship Id="rId678" Type="http://schemas.openxmlformats.org/officeDocument/2006/relationships/image" Target="media/image275.wmf" /><Relationship Id="rId679" Type="http://schemas.openxmlformats.org/officeDocument/2006/relationships/oleObject" Target="embeddings/oleObject401.bin" /><Relationship Id="rId68" Type="http://schemas.openxmlformats.org/officeDocument/2006/relationships/image" Target="media/image32.wmf" /><Relationship Id="rId680" Type="http://schemas.openxmlformats.org/officeDocument/2006/relationships/oleObject" Target="embeddings/oleObject402.bin" /><Relationship Id="rId681" Type="http://schemas.openxmlformats.org/officeDocument/2006/relationships/image" Target="media/image276.wmf" /><Relationship Id="rId682" Type="http://schemas.openxmlformats.org/officeDocument/2006/relationships/oleObject" Target="embeddings/oleObject403.bin" /><Relationship Id="rId683" Type="http://schemas.openxmlformats.org/officeDocument/2006/relationships/oleObject" Target="embeddings/oleObject404.bin" /><Relationship Id="rId684" Type="http://schemas.openxmlformats.org/officeDocument/2006/relationships/image" Target="media/image277.wmf" /><Relationship Id="rId685" Type="http://schemas.openxmlformats.org/officeDocument/2006/relationships/oleObject" Target="embeddings/oleObject405.bin" /><Relationship Id="rId686" Type="http://schemas.openxmlformats.org/officeDocument/2006/relationships/oleObject" Target="embeddings/oleObject406.bin" /><Relationship Id="rId687" Type="http://schemas.openxmlformats.org/officeDocument/2006/relationships/image" Target="media/image278.wmf" /><Relationship Id="rId688" Type="http://schemas.openxmlformats.org/officeDocument/2006/relationships/oleObject" Target="embeddings/oleObject407.bin" /><Relationship Id="rId689" Type="http://schemas.openxmlformats.org/officeDocument/2006/relationships/oleObject" Target="embeddings/oleObject408.bin" /><Relationship Id="rId69" Type="http://schemas.openxmlformats.org/officeDocument/2006/relationships/oleObject" Target="embeddings/oleObject34.bin" /><Relationship Id="rId690" Type="http://schemas.openxmlformats.org/officeDocument/2006/relationships/image" Target="media/image279.wmf" /><Relationship Id="rId691" Type="http://schemas.openxmlformats.org/officeDocument/2006/relationships/oleObject" Target="embeddings/oleObject409.bin" /><Relationship Id="rId692" Type="http://schemas.openxmlformats.org/officeDocument/2006/relationships/oleObject" Target="embeddings/oleObject410.bin" /><Relationship Id="rId693" Type="http://schemas.openxmlformats.org/officeDocument/2006/relationships/image" Target="media/image280.wmf" /><Relationship Id="rId694" Type="http://schemas.openxmlformats.org/officeDocument/2006/relationships/oleObject" Target="embeddings/oleObject411.bin" /><Relationship Id="rId695" Type="http://schemas.openxmlformats.org/officeDocument/2006/relationships/oleObject" Target="embeddings/oleObject412.bin" /><Relationship Id="rId696" Type="http://schemas.openxmlformats.org/officeDocument/2006/relationships/image" Target="media/image281.wmf" /><Relationship Id="rId697" Type="http://schemas.openxmlformats.org/officeDocument/2006/relationships/oleObject" Target="embeddings/oleObject413.bin" /><Relationship Id="rId698" Type="http://schemas.openxmlformats.org/officeDocument/2006/relationships/oleObject" Target="embeddings/oleObject414.bin" /><Relationship Id="rId699" Type="http://schemas.openxmlformats.org/officeDocument/2006/relationships/image" Target="media/image282.wmf" /><Relationship Id="rId7" Type="http://schemas.openxmlformats.org/officeDocument/2006/relationships/image" Target="media/image4.png" /><Relationship Id="rId70" Type="http://schemas.openxmlformats.org/officeDocument/2006/relationships/oleObject" Target="embeddings/oleObject35.bin" /><Relationship Id="rId700" Type="http://schemas.openxmlformats.org/officeDocument/2006/relationships/oleObject" Target="embeddings/oleObject415.bin" /><Relationship Id="rId701" Type="http://schemas.openxmlformats.org/officeDocument/2006/relationships/image" Target="media/image283.wmf" /><Relationship Id="rId702" Type="http://schemas.openxmlformats.org/officeDocument/2006/relationships/oleObject" Target="embeddings/oleObject416.bin" /><Relationship Id="rId703" Type="http://schemas.openxmlformats.org/officeDocument/2006/relationships/image" Target="media/image284.wmf" /><Relationship Id="rId704" Type="http://schemas.openxmlformats.org/officeDocument/2006/relationships/oleObject" Target="embeddings/oleObject417.bin" /><Relationship Id="rId705" Type="http://schemas.openxmlformats.org/officeDocument/2006/relationships/image" Target="media/image285.png" /><Relationship Id="rId706" Type="http://schemas.openxmlformats.org/officeDocument/2006/relationships/oleObject" Target="embeddings/oleObject418.bin" /><Relationship Id="rId707" Type="http://schemas.openxmlformats.org/officeDocument/2006/relationships/image" Target="media/image286.wmf" /><Relationship Id="rId708" Type="http://schemas.openxmlformats.org/officeDocument/2006/relationships/oleObject" Target="embeddings/oleObject419.bin" /><Relationship Id="rId709" Type="http://schemas.openxmlformats.org/officeDocument/2006/relationships/image" Target="media/image287.wmf" /><Relationship Id="rId71" Type="http://schemas.openxmlformats.org/officeDocument/2006/relationships/oleObject" Target="embeddings/oleObject36.bin" /><Relationship Id="rId710" Type="http://schemas.openxmlformats.org/officeDocument/2006/relationships/oleObject" Target="embeddings/oleObject420.bin" /><Relationship Id="rId711" Type="http://schemas.openxmlformats.org/officeDocument/2006/relationships/oleObject" Target="embeddings/oleObject421.bin" /><Relationship Id="rId712" Type="http://schemas.openxmlformats.org/officeDocument/2006/relationships/image" Target="media/image288.png" /><Relationship Id="rId713" Type="http://schemas.openxmlformats.org/officeDocument/2006/relationships/oleObject" Target="embeddings/oleObject422.bin" /><Relationship Id="rId714" Type="http://schemas.openxmlformats.org/officeDocument/2006/relationships/image" Target="media/image289.wmf" /><Relationship Id="rId715" Type="http://schemas.openxmlformats.org/officeDocument/2006/relationships/oleObject" Target="embeddings/oleObject423.bin" /><Relationship Id="rId716" Type="http://schemas.openxmlformats.org/officeDocument/2006/relationships/oleObject" Target="embeddings/oleObject424.bin" /><Relationship Id="rId717" Type="http://schemas.openxmlformats.org/officeDocument/2006/relationships/image" Target="media/image290.wmf" /><Relationship Id="rId718" Type="http://schemas.openxmlformats.org/officeDocument/2006/relationships/oleObject" Target="embeddings/oleObject425.bin" /><Relationship Id="rId719" Type="http://schemas.openxmlformats.org/officeDocument/2006/relationships/oleObject" Target="embeddings/oleObject426.bin" /><Relationship Id="rId72" Type="http://schemas.openxmlformats.org/officeDocument/2006/relationships/oleObject" Target="embeddings/oleObject37.bin" /><Relationship Id="rId720" Type="http://schemas.openxmlformats.org/officeDocument/2006/relationships/image" Target="media/image291.wmf" /><Relationship Id="rId721" Type="http://schemas.openxmlformats.org/officeDocument/2006/relationships/oleObject" Target="embeddings/oleObject427.bin" /><Relationship Id="rId722" Type="http://schemas.openxmlformats.org/officeDocument/2006/relationships/image" Target="media/image292.wmf" /><Relationship Id="rId723" Type="http://schemas.openxmlformats.org/officeDocument/2006/relationships/oleObject" Target="embeddings/oleObject428.bin" /><Relationship Id="rId724" Type="http://schemas.openxmlformats.org/officeDocument/2006/relationships/image" Target="media/image293.wmf" /><Relationship Id="rId725" Type="http://schemas.openxmlformats.org/officeDocument/2006/relationships/oleObject" Target="embeddings/oleObject429.bin" /><Relationship Id="rId726" Type="http://schemas.openxmlformats.org/officeDocument/2006/relationships/oleObject" Target="embeddings/oleObject430.bin" /><Relationship Id="rId727" Type="http://schemas.openxmlformats.org/officeDocument/2006/relationships/image" Target="media/image294.wmf" /><Relationship Id="rId728" Type="http://schemas.openxmlformats.org/officeDocument/2006/relationships/oleObject" Target="embeddings/oleObject431.bin" /><Relationship Id="rId729" Type="http://schemas.openxmlformats.org/officeDocument/2006/relationships/oleObject" Target="embeddings/oleObject432.bin" /><Relationship Id="rId73" Type="http://schemas.openxmlformats.org/officeDocument/2006/relationships/oleObject" Target="embeddings/oleObject38.bin" /><Relationship Id="rId730" Type="http://schemas.openxmlformats.org/officeDocument/2006/relationships/oleObject" Target="embeddings/oleObject433.bin" /><Relationship Id="rId731" Type="http://schemas.openxmlformats.org/officeDocument/2006/relationships/oleObject" Target="embeddings/oleObject434.bin" /><Relationship Id="rId732" Type="http://schemas.openxmlformats.org/officeDocument/2006/relationships/oleObject" Target="embeddings/oleObject435.bin" /><Relationship Id="rId733" Type="http://schemas.openxmlformats.org/officeDocument/2006/relationships/oleObject" Target="embeddings/oleObject436.bin" /><Relationship Id="rId734" Type="http://schemas.openxmlformats.org/officeDocument/2006/relationships/oleObject" Target="embeddings/oleObject437.bin" /><Relationship Id="rId735" Type="http://schemas.openxmlformats.org/officeDocument/2006/relationships/oleObject" Target="embeddings/oleObject438.bin" /><Relationship Id="rId736" Type="http://schemas.openxmlformats.org/officeDocument/2006/relationships/oleObject" Target="embeddings/oleObject439.bin" /><Relationship Id="rId737" Type="http://schemas.openxmlformats.org/officeDocument/2006/relationships/image" Target="media/image295.wmf" /><Relationship Id="rId738" Type="http://schemas.openxmlformats.org/officeDocument/2006/relationships/oleObject" Target="embeddings/oleObject440.bin" /><Relationship Id="rId739" Type="http://schemas.openxmlformats.org/officeDocument/2006/relationships/oleObject" Target="embeddings/oleObject441.bin" /><Relationship Id="rId74" Type="http://schemas.openxmlformats.org/officeDocument/2006/relationships/image" Target="media/image33.wmf" /><Relationship Id="rId740" Type="http://schemas.openxmlformats.org/officeDocument/2006/relationships/oleObject" Target="embeddings/oleObject442.bin" /><Relationship Id="rId741" Type="http://schemas.openxmlformats.org/officeDocument/2006/relationships/oleObject" Target="embeddings/oleObject443.bin" /><Relationship Id="rId742" Type="http://schemas.openxmlformats.org/officeDocument/2006/relationships/oleObject" Target="embeddings/oleObject444.bin" /><Relationship Id="rId743" Type="http://schemas.openxmlformats.org/officeDocument/2006/relationships/image" Target="media/image296.wmf" /><Relationship Id="rId744" Type="http://schemas.openxmlformats.org/officeDocument/2006/relationships/oleObject" Target="embeddings/oleObject445.bin" /><Relationship Id="rId745" Type="http://schemas.openxmlformats.org/officeDocument/2006/relationships/image" Target="media/image297.png" /><Relationship Id="rId746" Type="http://schemas.openxmlformats.org/officeDocument/2006/relationships/image" Target="media/image298.wmf" /><Relationship Id="rId747" Type="http://schemas.openxmlformats.org/officeDocument/2006/relationships/oleObject" Target="embeddings/oleObject446.bin" /><Relationship Id="rId748" Type="http://schemas.openxmlformats.org/officeDocument/2006/relationships/image" Target="media/image299.wmf" /><Relationship Id="rId749" Type="http://schemas.openxmlformats.org/officeDocument/2006/relationships/oleObject" Target="embeddings/oleObject447.bin" /><Relationship Id="rId75" Type="http://schemas.openxmlformats.org/officeDocument/2006/relationships/oleObject" Target="embeddings/oleObject39.bin" /><Relationship Id="rId750" Type="http://schemas.openxmlformats.org/officeDocument/2006/relationships/image" Target="media/image300.wmf" /><Relationship Id="rId751" Type="http://schemas.openxmlformats.org/officeDocument/2006/relationships/oleObject" Target="embeddings/oleObject448.bin" /><Relationship Id="rId752" Type="http://schemas.openxmlformats.org/officeDocument/2006/relationships/oleObject" Target="embeddings/oleObject449.bin" /><Relationship Id="rId753" Type="http://schemas.openxmlformats.org/officeDocument/2006/relationships/image" Target="media/image301.wmf" /><Relationship Id="rId754" Type="http://schemas.openxmlformats.org/officeDocument/2006/relationships/oleObject" Target="embeddings/oleObject450.bin" /><Relationship Id="rId755" Type="http://schemas.openxmlformats.org/officeDocument/2006/relationships/image" Target="media/image302.wmf" /><Relationship Id="rId756" Type="http://schemas.openxmlformats.org/officeDocument/2006/relationships/oleObject" Target="embeddings/oleObject451.bin" /><Relationship Id="rId757" Type="http://schemas.openxmlformats.org/officeDocument/2006/relationships/image" Target="media/image303.wmf" /><Relationship Id="rId758" Type="http://schemas.openxmlformats.org/officeDocument/2006/relationships/oleObject" Target="embeddings/oleObject452.bin" /><Relationship Id="rId759" Type="http://schemas.openxmlformats.org/officeDocument/2006/relationships/oleObject" Target="embeddings/oleObject453.bin" /><Relationship Id="rId76" Type="http://schemas.openxmlformats.org/officeDocument/2006/relationships/image" Target="media/image34.wmf" /><Relationship Id="rId760" Type="http://schemas.openxmlformats.org/officeDocument/2006/relationships/oleObject" Target="embeddings/oleObject454.bin" /><Relationship Id="rId761" Type="http://schemas.openxmlformats.org/officeDocument/2006/relationships/oleObject" Target="embeddings/oleObject455.bin" /><Relationship Id="rId762" Type="http://schemas.openxmlformats.org/officeDocument/2006/relationships/oleObject" Target="embeddings/oleObject456.bin" /><Relationship Id="rId763" Type="http://schemas.openxmlformats.org/officeDocument/2006/relationships/image" Target="media/image304.wmf" /><Relationship Id="rId764" Type="http://schemas.openxmlformats.org/officeDocument/2006/relationships/oleObject" Target="embeddings/oleObject457.bin" /><Relationship Id="rId765" Type="http://schemas.openxmlformats.org/officeDocument/2006/relationships/image" Target="media/image305.wmf" /><Relationship Id="rId766" Type="http://schemas.openxmlformats.org/officeDocument/2006/relationships/oleObject" Target="embeddings/oleObject458.bin" /><Relationship Id="rId767" Type="http://schemas.openxmlformats.org/officeDocument/2006/relationships/oleObject" Target="embeddings/oleObject459.bin" /><Relationship Id="rId768" Type="http://schemas.openxmlformats.org/officeDocument/2006/relationships/oleObject" Target="embeddings/oleObject460.bin" /><Relationship Id="rId769" Type="http://schemas.openxmlformats.org/officeDocument/2006/relationships/oleObject" Target="embeddings/oleObject461.bin" /><Relationship Id="rId77" Type="http://schemas.openxmlformats.org/officeDocument/2006/relationships/oleObject" Target="embeddings/oleObject40.bin" /><Relationship Id="rId770" Type="http://schemas.openxmlformats.org/officeDocument/2006/relationships/image" Target="media/image306.wmf" /><Relationship Id="rId771" Type="http://schemas.openxmlformats.org/officeDocument/2006/relationships/oleObject" Target="embeddings/oleObject462.bin" /><Relationship Id="rId772" Type="http://schemas.openxmlformats.org/officeDocument/2006/relationships/image" Target="media/image307.wmf" /><Relationship Id="rId773" Type="http://schemas.openxmlformats.org/officeDocument/2006/relationships/oleObject" Target="embeddings/oleObject463.bin" /><Relationship Id="rId774" Type="http://schemas.openxmlformats.org/officeDocument/2006/relationships/image" Target="media/image308.wmf" /><Relationship Id="rId775" Type="http://schemas.openxmlformats.org/officeDocument/2006/relationships/oleObject" Target="embeddings/oleObject464.bin" /><Relationship Id="rId776" Type="http://schemas.openxmlformats.org/officeDocument/2006/relationships/oleObject" Target="embeddings/oleObject465.bin" /><Relationship Id="rId777" Type="http://schemas.openxmlformats.org/officeDocument/2006/relationships/oleObject" Target="embeddings/oleObject466.bin" /><Relationship Id="rId778" Type="http://schemas.openxmlformats.org/officeDocument/2006/relationships/oleObject" Target="embeddings/oleObject467.bin" /><Relationship Id="rId779" Type="http://schemas.openxmlformats.org/officeDocument/2006/relationships/oleObject" Target="embeddings/oleObject468.bin" /><Relationship Id="rId78" Type="http://schemas.openxmlformats.org/officeDocument/2006/relationships/image" Target="media/image35.wmf" /><Relationship Id="rId780" Type="http://schemas.openxmlformats.org/officeDocument/2006/relationships/oleObject" Target="embeddings/oleObject469.bin" /><Relationship Id="rId781" Type="http://schemas.openxmlformats.org/officeDocument/2006/relationships/oleObject" Target="embeddings/oleObject470.bin" /><Relationship Id="rId782" Type="http://schemas.openxmlformats.org/officeDocument/2006/relationships/image" Target="media/image309.wmf" /><Relationship Id="rId783" Type="http://schemas.openxmlformats.org/officeDocument/2006/relationships/oleObject" Target="embeddings/oleObject471.bin" /><Relationship Id="rId784" Type="http://schemas.openxmlformats.org/officeDocument/2006/relationships/oleObject" Target="embeddings/oleObject472.bin" /><Relationship Id="rId785" Type="http://schemas.openxmlformats.org/officeDocument/2006/relationships/image" Target="media/image310.wmf" /><Relationship Id="rId786" Type="http://schemas.openxmlformats.org/officeDocument/2006/relationships/oleObject" Target="embeddings/oleObject473.bin" /><Relationship Id="rId787" Type="http://schemas.openxmlformats.org/officeDocument/2006/relationships/image" Target="media/image311.wmf" /><Relationship Id="rId788" Type="http://schemas.openxmlformats.org/officeDocument/2006/relationships/oleObject" Target="embeddings/oleObject474.bin" /><Relationship Id="rId789" Type="http://schemas.openxmlformats.org/officeDocument/2006/relationships/image" Target="media/image312.wmf" /><Relationship Id="rId79" Type="http://schemas.openxmlformats.org/officeDocument/2006/relationships/oleObject" Target="embeddings/oleObject41.bin" /><Relationship Id="rId790" Type="http://schemas.openxmlformats.org/officeDocument/2006/relationships/oleObject" Target="embeddings/oleObject475.bin" /><Relationship Id="rId791" Type="http://schemas.openxmlformats.org/officeDocument/2006/relationships/oleObject" Target="embeddings/oleObject476.bin" /><Relationship Id="rId792" Type="http://schemas.openxmlformats.org/officeDocument/2006/relationships/oleObject" Target="embeddings/oleObject477.bin" /><Relationship Id="rId793" Type="http://schemas.openxmlformats.org/officeDocument/2006/relationships/oleObject" Target="embeddings/oleObject478.bin" /><Relationship Id="rId794" Type="http://schemas.openxmlformats.org/officeDocument/2006/relationships/image" Target="media/image313.png" /><Relationship Id="rId795" Type="http://schemas.openxmlformats.org/officeDocument/2006/relationships/image" Target="media/image314.wmf" /><Relationship Id="rId796" Type="http://schemas.openxmlformats.org/officeDocument/2006/relationships/oleObject" Target="embeddings/oleObject479.bin" /><Relationship Id="rId797" Type="http://schemas.openxmlformats.org/officeDocument/2006/relationships/image" Target="media/image315.wmf" /><Relationship Id="rId798" Type="http://schemas.openxmlformats.org/officeDocument/2006/relationships/oleObject" Target="embeddings/oleObject480.bin" /><Relationship Id="rId799" Type="http://schemas.openxmlformats.org/officeDocument/2006/relationships/oleObject" Target="embeddings/oleObject481.bin" /><Relationship Id="rId8" Type="http://schemas.openxmlformats.org/officeDocument/2006/relationships/image" Target="media/image5.png" /><Relationship Id="rId80" Type="http://schemas.openxmlformats.org/officeDocument/2006/relationships/image" Target="media/image36.wmf" /><Relationship Id="rId800" Type="http://schemas.openxmlformats.org/officeDocument/2006/relationships/oleObject" Target="embeddings/oleObject482.bin" /><Relationship Id="rId801" Type="http://schemas.openxmlformats.org/officeDocument/2006/relationships/image" Target="media/image316.wmf" /><Relationship Id="rId802" Type="http://schemas.openxmlformats.org/officeDocument/2006/relationships/oleObject" Target="embeddings/oleObject483.bin" /><Relationship Id="rId803" Type="http://schemas.openxmlformats.org/officeDocument/2006/relationships/image" Target="media/image317.wmf" /><Relationship Id="rId804" Type="http://schemas.openxmlformats.org/officeDocument/2006/relationships/oleObject" Target="embeddings/oleObject484.bin" /><Relationship Id="rId805" Type="http://schemas.openxmlformats.org/officeDocument/2006/relationships/image" Target="media/image318.wmf" /><Relationship Id="rId806" Type="http://schemas.openxmlformats.org/officeDocument/2006/relationships/oleObject" Target="embeddings/oleObject485.bin" /><Relationship Id="rId807" Type="http://schemas.openxmlformats.org/officeDocument/2006/relationships/image" Target="media/image319.wmf" /><Relationship Id="rId808" Type="http://schemas.openxmlformats.org/officeDocument/2006/relationships/oleObject" Target="embeddings/oleObject486.bin" /><Relationship Id="rId809" Type="http://schemas.openxmlformats.org/officeDocument/2006/relationships/image" Target="media/image320.wmf" /><Relationship Id="rId81" Type="http://schemas.openxmlformats.org/officeDocument/2006/relationships/oleObject" Target="embeddings/oleObject42.bin" /><Relationship Id="rId810" Type="http://schemas.openxmlformats.org/officeDocument/2006/relationships/oleObject" Target="embeddings/oleObject487.bin" /><Relationship Id="rId811" Type="http://schemas.openxmlformats.org/officeDocument/2006/relationships/image" Target="media/image321.wmf" /><Relationship Id="rId812" Type="http://schemas.openxmlformats.org/officeDocument/2006/relationships/oleObject" Target="embeddings/oleObject488.bin" /><Relationship Id="rId813" Type="http://schemas.openxmlformats.org/officeDocument/2006/relationships/image" Target="media/image322.wmf" /><Relationship Id="rId814" Type="http://schemas.openxmlformats.org/officeDocument/2006/relationships/oleObject" Target="embeddings/oleObject489.bin" /><Relationship Id="rId815" Type="http://schemas.openxmlformats.org/officeDocument/2006/relationships/image" Target="media/image323.wmf" /><Relationship Id="rId816" Type="http://schemas.openxmlformats.org/officeDocument/2006/relationships/oleObject" Target="embeddings/oleObject490.bin" /><Relationship Id="rId817" Type="http://schemas.openxmlformats.org/officeDocument/2006/relationships/image" Target="media/image324.wmf" /><Relationship Id="rId818" Type="http://schemas.openxmlformats.org/officeDocument/2006/relationships/oleObject" Target="embeddings/oleObject491.bin" /><Relationship Id="rId819" Type="http://schemas.openxmlformats.org/officeDocument/2006/relationships/image" Target="media/image325.wmf" /><Relationship Id="rId82" Type="http://schemas.openxmlformats.org/officeDocument/2006/relationships/oleObject" Target="embeddings/oleObject43.bin" /><Relationship Id="rId820" Type="http://schemas.openxmlformats.org/officeDocument/2006/relationships/oleObject" Target="embeddings/oleObject492.bin" /><Relationship Id="rId821" Type="http://schemas.openxmlformats.org/officeDocument/2006/relationships/image" Target="media/image326.wmf" /><Relationship Id="rId822" Type="http://schemas.openxmlformats.org/officeDocument/2006/relationships/oleObject" Target="embeddings/oleObject493.bin" /><Relationship Id="rId823" Type="http://schemas.openxmlformats.org/officeDocument/2006/relationships/image" Target="media/image327.wmf" /><Relationship Id="rId824" Type="http://schemas.openxmlformats.org/officeDocument/2006/relationships/oleObject" Target="embeddings/oleObject494.bin" /><Relationship Id="rId825" Type="http://schemas.openxmlformats.org/officeDocument/2006/relationships/image" Target="media/image328.wmf" /><Relationship Id="rId826" Type="http://schemas.openxmlformats.org/officeDocument/2006/relationships/oleObject" Target="embeddings/oleObject495.bin" /><Relationship Id="rId827" Type="http://schemas.openxmlformats.org/officeDocument/2006/relationships/image" Target="media/image329.wmf" /><Relationship Id="rId828" Type="http://schemas.openxmlformats.org/officeDocument/2006/relationships/oleObject" Target="embeddings/oleObject496.bin" /><Relationship Id="rId829" Type="http://schemas.openxmlformats.org/officeDocument/2006/relationships/oleObject" Target="embeddings/oleObject497.bin" /><Relationship Id="rId83" Type="http://schemas.openxmlformats.org/officeDocument/2006/relationships/oleObject" Target="embeddings/oleObject44.bin" /><Relationship Id="rId830" Type="http://schemas.openxmlformats.org/officeDocument/2006/relationships/oleObject" Target="embeddings/oleObject498.bin" /><Relationship Id="rId831" Type="http://schemas.openxmlformats.org/officeDocument/2006/relationships/oleObject" Target="embeddings/oleObject499.bin" /><Relationship Id="rId832" Type="http://schemas.openxmlformats.org/officeDocument/2006/relationships/oleObject" Target="embeddings/oleObject500.bin" /><Relationship Id="rId833" Type="http://schemas.openxmlformats.org/officeDocument/2006/relationships/oleObject" Target="embeddings/oleObject501.bin" /><Relationship Id="rId834" Type="http://schemas.openxmlformats.org/officeDocument/2006/relationships/oleObject" Target="embeddings/oleObject502.bin" /><Relationship Id="rId835" Type="http://schemas.openxmlformats.org/officeDocument/2006/relationships/oleObject" Target="embeddings/oleObject503.bin" /><Relationship Id="rId836" Type="http://schemas.openxmlformats.org/officeDocument/2006/relationships/image" Target="media/image330.jpeg" /><Relationship Id="rId837" Type="http://schemas.openxmlformats.org/officeDocument/2006/relationships/image" Target="media/image331.wmf" /><Relationship Id="rId838" Type="http://schemas.openxmlformats.org/officeDocument/2006/relationships/oleObject" Target="embeddings/oleObject504.bin" /><Relationship Id="rId839" Type="http://schemas.openxmlformats.org/officeDocument/2006/relationships/image" Target="media/image332.wmf" /><Relationship Id="rId84" Type="http://schemas.openxmlformats.org/officeDocument/2006/relationships/oleObject" Target="embeddings/oleObject45.bin" /><Relationship Id="rId840" Type="http://schemas.openxmlformats.org/officeDocument/2006/relationships/oleObject" Target="embeddings/oleObject505.bin" /><Relationship Id="rId841" Type="http://schemas.openxmlformats.org/officeDocument/2006/relationships/image" Target="media/image333.wmf" /><Relationship Id="rId842" Type="http://schemas.openxmlformats.org/officeDocument/2006/relationships/oleObject" Target="embeddings/oleObject506.bin" /><Relationship Id="rId843" Type="http://schemas.openxmlformats.org/officeDocument/2006/relationships/oleObject" Target="embeddings/oleObject507.bin" /><Relationship Id="rId844" Type="http://schemas.openxmlformats.org/officeDocument/2006/relationships/image" Target="media/image334.wmf" /><Relationship Id="rId845" Type="http://schemas.openxmlformats.org/officeDocument/2006/relationships/oleObject" Target="embeddings/oleObject508.bin" /><Relationship Id="rId846" Type="http://schemas.openxmlformats.org/officeDocument/2006/relationships/oleObject" Target="embeddings/oleObject509.bin" /><Relationship Id="rId847" Type="http://schemas.openxmlformats.org/officeDocument/2006/relationships/image" Target="media/image335.wmf" /><Relationship Id="rId848" Type="http://schemas.openxmlformats.org/officeDocument/2006/relationships/oleObject" Target="embeddings/oleObject510.bin" /><Relationship Id="rId849" Type="http://schemas.openxmlformats.org/officeDocument/2006/relationships/image" Target="media/image336.wmf" /><Relationship Id="rId85" Type="http://schemas.openxmlformats.org/officeDocument/2006/relationships/image" Target="media/image37.wmf" /><Relationship Id="rId850" Type="http://schemas.openxmlformats.org/officeDocument/2006/relationships/oleObject" Target="embeddings/oleObject511.bin" /><Relationship Id="rId851" Type="http://schemas.openxmlformats.org/officeDocument/2006/relationships/image" Target="media/image337.wmf" /><Relationship Id="rId852" Type="http://schemas.openxmlformats.org/officeDocument/2006/relationships/oleObject" Target="embeddings/oleObject512.bin" /><Relationship Id="rId853" Type="http://schemas.openxmlformats.org/officeDocument/2006/relationships/image" Target="media/image338.wmf" /><Relationship Id="rId854" Type="http://schemas.openxmlformats.org/officeDocument/2006/relationships/oleObject" Target="embeddings/oleObject513.bin" /><Relationship Id="rId855" Type="http://schemas.openxmlformats.org/officeDocument/2006/relationships/image" Target="media/image339.wmf" /><Relationship Id="rId856" Type="http://schemas.openxmlformats.org/officeDocument/2006/relationships/oleObject" Target="embeddings/oleObject514.bin" /><Relationship Id="rId857" Type="http://schemas.openxmlformats.org/officeDocument/2006/relationships/image" Target="media/image340.wmf" /><Relationship Id="rId858" Type="http://schemas.openxmlformats.org/officeDocument/2006/relationships/oleObject" Target="embeddings/oleObject515.bin" /><Relationship Id="rId859" Type="http://schemas.openxmlformats.org/officeDocument/2006/relationships/image" Target="media/image341.wmf" /><Relationship Id="rId86" Type="http://schemas.openxmlformats.org/officeDocument/2006/relationships/oleObject" Target="embeddings/oleObject46.bin" /><Relationship Id="rId860" Type="http://schemas.openxmlformats.org/officeDocument/2006/relationships/oleObject" Target="embeddings/oleObject516.bin" /><Relationship Id="rId861" Type="http://schemas.openxmlformats.org/officeDocument/2006/relationships/image" Target="media/image342.wmf" /><Relationship Id="rId862" Type="http://schemas.openxmlformats.org/officeDocument/2006/relationships/oleObject" Target="embeddings/oleObject517.bin" /><Relationship Id="rId863" Type="http://schemas.openxmlformats.org/officeDocument/2006/relationships/oleObject" Target="embeddings/oleObject518.bin" /><Relationship Id="rId864" Type="http://schemas.openxmlformats.org/officeDocument/2006/relationships/image" Target="media/image343.wmf" /><Relationship Id="rId865" Type="http://schemas.openxmlformats.org/officeDocument/2006/relationships/oleObject" Target="embeddings/oleObject519.bin" /><Relationship Id="rId866" Type="http://schemas.openxmlformats.org/officeDocument/2006/relationships/image" Target="media/image344.wmf" /><Relationship Id="rId867" Type="http://schemas.openxmlformats.org/officeDocument/2006/relationships/oleObject" Target="embeddings/oleObject520.bin" /><Relationship Id="rId868" Type="http://schemas.openxmlformats.org/officeDocument/2006/relationships/image" Target="media/image345.wmf" /><Relationship Id="rId869" Type="http://schemas.openxmlformats.org/officeDocument/2006/relationships/oleObject" Target="embeddings/oleObject521.bin" /><Relationship Id="rId87" Type="http://schemas.openxmlformats.org/officeDocument/2006/relationships/image" Target="media/image38.wmf" /><Relationship Id="rId870" Type="http://schemas.openxmlformats.org/officeDocument/2006/relationships/image" Target="media/image346.wmf" /><Relationship Id="rId871" Type="http://schemas.openxmlformats.org/officeDocument/2006/relationships/oleObject" Target="embeddings/oleObject522.bin" /><Relationship Id="rId872" Type="http://schemas.openxmlformats.org/officeDocument/2006/relationships/image" Target="media/image347.wmf" /><Relationship Id="rId873" Type="http://schemas.openxmlformats.org/officeDocument/2006/relationships/oleObject" Target="embeddings/oleObject523.bin" /><Relationship Id="rId874" Type="http://schemas.openxmlformats.org/officeDocument/2006/relationships/image" Target="media/image348.wmf" /><Relationship Id="rId875" Type="http://schemas.openxmlformats.org/officeDocument/2006/relationships/oleObject" Target="embeddings/oleObject524.bin" /><Relationship Id="rId876" Type="http://schemas.openxmlformats.org/officeDocument/2006/relationships/image" Target="media/image349.wmf" /><Relationship Id="rId877" Type="http://schemas.openxmlformats.org/officeDocument/2006/relationships/oleObject" Target="embeddings/oleObject525.bin" /><Relationship Id="rId878" Type="http://schemas.openxmlformats.org/officeDocument/2006/relationships/image" Target="media/image350.wmf" /><Relationship Id="rId879" Type="http://schemas.openxmlformats.org/officeDocument/2006/relationships/oleObject" Target="embeddings/oleObject526.bin" /><Relationship Id="rId88" Type="http://schemas.openxmlformats.org/officeDocument/2006/relationships/oleObject" Target="embeddings/oleObject47.bin" /><Relationship Id="rId880" Type="http://schemas.openxmlformats.org/officeDocument/2006/relationships/image" Target="media/image351.wmf" /><Relationship Id="rId881" Type="http://schemas.openxmlformats.org/officeDocument/2006/relationships/oleObject" Target="embeddings/oleObject527.bin" /><Relationship Id="rId882" Type="http://schemas.openxmlformats.org/officeDocument/2006/relationships/image" Target="media/image352.wmf" /><Relationship Id="rId883" Type="http://schemas.openxmlformats.org/officeDocument/2006/relationships/oleObject" Target="embeddings/oleObject528.bin" /><Relationship Id="rId884" Type="http://schemas.openxmlformats.org/officeDocument/2006/relationships/image" Target="media/image353.wmf" /><Relationship Id="rId885" Type="http://schemas.openxmlformats.org/officeDocument/2006/relationships/oleObject" Target="embeddings/oleObject529.bin" /><Relationship Id="rId886" Type="http://schemas.openxmlformats.org/officeDocument/2006/relationships/oleObject" Target="embeddings/oleObject530.bin" /><Relationship Id="rId887" Type="http://schemas.openxmlformats.org/officeDocument/2006/relationships/image" Target="media/image354.wmf" /><Relationship Id="rId888" Type="http://schemas.openxmlformats.org/officeDocument/2006/relationships/oleObject" Target="embeddings/oleObject531.bin" /><Relationship Id="rId889" Type="http://schemas.openxmlformats.org/officeDocument/2006/relationships/image" Target="media/image355.png" /><Relationship Id="rId89" Type="http://schemas.openxmlformats.org/officeDocument/2006/relationships/image" Target="media/image39.wmf" /><Relationship Id="rId890" Type="http://schemas.openxmlformats.org/officeDocument/2006/relationships/image" Target="media/image356.wmf" /><Relationship Id="rId891" Type="http://schemas.openxmlformats.org/officeDocument/2006/relationships/oleObject" Target="embeddings/oleObject532.bin" /><Relationship Id="rId892" Type="http://schemas.openxmlformats.org/officeDocument/2006/relationships/image" Target="media/image357.wmf" /><Relationship Id="rId893" Type="http://schemas.openxmlformats.org/officeDocument/2006/relationships/oleObject" Target="embeddings/oleObject533.bin" /><Relationship Id="rId894" Type="http://schemas.openxmlformats.org/officeDocument/2006/relationships/image" Target="media/image358.wmf" /><Relationship Id="rId895" Type="http://schemas.openxmlformats.org/officeDocument/2006/relationships/oleObject" Target="embeddings/oleObject534.bin" /><Relationship Id="rId896" Type="http://schemas.openxmlformats.org/officeDocument/2006/relationships/oleObject" Target="embeddings/oleObject535.bin" /><Relationship Id="rId897" Type="http://schemas.openxmlformats.org/officeDocument/2006/relationships/image" Target="media/image359.wmf" /><Relationship Id="rId898" Type="http://schemas.openxmlformats.org/officeDocument/2006/relationships/oleObject" Target="embeddings/oleObject536.bin" /><Relationship Id="rId899" Type="http://schemas.openxmlformats.org/officeDocument/2006/relationships/image" Target="media/image360.wmf" /><Relationship Id="rId9" Type="http://schemas.openxmlformats.org/officeDocument/2006/relationships/image" Target="media/image6.wmf" /><Relationship Id="rId90" Type="http://schemas.openxmlformats.org/officeDocument/2006/relationships/oleObject" Target="embeddings/oleObject48.bin" /><Relationship Id="rId900" Type="http://schemas.openxmlformats.org/officeDocument/2006/relationships/oleObject" Target="embeddings/oleObject537.bin" /><Relationship Id="rId901" Type="http://schemas.openxmlformats.org/officeDocument/2006/relationships/image" Target="media/image361.wmf" /><Relationship Id="rId902" Type="http://schemas.openxmlformats.org/officeDocument/2006/relationships/oleObject" Target="embeddings/oleObject538.bin" /><Relationship Id="rId903" Type="http://schemas.openxmlformats.org/officeDocument/2006/relationships/oleObject" Target="embeddings/oleObject539.bin" /><Relationship Id="rId904" Type="http://schemas.openxmlformats.org/officeDocument/2006/relationships/image" Target="media/image362.wmf" /><Relationship Id="rId905" Type="http://schemas.openxmlformats.org/officeDocument/2006/relationships/oleObject" Target="embeddings/oleObject540.bin" /><Relationship Id="rId906" Type="http://schemas.openxmlformats.org/officeDocument/2006/relationships/oleObject" Target="embeddings/oleObject541.bin" /><Relationship Id="rId907" Type="http://schemas.openxmlformats.org/officeDocument/2006/relationships/oleObject" Target="embeddings/oleObject542.bin" /><Relationship Id="rId908" Type="http://schemas.openxmlformats.org/officeDocument/2006/relationships/oleObject" Target="embeddings/oleObject543.bin" /><Relationship Id="rId909" Type="http://schemas.openxmlformats.org/officeDocument/2006/relationships/image" Target="media/image363.wmf" /><Relationship Id="rId91" Type="http://schemas.openxmlformats.org/officeDocument/2006/relationships/oleObject" Target="embeddings/oleObject49.bin" /><Relationship Id="rId910" Type="http://schemas.openxmlformats.org/officeDocument/2006/relationships/oleObject" Target="embeddings/oleObject544.bin" /><Relationship Id="rId911" Type="http://schemas.openxmlformats.org/officeDocument/2006/relationships/image" Target="media/image364.wmf" /><Relationship Id="rId912" Type="http://schemas.openxmlformats.org/officeDocument/2006/relationships/oleObject" Target="embeddings/oleObject545.bin" /><Relationship Id="rId913" Type="http://schemas.openxmlformats.org/officeDocument/2006/relationships/image" Target="media/image365.wmf" /><Relationship Id="rId914" Type="http://schemas.openxmlformats.org/officeDocument/2006/relationships/oleObject" Target="embeddings/oleObject546.bin" /><Relationship Id="rId915" Type="http://schemas.openxmlformats.org/officeDocument/2006/relationships/image" Target="media/image366.wmf" /><Relationship Id="rId916" Type="http://schemas.openxmlformats.org/officeDocument/2006/relationships/oleObject" Target="embeddings/oleObject547.bin" /><Relationship Id="rId917" Type="http://schemas.openxmlformats.org/officeDocument/2006/relationships/oleObject" Target="embeddings/oleObject548.bin" /><Relationship Id="rId918" Type="http://schemas.openxmlformats.org/officeDocument/2006/relationships/oleObject" Target="embeddings/oleObject549.bin" /><Relationship Id="rId919" Type="http://schemas.openxmlformats.org/officeDocument/2006/relationships/oleObject" Target="embeddings/oleObject550.bin" /><Relationship Id="rId92" Type="http://schemas.openxmlformats.org/officeDocument/2006/relationships/image" Target="media/image40.wmf" /><Relationship Id="rId920" Type="http://schemas.openxmlformats.org/officeDocument/2006/relationships/oleObject" Target="embeddings/oleObject551.bin" /><Relationship Id="rId921" Type="http://schemas.openxmlformats.org/officeDocument/2006/relationships/image" Target="media/image367.wmf" /><Relationship Id="rId922" Type="http://schemas.openxmlformats.org/officeDocument/2006/relationships/oleObject" Target="embeddings/oleObject552.bin" /><Relationship Id="rId923" Type="http://schemas.openxmlformats.org/officeDocument/2006/relationships/image" Target="media/image368.wmf" /><Relationship Id="rId924" Type="http://schemas.openxmlformats.org/officeDocument/2006/relationships/oleObject" Target="embeddings/oleObject553.bin" /><Relationship Id="rId925" Type="http://schemas.openxmlformats.org/officeDocument/2006/relationships/image" Target="media/image369.wmf" /><Relationship Id="rId926" Type="http://schemas.openxmlformats.org/officeDocument/2006/relationships/oleObject" Target="embeddings/oleObject554.bin" /><Relationship Id="rId927" Type="http://schemas.openxmlformats.org/officeDocument/2006/relationships/image" Target="media/image370.wmf" /><Relationship Id="rId928" Type="http://schemas.openxmlformats.org/officeDocument/2006/relationships/oleObject" Target="embeddings/oleObject555.bin" /><Relationship Id="rId929" Type="http://schemas.openxmlformats.org/officeDocument/2006/relationships/oleObject" Target="embeddings/oleObject556.bin" /><Relationship Id="rId93" Type="http://schemas.openxmlformats.org/officeDocument/2006/relationships/oleObject" Target="embeddings/oleObject50.bin" /><Relationship Id="rId930" Type="http://schemas.openxmlformats.org/officeDocument/2006/relationships/oleObject" Target="embeddings/oleObject557.bin" /><Relationship Id="rId931" Type="http://schemas.openxmlformats.org/officeDocument/2006/relationships/image" Target="media/image371.wmf" /><Relationship Id="rId932" Type="http://schemas.openxmlformats.org/officeDocument/2006/relationships/oleObject" Target="embeddings/oleObject558.bin" /><Relationship Id="rId933" Type="http://schemas.openxmlformats.org/officeDocument/2006/relationships/oleObject" Target="embeddings/oleObject559.bin" /><Relationship Id="rId934" Type="http://schemas.openxmlformats.org/officeDocument/2006/relationships/oleObject" Target="embeddings/oleObject560.bin" /><Relationship Id="rId935" Type="http://schemas.openxmlformats.org/officeDocument/2006/relationships/oleObject" Target="embeddings/oleObject561.bin" /><Relationship Id="rId936" Type="http://schemas.openxmlformats.org/officeDocument/2006/relationships/oleObject" Target="embeddings/oleObject562.bin" /><Relationship Id="rId937" Type="http://schemas.openxmlformats.org/officeDocument/2006/relationships/image" Target="media/image372.wmf" /><Relationship Id="rId938" Type="http://schemas.openxmlformats.org/officeDocument/2006/relationships/oleObject" Target="embeddings/oleObject563.bin" /><Relationship Id="rId939" Type="http://schemas.openxmlformats.org/officeDocument/2006/relationships/oleObject" Target="embeddings/oleObject564.bin" /><Relationship Id="rId94" Type="http://schemas.openxmlformats.org/officeDocument/2006/relationships/oleObject" Target="embeddings/oleObject51.bin" /><Relationship Id="rId940" Type="http://schemas.openxmlformats.org/officeDocument/2006/relationships/oleObject" Target="embeddings/oleObject565.bin" /><Relationship Id="rId941" Type="http://schemas.openxmlformats.org/officeDocument/2006/relationships/image" Target="media/image373.wmf" /><Relationship Id="rId942" Type="http://schemas.openxmlformats.org/officeDocument/2006/relationships/oleObject" Target="embeddings/oleObject566.bin" /><Relationship Id="rId943" Type="http://schemas.openxmlformats.org/officeDocument/2006/relationships/image" Target="media/image374.wmf" /><Relationship Id="rId944" Type="http://schemas.openxmlformats.org/officeDocument/2006/relationships/oleObject" Target="embeddings/oleObject567.bin" /><Relationship Id="rId945" Type="http://schemas.openxmlformats.org/officeDocument/2006/relationships/image" Target="media/image375.wmf" /><Relationship Id="rId946" Type="http://schemas.openxmlformats.org/officeDocument/2006/relationships/oleObject" Target="embeddings/oleObject568.bin" /><Relationship Id="rId947" Type="http://schemas.openxmlformats.org/officeDocument/2006/relationships/image" Target="media/image376.wmf" /><Relationship Id="rId948" Type="http://schemas.openxmlformats.org/officeDocument/2006/relationships/oleObject" Target="embeddings/oleObject569.bin" /><Relationship Id="rId949" Type="http://schemas.openxmlformats.org/officeDocument/2006/relationships/image" Target="media/image377.wmf" /><Relationship Id="rId95" Type="http://schemas.openxmlformats.org/officeDocument/2006/relationships/image" Target="media/image41.wmf" /><Relationship Id="rId950" Type="http://schemas.openxmlformats.org/officeDocument/2006/relationships/oleObject" Target="embeddings/oleObject570.bin" /><Relationship Id="rId951" Type="http://schemas.openxmlformats.org/officeDocument/2006/relationships/oleObject" Target="embeddings/oleObject571.bin" /><Relationship Id="rId952" Type="http://schemas.openxmlformats.org/officeDocument/2006/relationships/image" Target="media/image378.wmf" /><Relationship Id="rId953" Type="http://schemas.openxmlformats.org/officeDocument/2006/relationships/oleObject" Target="embeddings/oleObject572.bin" /><Relationship Id="rId954" Type="http://schemas.openxmlformats.org/officeDocument/2006/relationships/image" Target="media/image379.wmf" /><Relationship Id="rId955" Type="http://schemas.openxmlformats.org/officeDocument/2006/relationships/oleObject" Target="embeddings/oleObject573.bin" /><Relationship Id="rId956" Type="http://schemas.openxmlformats.org/officeDocument/2006/relationships/image" Target="media/image380.wmf" /><Relationship Id="rId957" Type="http://schemas.openxmlformats.org/officeDocument/2006/relationships/oleObject" Target="embeddings/oleObject574.bin" /><Relationship Id="rId958" Type="http://schemas.openxmlformats.org/officeDocument/2006/relationships/image" Target="media/image381.png" /><Relationship Id="rId959" Type="http://schemas.openxmlformats.org/officeDocument/2006/relationships/image" Target="media/image382.wmf" /><Relationship Id="rId96" Type="http://schemas.openxmlformats.org/officeDocument/2006/relationships/oleObject" Target="embeddings/oleObject52.bin" /><Relationship Id="rId960" Type="http://schemas.openxmlformats.org/officeDocument/2006/relationships/oleObject" Target="embeddings/oleObject575.bin" /><Relationship Id="rId961" Type="http://schemas.openxmlformats.org/officeDocument/2006/relationships/image" Target="media/image383.wmf" /><Relationship Id="rId962" Type="http://schemas.openxmlformats.org/officeDocument/2006/relationships/oleObject" Target="embeddings/oleObject576.bin" /><Relationship Id="rId963" Type="http://schemas.openxmlformats.org/officeDocument/2006/relationships/image" Target="media/image384.wmf" /><Relationship Id="rId964" Type="http://schemas.openxmlformats.org/officeDocument/2006/relationships/oleObject" Target="embeddings/oleObject577.bin" /><Relationship Id="rId965" Type="http://schemas.openxmlformats.org/officeDocument/2006/relationships/image" Target="media/image385.wmf" /><Relationship Id="rId966" Type="http://schemas.openxmlformats.org/officeDocument/2006/relationships/oleObject" Target="embeddings/oleObject578.bin" /><Relationship Id="rId967" Type="http://schemas.openxmlformats.org/officeDocument/2006/relationships/image" Target="media/image386.wmf" /><Relationship Id="rId968" Type="http://schemas.openxmlformats.org/officeDocument/2006/relationships/oleObject" Target="embeddings/oleObject579.bin" /><Relationship Id="rId969" Type="http://schemas.openxmlformats.org/officeDocument/2006/relationships/image" Target="media/image387.wmf" /><Relationship Id="rId97" Type="http://schemas.openxmlformats.org/officeDocument/2006/relationships/image" Target="media/image42.wmf" /><Relationship Id="rId970" Type="http://schemas.openxmlformats.org/officeDocument/2006/relationships/oleObject" Target="embeddings/oleObject580.bin" /><Relationship Id="rId971" Type="http://schemas.openxmlformats.org/officeDocument/2006/relationships/image" Target="media/image388.wmf" /><Relationship Id="rId972" Type="http://schemas.openxmlformats.org/officeDocument/2006/relationships/oleObject" Target="embeddings/oleObject581.bin" /><Relationship Id="rId973" Type="http://schemas.openxmlformats.org/officeDocument/2006/relationships/oleObject" Target="embeddings/oleObject582.bin" /><Relationship Id="rId974" Type="http://schemas.openxmlformats.org/officeDocument/2006/relationships/oleObject" Target="embeddings/oleObject583.bin" /><Relationship Id="rId975" Type="http://schemas.openxmlformats.org/officeDocument/2006/relationships/oleObject" Target="embeddings/oleObject584.bin" /><Relationship Id="rId976" Type="http://schemas.openxmlformats.org/officeDocument/2006/relationships/image" Target="media/image389.wmf" /><Relationship Id="rId977" Type="http://schemas.openxmlformats.org/officeDocument/2006/relationships/oleObject" Target="embeddings/oleObject585.bin" /><Relationship Id="rId978" Type="http://schemas.openxmlformats.org/officeDocument/2006/relationships/image" Target="media/image390.wmf" /><Relationship Id="rId979" Type="http://schemas.openxmlformats.org/officeDocument/2006/relationships/oleObject" Target="embeddings/oleObject586.bin" /><Relationship Id="rId98" Type="http://schemas.openxmlformats.org/officeDocument/2006/relationships/oleObject" Target="embeddings/oleObject53.bin" /><Relationship Id="rId980" Type="http://schemas.openxmlformats.org/officeDocument/2006/relationships/image" Target="media/image391.wmf" /><Relationship Id="rId981" Type="http://schemas.openxmlformats.org/officeDocument/2006/relationships/oleObject" Target="embeddings/oleObject587.bin" /><Relationship Id="rId982" Type="http://schemas.openxmlformats.org/officeDocument/2006/relationships/image" Target="media/image392.wmf" /><Relationship Id="rId983" Type="http://schemas.openxmlformats.org/officeDocument/2006/relationships/oleObject" Target="embeddings/oleObject588.bin" /><Relationship Id="rId984" Type="http://schemas.openxmlformats.org/officeDocument/2006/relationships/image" Target="media/image393.wmf" /><Relationship Id="rId985" Type="http://schemas.openxmlformats.org/officeDocument/2006/relationships/oleObject" Target="embeddings/oleObject589.bin" /><Relationship Id="rId986" Type="http://schemas.openxmlformats.org/officeDocument/2006/relationships/image" Target="media/image394.wmf" /><Relationship Id="rId987" Type="http://schemas.openxmlformats.org/officeDocument/2006/relationships/oleObject" Target="embeddings/oleObject590.bin" /><Relationship Id="rId988" Type="http://schemas.openxmlformats.org/officeDocument/2006/relationships/image" Target="media/image395.wmf" /><Relationship Id="rId989" Type="http://schemas.openxmlformats.org/officeDocument/2006/relationships/oleObject" Target="embeddings/oleObject591.bin" /><Relationship Id="rId99" Type="http://schemas.openxmlformats.org/officeDocument/2006/relationships/image" Target="media/image43.wmf" /><Relationship Id="rId990" Type="http://schemas.openxmlformats.org/officeDocument/2006/relationships/image" Target="media/image396.wmf" /><Relationship Id="rId991" Type="http://schemas.openxmlformats.org/officeDocument/2006/relationships/oleObject" Target="embeddings/oleObject592.bin" /><Relationship Id="rId992" Type="http://schemas.openxmlformats.org/officeDocument/2006/relationships/image" Target="media/image397.wmf" /><Relationship Id="rId993" Type="http://schemas.openxmlformats.org/officeDocument/2006/relationships/oleObject" Target="embeddings/oleObject593.bin" /><Relationship Id="rId994" Type="http://schemas.openxmlformats.org/officeDocument/2006/relationships/oleObject" Target="embeddings/oleObject594.bin" /><Relationship Id="rId995" Type="http://schemas.openxmlformats.org/officeDocument/2006/relationships/oleObject" Target="embeddings/oleObject595.bin" /><Relationship Id="rId996" Type="http://schemas.openxmlformats.org/officeDocument/2006/relationships/image" Target="media/image398.wmf" /><Relationship Id="rId997" Type="http://schemas.openxmlformats.org/officeDocument/2006/relationships/oleObject" Target="embeddings/oleObject596.bin" /><Relationship Id="rId998" Type="http://schemas.openxmlformats.org/officeDocument/2006/relationships/oleObject" Target="embeddings/oleObject597.bin" /><Relationship Id="rId999" Type="http://schemas.openxmlformats.org/officeDocument/2006/relationships/image" Target="media/image399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4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39.png" /><Relationship Id="rId2" Type="http://schemas.openxmlformats.org/officeDocument/2006/relationships/image" Target="media/image440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rogram%20Files\HXJP\hxjp.dot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hxjp.dot</Template>
  <TotalTime>1</TotalTime>
  <Pages>19</Pages>
  <Words>1011</Words>
  <Characters>1034</Characters>
  <Application>Microsoft Office Word</Application>
  <DocSecurity>0</DocSecurity>
  <Lines>78</Lines>
  <Paragraphs>22</Paragraphs>
  <ScaleCrop>false</ScaleCrop>
  <Company>Microsoft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</dc:creator>
  <cp:lastModifiedBy>老肖</cp:lastModifiedBy>
  <cp:revision>11</cp:revision>
  <cp:lastPrinted>2017-04-20T05:31:00Z</cp:lastPrinted>
  <dcterms:created xsi:type="dcterms:W3CDTF">2024-12-04T06:13:00Z</dcterms:created>
  <dcterms:modified xsi:type="dcterms:W3CDTF">2025-09-19T00:14:14Z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